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8FD67" w14:textId="77777777" w:rsidR="0017766B" w:rsidRPr="00992F8A" w:rsidRDefault="0017766B" w:rsidP="0017766B">
      <w:pPr>
        <w:pStyle w:val="a3"/>
        <w:tabs>
          <w:tab w:val="left" w:pos="708"/>
        </w:tabs>
        <w:jc w:val="center"/>
        <w:rPr>
          <w:b/>
          <w:caps/>
          <w:sz w:val="26"/>
          <w:szCs w:val="26"/>
        </w:rPr>
      </w:pPr>
      <w:r w:rsidRPr="00992F8A">
        <w:rPr>
          <w:b/>
          <w:caps/>
          <w:sz w:val="26"/>
          <w:szCs w:val="26"/>
        </w:rPr>
        <w:t>Территориальная избирательная комиссия</w:t>
      </w:r>
    </w:p>
    <w:p w14:paraId="2BDE1A22" w14:textId="77777777" w:rsidR="0017766B" w:rsidRPr="00992F8A" w:rsidRDefault="0017766B" w:rsidP="0017766B">
      <w:pPr>
        <w:pStyle w:val="a3"/>
        <w:tabs>
          <w:tab w:val="left" w:pos="708"/>
        </w:tabs>
        <w:jc w:val="center"/>
        <w:rPr>
          <w:b/>
          <w:caps/>
          <w:sz w:val="26"/>
          <w:szCs w:val="26"/>
        </w:rPr>
      </w:pPr>
      <w:r w:rsidRPr="00992F8A">
        <w:rPr>
          <w:b/>
          <w:caps/>
          <w:sz w:val="26"/>
          <w:szCs w:val="26"/>
        </w:rPr>
        <w:t>НИЖНЕКАМСКОГО РАЙОНА</w:t>
      </w:r>
      <w:r w:rsidRPr="00992F8A">
        <w:rPr>
          <w:bCs/>
          <w:i/>
          <w:iCs/>
          <w:caps/>
          <w:sz w:val="26"/>
          <w:szCs w:val="26"/>
        </w:rPr>
        <w:t xml:space="preserve"> </w:t>
      </w:r>
      <w:r w:rsidRPr="00992F8A">
        <w:rPr>
          <w:b/>
          <w:caps/>
          <w:sz w:val="26"/>
          <w:szCs w:val="26"/>
        </w:rPr>
        <w:t>Республики Татарстан</w:t>
      </w:r>
    </w:p>
    <w:p w14:paraId="029D494C" w14:textId="77777777" w:rsidR="0017766B" w:rsidRPr="00992F8A" w:rsidRDefault="0017766B" w:rsidP="0017766B">
      <w:pPr>
        <w:shd w:val="clear" w:color="auto" w:fill="FFFFFF"/>
        <w:spacing w:line="254" w:lineRule="atLeast"/>
        <w:jc w:val="center"/>
        <w:rPr>
          <w:rFonts w:ascii="Verdana" w:hAnsi="Verdana"/>
          <w:color w:val="444444"/>
          <w:sz w:val="26"/>
          <w:szCs w:val="26"/>
        </w:rPr>
      </w:pPr>
    </w:p>
    <w:p w14:paraId="67118BE6" w14:textId="77777777" w:rsidR="0017766B" w:rsidRPr="00992F8A" w:rsidRDefault="0017766B" w:rsidP="0017766B">
      <w:pPr>
        <w:shd w:val="clear" w:color="auto" w:fill="FFFFFF"/>
        <w:spacing w:line="254" w:lineRule="atLeast"/>
        <w:jc w:val="center"/>
        <w:rPr>
          <w:sz w:val="26"/>
          <w:szCs w:val="26"/>
        </w:rPr>
      </w:pPr>
      <w:r w:rsidRPr="00992F8A">
        <w:rPr>
          <w:b/>
          <w:bCs/>
          <w:color w:val="000000"/>
          <w:sz w:val="26"/>
          <w:szCs w:val="26"/>
        </w:rPr>
        <w:t> </w:t>
      </w:r>
      <w:r w:rsidRPr="00992F8A">
        <w:rPr>
          <w:sz w:val="26"/>
          <w:szCs w:val="26"/>
        </w:rPr>
        <w:t> </w:t>
      </w:r>
    </w:p>
    <w:p w14:paraId="2730E59A" w14:textId="77777777" w:rsidR="0017766B" w:rsidRPr="00992F8A" w:rsidRDefault="0017766B" w:rsidP="0017766B">
      <w:pPr>
        <w:widowControl w:val="0"/>
        <w:jc w:val="center"/>
        <w:rPr>
          <w:b/>
          <w:sz w:val="26"/>
          <w:szCs w:val="26"/>
        </w:rPr>
      </w:pPr>
      <w:r w:rsidRPr="00992F8A">
        <w:rPr>
          <w:b/>
          <w:sz w:val="26"/>
          <w:szCs w:val="26"/>
        </w:rPr>
        <w:t>РЕШЕНИЕ</w:t>
      </w:r>
    </w:p>
    <w:p w14:paraId="19E516C5" w14:textId="77777777" w:rsidR="0017766B" w:rsidRPr="00992F8A" w:rsidRDefault="0017766B" w:rsidP="00E9533C">
      <w:pPr>
        <w:widowControl w:val="0"/>
        <w:ind w:left="-567" w:firstLine="567"/>
        <w:jc w:val="center"/>
        <w:rPr>
          <w:sz w:val="26"/>
          <w:szCs w:val="26"/>
        </w:rPr>
      </w:pPr>
    </w:p>
    <w:tbl>
      <w:tblPr>
        <w:tblW w:w="1038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90"/>
        <w:gridCol w:w="3106"/>
        <w:gridCol w:w="3886"/>
      </w:tblGrid>
      <w:tr w:rsidR="0017766B" w:rsidRPr="00992F8A" w14:paraId="442B4B50" w14:textId="77777777" w:rsidTr="0014018B">
        <w:tc>
          <w:tcPr>
            <w:tcW w:w="3390" w:type="dxa"/>
          </w:tcPr>
          <w:p w14:paraId="04A74488" w14:textId="77777777" w:rsidR="0017766B" w:rsidRPr="00992F8A" w:rsidRDefault="0017766B" w:rsidP="00E9533C">
            <w:pPr>
              <w:widowControl w:val="0"/>
              <w:snapToGrid w:val="0"/>
              <w:ind w:left="-567" w:firstLine="567"/>
              <w:rPr>
                <w:sz w:val="26"/>
                <w:szCs w:val="26"/>
              </w:rPr>
            </w:pPr>
            <w:r w:rsidRPr="00992F8A">
              <w:rPr>
                <w:sz w:val="26"/>
                <w:szCs w:val="26"/>
              </w:rPr>
              <w:t>17 июня 2024 г.</w:t>
            </w:r>
          </w:p>
        </w:tc>
        <w:tc>
          <w:tcPr>
            <w:tcW w:w="3106" w:type="dxa"/>
          </w:tcPr>
          <w:p w14:paraId="1FFCDB64" w14:textId="77777777" w:rsidR="0017766B" w:rsidRPr="00992F8A" w:rsidRDefault="0017766B" w:rsidP="00E9533C">
            <w:pPr>
              <w:widowControl w:val="0"/>
              <w:snapToGrid w:val="0"/>
              <w:ind w:left="-567"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3886" w:type="dxa"/>
          </w:tcPr>
          <w:p w14:paraId="427957D5" w14:textId="2C3CC31B" w:rsidR="0017766B" w:rsidRPr="00992F8A" w:rsidRDefault="0014018B" w:rsidP="00E9533C">
            <w:pPr>
              <w:widowControl w:val="0"/>
              <w:snapToGrid w:val="0"/>
              <w:ind w:left="-567" w:right="737" w:firstLine="567"/>
              <w:jc w:val="center"/>
              <w:rPr>
                <w:sz w:val="26"/>
                <w:szCs w:val="26"/>
              </w:rPr>
            </w:pPr>
            <w:r w:rsidRPr="00992F8A">
              <w:rPr>
                <w:sz w:val="26"/>
                <w:szCs w:val="26"/>
              </w:rPr>
              <w:t xml:space="preserve">                            </w:t>
            </w:r>
            <w:r w:rsidR="0017766B" w:rsidRPr="00992F8A">
              <w:rPr>
                <w:sz w:val="26"/>
                <w:szCs w:val="26"/>
              </w:rPr>
              <w:t>№ 14/</w:t>
            </w:r>
            <w:r w:rsidR="00D03CB6" w:rsidRPr="00992F8A">
              <w:rPr>
                <w:sz w:val="26"/>
                <w:szCs w:val="26"/>
              </w:rPr>
              <w:t>7</w:t>
            </w:r>
          </w:p>
        </w:tc>
      </w:tr>
    </w:tbl>
    <w:p w14:paraId="1BB6C1B8" w14:textId="77777777" w:rsidR="0017766B" w:rsidRPr="00992F8A" w:rsidRDefault="0017766B" w:rsidP="00E9533C">
      <w:pPr>
        <w:pStyle w:val="a3"/>
        <w:widowControl w:val="0"/>
        <w:tabs>
          <w:tab w:val="clear" w:pos="4153"/>
          <w:tab w:val="clear" w:pos="8306"/>
        </w:tabs>
        <w:ind w:left="-567" w:firstLine="567"/>
        <w:contextualSpacing/>
        <w:jc w:val="center"/>
        <w:rPr>
          <w:b/>
          <w:bCs/>
          <w:sz w:val="26"/>
          <w:szCs w:val="26"/>
        </w:rPr>
      </w:pPr>
    </w:p>
    <w:p w14:paraId="228EC1A7" w14:textId="77777777" w:rsidR="0017766B" w:rsidRPr="00992F8A" w:rsidRDefault="0017766B" w:rsidP="00CC1633">
      <w:pPr>
        <w:pStyle w:val="a3"/>
        <w:widowControl w:val="0"/>
        <w:tabs>
          <w:tab w:val="clear" w:pos="4153"/>
          <w:tab w:val="clear" w:pos="8306"/>
        </w:tabs>
        <w:ind w:left="-567" w:right="-1" w:firstLine="567"/>
        <w:contextualSpacing/>
        <w:jc w:val="center"/>
        <w:rPr>
          <w:b/>
          <w:bCs/>
          <w:sz w:val="26"/>
          <w:szCs w:val="26"/>
        </w:rPr>
      </w:pPr>
    </w:p>
    <w:p w14:paraId="518D1CFC" w14:textId="39BC634B" w:rsidR="00992F8A" w:rsidRPr="00992F8A" w:rsidRDefault="00992F8A" w:rsidP="00992F8A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6"/>
          <w:szCs w:val="26"/>
        </w:rPr>
      </w:pPr>
      <w:r w:rsidRPr="00992F8A">
        <w:rPr>
          <w:b/>
          <w:bCs/>
          <w:sz w:val="26"/>
          <w:szCs w:val="26"/>
        </w:rPr>
        <w:t>О перечне и образцах документов, представляемых кандидатами в депутаты, выдвинутыми по одномандатным избирательным округам</w:t>
      </w:r>
      <w:r w:rsidRPr="00992F8A">
        <w:rPr>
          <w:b/>
          <w:sz w:val="26"/>
          <w:szCs w:val="26"/>
        </w:rPr>
        <w:t xml:space="preserve">, </w:t>
      </w:r>
      <w:r w:rsidRPr="00992F8A">
        <w:rPr>
          <w:b/>
          <w:bCs/>
          <w:sz w:val="26"/>
          <w:szCs w:val="26"/>
        </w:rPr>
        <w:t>в территориальную (окружную) избирательную комиссию при проведении дополнительных выборов 8 сентября 2024 года</w:t>
      </w:r>
    </w:p>
    <w:p w14:paraId="76C237A3" w14:textId="77777777" w:rsidR="00D03CB6" w:rsidRPr="00992F8A" w:rsidRDefault="00D03CB6" w:rsidP="00CC1633">
      <w:pPr>
        <w:pStyle w:val="a3"/>
        <w:widowControl w:val="0"/>
        <w:tabs>
          <w:tab w:val="clear" w:pos="4153"/>
          <w:tab w:val="clear" w:pos="8306"/>
        </w:tabs>
        <w:ind w:right="-1"/>
        <w:contextualSpacing/>
        <w:jc w:val="center"/>
        <w:rPr>
          <w:sz w:val="26"/>
          <w:szCs w:val="26"/>
        </w:rPr>
      </w:pPr>
    </w:p>
    <w:p w14:paraId="014F038A" w14:textId="09F11AED" w:rsidR="00245B53" w:rsidRPr="00992F8A" w:rsidRDefault="00245B53" w:rsidP="00173BEB">
      <w:pPr>
        <w:pStyle w:val="a3"/>
        <w:widowControl w:val="0"/>
        <w:tabs>
          <w:tab w:val="clear" w:pos="4153"/>
          <w:tab w:val="clear" w:pos="8306"/>
        </w:tabs>
        <w:ind w:right="-1" w:firstLine="720"/>
        <w:jc w:val="both"/>
        <w:rPr>
          <w:b/>
          <w:bCs/>
          <w:color w:val="000000"/>
          <w:sz w:val="26"/>
          <w:szCs w:val="26"/>
        </w:rPr>
      </w:pPr>
      <w:r w:rsidRPr="00992F8A">
        <w:rPr>
          <w:color w:val="000000"/>
          <w:sz w:val="26"/>
          <w:szCs w:val="26"/>
        </w:rPr>
        <w:t>В соответствии с</w:t>
      </w:r>
      <w:r w:rsidR="00CE26AF" w:rsidRPr="00992F8A">
        <w:rPr>
          <w:color w:val="000000"/>
          <w:sz w:val="26"/>
          <w:szCs w:val="26"/>
        </w:rPr>
        <w:t xml:space="preserve"> пунктом 9.1. статьи 26 Федерального закона «Об основных гарантиях избирательных прав и права на участие в референдуме граждан Российской Федерации»</w:t>
      </w:r>
      <w:r w:rsidRPr="00992F8A">
        <w:rPr>
          <w:color w:val="000000"/>
          <w:sz w:val="26"/>
          <w:szCs w:val="26"/>
        </w:rPr>
        <w:t xml:space="preserve">, территориальная избирательная комиссия </w:t>
      </w:r>
      <w:r w:rsidR="0017766B" w:rsidRPr="00992F8A">
        <w:rPr>
          <w:color w:val="000000"/>
          <w:sz w:val="26"/>
          <w:szCs w:val="26"/>
        </w:rPr>
        <w:t xml:space="preserve">Нижнекамского района </w:t>
      </w:r>
      <w:r w:rsidRPr="00992F8A">
        <w:rPr>
          <w:color w:val="000000"/>
          <w:sz w:val="26"/>
          <w:szCs w:val="26"/>
        </w:rPr>
        <w:t xml:space="preserve">Республики Татарстан </w:t>
      </w:r>
      <w:r w:rsidRPr="00992F8A">
        <w:rPr>
          <w:b/>
          <w:color w:val="000000"/>
          <w:sz w:val="26"/>
          <w:szCs w:val="26"/>
        </w:rPr>
        <w:t>решила</w:t>
      </w:r>
      <w:r w:rsidRPr="00992F8A">
        <w:rPr>
          <w:b/>
          <w:bCs/>
          <w:color w:val="000000"/>
          <w:sz w:val="26"/>
          <w:szCs w:val="26"/>
        </w:rPr>
        <w:t>:</w:t>
      </w:r>
    </w:p>
    <w:p w14:paraId="4F4775D6" w14:textId="77777777" w:rsidR="00245B53" w:rsidRPr="00992F8A" w:rsidRDefault="00245B53" w:rsidP="00173BEB">
      <w:pPr>
        <w:pStyle w:val="a3"/>
        <w:widowControl w:val="0"/>
        <w:tabs>
          <w:tab w:val="clear" w:pos="4153"/>
          <w:tab w:val="clear" w:pos="8306"/>
        </w:tabs>
        <w:ind w:right="-1" w:firstLine="720"/>
        <w:jc w:val="both"/>
        <w:rPr>
          <w:bCs/>
          <w:color w:val="000000"/>
          <w:sz w:val="26"/>
          <w:szCs w:val="26"/>
        </w:rPr>
      </w:pPr>
      <w:r w:rsidRPr="00992F8A">
        <w:rPr>
          <w:bCs/>
          <w:color w:val="000000"/>
          <w:sz w:val="26"/>
          <w:szCs w:val="26"/>
        </w:rPr>
        <w:t>1. Одобрить:</w:t>
      </w:r>
    </w:p>
    <w:p w14:paraId="03806F22" w14:textId="10E79426" w:rsidR="00245B53" w:rsidRPr="00992F8A" w:rsidRDefault="00245B53" w:rsidP="00173BEB">
      <w:pPr>
        <w:pStyle w:val="a3"/>
        <w:widowControl w:val="0"/>
        <w:tabs>
          <w:tab w:val="clear" w:pos="4153"/>
          <w:tab w:val="clear" w:pos="8306"/>
        </w:tabs>
        <w:ind w:right="-1" w:firstLine="720"/>
        <w:jc w:val="both"/>
        <w:rPr>
          <w:sz w:val="26"/>
          <w:szCs w:val="26"/>
        </w:rPr>
      </w:pPr>
      <w:r w:rsidRPr="00992F8A">
        <w:rPr>
          <w:sz w:val="26"/>
          <w:szCs w:val="26"/>
        </w:rPr>
        <w:t xml:space="preserve">1.1. </w:t>
      </w:r>
      <w:r w:rsidR="00992F8A" w:rsidRPr="00992F8A">
        <w:rPr>
          <w:bCs/>
          <w:sz w:val="26"/>
          <w:szCs w:val="26"/>
        </w:rPr>
        <w:t>Перечень и образцы документов, представляемых кандидатами, выдвинутыми по одномандатным избирательным округам, в территориальную (окружную) избирательную комиссию Нижнекамского района Республики Татарстан при проведении дополнительных выборов 8 сентября 2024 года</w:t>
      </w:r>
      <w:r w:rsidR="00833F56" w:rsidRPr="00992F8A">
        <w:rPr>
          <w:sz w:val="26"/>
          <w:szCs w:val="26"/>
        </w:rPr>
        <w:t xml:space="preserve"> </w:t>
      </w:r>
      <w:r w:rsidRPr="00992F8A">
        <w:rPr>
          <w:sz w:val="26"/>
          <w:szCs w:val="26"/>
        </w:rPr>
        <w:t>(приложение №</w:t>
      </w:r>
      <w:r w:rsidR="0017766B" w:rsidRPr="00992F8A">
        <w:rPr>
          <w:sz w:val="26"/>
          <w:szCs w:val="26"/>
        </w:rPr>
        <w:t>1</w:t>
      </w:r>
      <w:r w:rsidRPr="00992F8A">
        <w:rPr>
          <w:sz w:val="26"/>
          <w:szCs w:val="26"/>
        </w:rPr>
        <w:t xml:space="preserve">). </w:t>
      </w:r>
    </w:p>
    <w:p w14:paraId="713428DD" w14:textId="62B52B54" w:rsidR="00245B53" w:rsidRPr="00992F8A" w:rsidRDefault="00245B53" w:rsidP="00173BEB">
      <w:pPr>
        <w:pStyle w:val="17"/>
        <w:shd w:val="clear" w:color="auto" w:fill="FFFFFF"/>
        <w:spacing w:after="0"/>
        <w:ind w:right="-1" w:firstLine="720"/>
        <w:jc w:val="both"/>
        <w:rPr>
          <w:sz w:val="26"/>
          <w:szCs w:val="26"/>
        </w:rPr>
      </w:pPr>
      <w:r w:rsidRPr="00992F8A">
        <w:rPr>
          <w:color w:val="000000"/>
          <w:sz w:val="26"/>
          <w:szCs w:val="26"/>
        </w:rPr>
        <w:t xml:space="preserve">1.2. </w:t>
      </w:r>
      <w:r w:rsidRPr="00992F8A">
        <w:rPr>
          <w:sz w:val="26"/>
          <w:szCs w:val="26"/>
        </w:rPr>
        <w:t>Перечень и образцы документов, представляемых кандидатом, избирательным объединением в территориальн</w:t>
      </w:r>
      <w:r w:rsidR="00992F8A" w:rsidRPr="00992F8A">
        <w:rPr>
          <w:sz w:val="26"/>
          <w:szCs w:val="26"/>
        </w:rPr>
        <w:t>ую</w:t>
      </w:r>
      <w:r w:rsidRPr="00992F8A">
        <w:rPr>
          <w:sz w:val="26"/>
          <w:szCs w:val="26"/>
        </w:rPr>
        <w:t xml:space="preserve"> (окружн</w:t>
      </w:r>
      <w:r w:rsidR="00992F8A" w:rsidRPr="00992F8A">
        <w:rPr>
          <w:sz w:val="26"/>
          <w:szCs w:val="26"/>
        </w:rPr>
        <w:t>ую</w:t>
      </w:r>
      <w:r w:rsidRPr="00992F8A">
        <w:rPr>
          <w:sz w:val="26"/>
          <w:szCs w:val="26"/>
        </w:rPr>
        <w:t>) избирательн</w:t>
      </w:r>
      <w:r w:rsidR="00992F8A" w:rsidRPr="00992F8A">
        <w:rPr>
          <w:sz w:val="26"/>
          <w:szCs w:val="26"/>
        </w:rPr>
        <w:t>ую</w:t>
      </w:r>
      <w:r w:rsidRPr="00992F8A">
        <w:rPr>
          <w:sz w:val="26"/>
          <w:szCs w:val="26"/>
        </w:rPr>
        <w:t xml:space="preserve"> комисси</w:t>
      </w:r>
      <w:r w:rsidR="00992F8A" w:rsidRPr="00992F8A">
        <w:rPr>
          <w:sz w:val="26"/>
          <w:szCs w:val="26"/>
        </w:rPr>
        <w:t>ю</w:t>
      </w:r>
      <w:r w:rsidRPr="00992F8A">
        <w:rPr>
          <w:sz w:val="26"/>
          <w:szCs w:val="26"/>
        </w:rPr>
        <w:t xml:space="preserve"> </w:t>
      </w:r>
      <w:r w:rsidR="00992F8A" w:rsidRPr="00992F8A">
        <w:rPr>
          <w:bCs/>
          <w:sz w:val="26"/>
          <w:szCs w:val="26"/>
        </w:rPr>
        <w:t>Нижнекамского района Республики Татарстан</w:t>
      </w:r>
      <w:r w:rsidR="00992F8A" w:rsidRPr="00992F8A">
        <w:rPr>
          <w:sz w:val="26"/>
          <w:szCs w:val="26"/>
        </w:rPr>
        <w:t xml:space="preserve"> </w:t>
      </w:r>
      <w:r w:rsidRPr="00992F8A">
        <w:rPr>
          <w:sz w:val="26"/>
          <w:szCs w:val="26"/>
        </w:rPr>
        <w:t xml:space="preserve">для регистрации доверенных лиц при проведении </w:t>
      </w:r>
      <w:r w:rsidR="00833F56" w:rsidRPr="00992F8A">
        <w:rPr>
          <w:sz w:val="26"/>
          <w:szCs w:val="26"/>
        </w:rPr>
        <w:t xml:space="preserve">дополнительных выборов </w:t>
      </w:r>
      <w:r w:rsidR="00580876" w:rsidRPr="00992F8A">
        <w:rPr>
          <w:sz w:val="26"/>
          <w:szCs w:val="26"/>
        </w:rPr>
        <w:t>8 сентября 2024</w:t>
      </w:r>
      <w:r w:rsidR="00580876" w:rsidRPr="00992F8A">
        <w:rPr>
          <w:b/>
          <w:bCs/>
          <w:sz w:val="26"/>
          <w:szCs w:val="26"/>
        </w:rPr>
        <w:t xml:space="preserve"> </w:t>
      </w:r>
      <w:r w:rsidR="00580876" w:rsidRPr="00992F8A">
        <w:rPr>
          <w:sz w:val="26"/>
          <w:szCs w:val="26"/>
        </w:rPr>
        <w:t xml:space="preserve">года </w:t>
      </w:r>
      <w:r w:rsidRPr="00992F8A">
        <w:rPr>
          <w:sz w:val="26"/>
          <w:szCs w:val="26"/>
        </w:rPr>
        <w:t xml:space="preserve">(приложение № </w:t>
      </w:r>
      <w:r w:rsidR="0017766B" w:rsidRPr="00992F8A">
        <w:rPr>
          <w:sz w:val="26"/>
          <w:szCs w:val="26"/>
        </w:rPr>
        <w:t>2</w:t>
      </w:r>
      <w:r w:rsidRPr="00992F8A">
        <w:rPr>
          <w:sz w:val="26"/>
          <w:szCs w:val="26"/>
        </w:rPr>
        <w:t xml:space="preserve">). </w:t>
      </w:r>
    </w:p>
    <w:p w14:paraId="0F8AB2AE" w14:textId="77777777" w:rsidR="00245B53" w:rsidRPr="00992F8A" w:rsidRDefault="00245B53" w:rsidP="00173BEB">
      <w:pPr>
        <w:pStyle w:val="a3"/>
        <w:widowControl w:val="0"/>
        <w:tabs>
          <w:tab w:val="clear" w:pos="4153"/>
          <w:tab w:val="clear" w:pos="8306"/>
        </w:tabs>
        <w:ind w:right="-1" w:firstLine="720"/>
        <w:jc w:val="both"/>
        <w:rPr>
          <w:sz w:val="26"/>
          <w:szCs w:val="26"/>
        </w:rPr>
      </w:pPr>
      <w:r w:rsidRPr="00992F8A">
        <w:rPr>
          <w:sz w:val="26"/>
          <w:szCs w:val="26"/>
        </w:rPr>
        <w:t>2. Утвердить:</w:t>
      </w:r>
    </w:p>
    <w:p w14:paraId="56F570FC" w14:textId="283C01C1" w:rsidR="00245B53" w:rsidRPr="00992F8A" w:rsidRDefault="00245B53" w:rsidP="00173BEB">
      <w:pPr>
        <w:pStyle w:val="a3"/>
        <w:widowControl w:val="0"/>
        <w:tabs>
          <w:tab w:val="clear" w:pos="4153"/>
          <w:tab w:val="clear" w:pos="8306"/>
        </w:tabs>
        <w:ind w:right="-1" w:firstLine="720"/>
        <w:jc w:val="both"/>
        <w:rPr>
          <w:sz w:val="26"/>
          <w:szCs w:val="26"/>
        </w:rPr>
      </w:pPr>
      <w:r w:rsidRPr="00992F8A">
        <w:rPr>
          <w:sz w:val="26"/>
          <w:szCs w:val="26"/>
        </w:rPr>
        <w:t>2.1. Форму списка уполномоченных представителей избирательного объединения (</w:t>
      </w:r>
      <w:r w:rsidR="00173BEB" w:rsidRPr="00992F8A">
        <w:rPr>
          <w:sz w:val="26"/>
          <w:szCs w:val="26"/>
        </w:rPr>
        <w:t>приложение № 5 к перечню 1.1. настоящего решения</w:t>
      </w:r>
      <w:r w:rsidRPr="00992F8A">
        <w:rPr>
          <w:sz w:val="26"/>
          <w:szCs w:val="26"/>
        </w:rPr>
        <w:t>)</w:t>
      </w:r>
      <w:r w:rsidR="00E25D3A" w:rsidRPr="00992F8A">
        <w:rPr>
          <w:sz w:val="26"/>
          <w:szCs w:val="26"/>
        </w:rPr>
        <w:t>;</w:t>
      </w:r>
    </w:p>
    <w:p w14:paraId="0D259EA1" w14:textId="09EED635" w:rsidR="00245B53" w:rsidRPr="00992F8A" w:rsidRDefault="00245B53" w:rsidP="00173BEB">
      <w:pPr>
        <w:pStyle w:val="a3"/>
        <w:widowControl w:val="0"/>
        <w:tabs>
          <w:tab w:val="clear" w:pos="4153"/>
          <w:tab w:val="clear" w:pos="8306"/>
        </w:tabs>
        <w:ind w:right="-1" w:firstLine="720"/>
        <w:jc w:val="both"/>
        <w:rPr>
          <w:sz w:val="26"/>
          <w:szCs w:val="26"/>
        </w:rPr>
      </w:pPr>
      <w:r w:rsidRPr="00992F8A">
        <w:rPr>
          <w:sz w:val="26"/>
          <w:szCs w:val="26"/>
        </w:rPr>
        <w:t xml:space="preserve">3. Рекомендовать кандидатам в депутаты </w:t>
      </w:r>
      <w:r w:rsidR="00100955" w:rsidRPr="00992F8A">
        <w:rPr>
          <w:sz w:val="26"/>
          <w:szCs w:val="26"/>
        </w:rPr>
        <w:t xml:space="preserve">на </w:t>
      </w:r>
      <w:r w:rsidR="00833F56" w:rsidRPr="00992F8A">
        <w:rPr>
          <w:sz w:val="26"/>
          <w:szCs w:val="26"/>
        </w:rPr>
        <w:t xml:space="preserve">дополнительных </w:t>
      </w:r>
      <w:r w:rsidR="00100955" w:rsidRPr="00992F8A">
        <w:rPr>
          <w:bCs/>
          <w:sz w:val="26"/>
          <w:szCs w:val="26"/>
        </w:rPr>
        <w:t xml:space="preserve">выборах </w:t>
      </w:r>
      <w:r w:rsidR="00580876" w:rsidRPr="00992F8A">
        <w:rPr>
          <w:sz w:val="26"/>
          <w:szCs w:val="26"/>
        </w:rPr>
        <w:t>8 сентября 2024</w:t>
      </w:r>
      <w:r w:rsidR="00580876" w:rsidRPr="00992F8A">
        <w:rPr>
          <w:b/>
          <w:bCs/>
          <w:sz w:val="26"/>
          <w:szCs w:val="26"/>
        </w:rPr>
        <w:t xml:space="preserve"> </w:t>
      </w:r>
      <w:r w:rsidR="00580876" w:rsidRPr="00992F8A">
        <w:rPr>
          <w:sz w:val="26"/>
          <w:szCs w:val="26"/>
        </w:rPr>
        <w:t xml:space="preserve">года </w:t>
      </w:r>
      <w:r w:rsidRPr="00992F8A">
        <w:rPr>
          <w:sz w:val="26"/>
          <w:szCs w:val="26"/>
        </w:rPr>
        <w:t>представлять в территориальн</w:t>
      </w:r>
      <w:r w:rsidR="00100955" w:rsidRPr="00992F8A">
        <w:rPr>
          <w:sz w:val="26"/>
          <w:szCs w:val="26"/>
        </w:rPr>
        <w:t>ую</w:t>
      </w:r>
      <w:r w:rsidRPr="00992F8A">
        <w:rPr>
          <w:sz w:val="26"/>
          <w:szCs w:val="26"/>
        </w:rPr>
        <w:t xml:space="preserve"> (окружн</w:t>
      </w:r>
      <w:r w:rsidR="00100955" w:rsidRPr="00992F8A">
        <w:rPr>
          <w:sz w:val="26"/>
          <w:szCs w:val="26"/>
        </w:rPr>
        <w:t>ую</w:t>
      </w:r>
      <w:r w:rsidRPr="00992F8A">
        <w:rPr>
          <w:sz w:val="26"/>
          <w:szCs w:val="26"/>
        </w:rPr>
        <w:t>) избирательн</w:t>
      </w:r>
      <w:r w:rsidR="00100955" w:rsidRPr="00992F8A">
        <w:rPr>
          <w:sz w:val="26"/>
          <w:szCs w:val="26"/>
        </w:rPr>
        <w:t>ую</w:t>
      </w:r>
      <w:r w:rsidRPr="00992F8A">
        <w:rPr>
          <w:sz w:val="26"/>
          <w:szCs w:val="26"/>
        </w:rPr>
        <w:t xml:space="preserve"> комисси</w:t>
      </w:r>
      <w:r w:rsidR="00100955" w:rsidRPr="00992F8A">
        <w:rPr>
          <w:sz w:val="26"/>
          <w:szCs w:val="26"/>
        </w:rPr>
        <w:t>ю</w:t>
      </w:r>
      <w:r w:rsidRPr="00992F8A">
        <w:rPr>
          <w:sz w:val="26"/>
          <w:szCs w:val="26"/>
        </w:rPr>
        <w:t xml:space="preserve"> соответствующие сведения, предусмотренные Избирательным кодексом Республики Татарстан, по формам согласно приложениям к настоящему решению. </w:t>
      </w:r>
    </w:p>
    <w:p w14:paraId="77432FD8" w14:textId="1ECA0A22" w:rsidR="00245B53" w:rsidRPr="00992F8A" w:rsidRDefault="00245B53" w:rsidP="00173BEB">
      <w:pPr>
        <w:pStyle w:val="a3"/>
        <w:widowControl w:val="0"/>
        <w:tabs>
          <w:tab w:val="clear" w:pos="4153"/>
          <w:tab w:val="clear" w:pos="8306"/>
        </w:tabs>
        <w:ind w:right="-1" w:firstLine="720"/>
        <w:jc w:val="both"/>
        <w:rPr>
          <w:sz w:val="26"/>
          <w:szCs w:val="26"/>
        </w:rPr>
      </w:pPr>
      <w:r w:rsidRPr="00992F8A">
        <w:rPr>
          <w:sz w:val="26"/>
          <w:szCs w:val="26"/>
        </w:rPr>
        <w:t xml:space="preserve">4. Разместить настоящее решение на сайте территориальной избирательной комиссии </w:t>
      </w:r>
      <w:r w:rsidR="0017766B" w:rsidRPr="00992F8A">
        <w:rPr>
          <w:sz w:val="26"/>
          <w:szCs w:val="26"/>
        </w:rPr>
        <w:t>Нижнекамского района</w:t>
      </w:r>
      <w:r w:rsidRPr="00992F8A">
        <w:rPr>
          <w:sz w:val="26"/>
          <w:szCs w:val="26"/>
        </w:rPr>
        <w:t xml:space="preserve"> Республики Татарстан в информационно-телекоммуникационной сети «Интернет».</w:t>
      </w:r>
    </w:p>
    <w:p w14:paraId="678F7BDC" w14:textId="77777777" w:rsidR="00245B53" w:rsidRPr="00992F8A" w:rsidRDefault="00245B53" w:rsidP="00CC1633">
      <w:pPr>
        <w:ind w:right="-1"/>
        <w:rPr>
          <w:sz w:val="26"/>
          <w:szCs w:val="26"/>
        </w:rPr>
      </w:pPr>
    </w:p>
    <w:p w14:paraId="26846CDC" w14:textId="77777777" w:rsidR="0017766B" w:rsidRPr="00992F8A" w:rsidRDefault="0017766B" w:rsidP="00CC1633">
      <w:pPr>
        <w:pStyle w:val="a3"/>
        <w:widowControl w:val="0"/>
        <w:tabs>
          <w:tab w:val="left" w:pos="708"/>
        </w:tabs>
        <w:ind w:right="-1"/>
        <w:jc w:val="both"/>
        <w:rPr>
          <w:sz w:val="26"/>
          <w:szCs w:val="26"/>
        </w:rPr>
      </w:pPr>
    </w:p>
    <w:p w14:paraId="28E10264" w14:textId="77777777" w:rsidR="0014018B" w:rsidRPr="00992F8A" w:rsidRDefault="0014018B" w:rsidP="00CC1633">
      <w:pPr>
        <w:widowControl w:val="0"/>
        <w:tabs>
          <w:tab w:val="left" w:pos="708"/>
          <w:tab w:val="center" w:pos="4153"/>
          <w:tab w:val="right" w:pos="8306"/>
        </w:tabs>
        <w:ind w:right="-1"/>
        <w:jc w:val="both"/>
        <w:rPr>
          <w:sz w:val="26"/>
          <w:szCs w:val="26"/>
        </w:rPr>
      </w:pPr>
      <w:r w:rsidRPr="00992F8A">
        <w:rPr>
          <w:sz w:val="26"/>
          <w:szCs w:val="26"/>
        </w:rPr>
        <w:t xml:space="preserve">Председатель территориальной </w:t>
      </w:r>
    </w:p>
    <w:p w14:paraId="5B2587A0" w14:textId="77777777" w:rsidR="0014018B" w:rsidRPr="00992F8A" w:rsidRDefault="0014018B" w:rsidP="00CC1633">
      <w:pPr>
        <w:widowControl w:val="0"/>
        <w:tabs>
          <w:tab w:val="left" w:pos="708"/>
          <w:tab w:val="center" w:pos="4153"/>
          <w:tab w:val="right" w:pos="8306"/>
        </w:tabs>
        <w:ind w:right="-1"/>
        <w:jc w:val="both"/>
        <w:rPr>
          <w:sz w:val="26"/>
          <w:szCs w:val="26"/>
        </w:rPr>
      </w:pPr>
      <w:r w:rsidRPr="00992F8A">
        <w:rPr>
          <w:sz w:val="26"/>
          <w:szCs w:val="26"/>
        </w:rPr>
        <w:t>избирательной комиссии</w:t>
      </w:r>
    </w:p>
    <w:p w14:paraId="49D0E209" w14:textId="77777777" w:rsidR="0014018B" w:rsidRPr="00992F8A" w:rsidRDefault="0014018B" w:rsidP="00CC1633">
      <w:pPr>
        <w:widowControl w:val="0"/>
        <w:tabs>
          <w:tab w:val="left" w:pos="708"/>
          <w:tab w:val="center" w:pos="4153"/>
          <w:tab w:val="right" w:pos="8306"/>
        </w:tabs>
        <w:ind w:right="-1"/>
        <w:jc w:val="both"/>
        <w:rPr>
          <w:sz w:val="26"/>
          <w:szCs w:val="26"/>
        </w:rPr>
      </w:pPr>
      <w:r w:rsidRPr="00992F8A">
        <w:rPr>
          <w:sz w:val="26"/>
          <w:szCs w:val="26"/>
        </w:rPr>
        <w:t>Нижнекамского района</w:t>
      </w:r>
    </w:p>
    <w:p w14:paraId="6D7C5619" w14:textId="6DC4E996" w:rsidR="0014018B" w:rsidRPr="00992F8A" w:rsidRDefault="0014018B" w:rsidP="00CC1633">
      <w:pPr>
        <w:widowControl w:val="0"/>
        <w:ind w:right="-1"/>
        <w:jc w:val="both"/>
        <w:rPr>
          <w:sz w:val="26"/>
          <w:szCs w:val="26"/>
        </w:rPr>
      </w:pPr>
      <w:r w:rsidRPr="00992F8A">
        <w:rPr>
          <w:sz w:val="26"/>
          <w:szCs w:val="26"/>
        </w:rPr>
        <w:t>Республики Татарстан</w:t>
      </w:r>
      <w:r w:rsidRPr="00992F8A">
        <w:rPr>
          <w:sz w:val="26"/>
          <w:szCs w:val="26"/>
        </w:rPr>
        <w:tab/>
      </w:r>
      <w:r w:rsidRPr="00992F8A">
        <w:rPr>
          <w:sz w:val="26"/>
          <w:szCs w:val="26"/>
        </w:rPr>
        <w:tab/>
      </w:r>
      <w:r w:rsidRPr="00992F8A">
        <w:rPr>
          <w:sz w:val="26"/>
          <w:szCs w:val="26"/>
        </w:rPr>
        <w:tab/>
      </w:r>
      <w:r w:rsidRPr="00992F8A">
        <w:rPr>
          <w:sz w:val="26"/>
          <w:szCs w:val="26"/>
        </w:rPr>
        <w:tab/>
        <w:t xml:space="preserve">                                 </w:t>
      </w:r>
      <w:r w:rsidR="00E9533C" w:rsidRPr="00992F8A">
        <w:rPr>
          <w:sz w:val="26"/>
          <w:szCs w:val="26"/>
        </w:rPr>
        <w:t xml:space="preserve">     </w:t>
      </w:r>
      <w:r w:rsidRPr="00992F8A">
        <w:rPr>
          <w:sz w:val="26"/>
          <w:szCs w:val="26"/>
        </w:rPr>
        <w:t xml:space="preserve"> Ф.Ш. Гильманов</w:t>
      </w:r>
    </w:p>
    <w:p w14:paraId="55FFED53" w14:textId="77777777" w:rsidR="0014018B" w:rsidRPr="00992F8A" w:rsidRDefault="0014018B" w:rsidP="00CC1633">
      <w:pPr>
        <w:widowControl w:val="0"/>
        <w:tabs>
          <w:tab w:val="center" w:pos="4153"/>
          <w:tab w:val="right" w:pos="8306"/>
        </w:tabs>
        <w:ind w:right="-1"/>
        <w:jc w:val="both"/>
        <w:rPr>
          <w:i/>
          <w:sz w:val="26"/>
          <w:szCs w:val="26"/>
          <w:vertAlign w:val="superscript"/>
        </w:rPr>
      </w:pPr>
    </w:p>
    <w:p w14:paraId="564066E3" w14:textId="77777777" w:rsidR="0014018B" w:rsidRPr="00992F8A" w:rsidRDefault="0014018B" w:rsidP="00CC1633">
      <w:pPr>
        <w:widowControl w:val="0"/>
        <w:tabs>
          <w:tab w:val="center" w:pos="4153"/>
          <w:tab w:val="right" w:pos="8306"/>
        </w:tabs>
        <w:ind w:right="-1"/>
        <w:jc w:val="both"/>
        <w:rPr>
          <w:i/>
          <w:sz w:val="26"/>
          <w:szCs w:val="26"/>
          <w:vertAlign w:val="superscript"/>
        </w:rPr>
      </w:pPr>
      <w:r w:rsidRPr="00992F8A">
        <w:rPr>
          <w:i/>
          <w:sz w:val="26"/>
          <w:szCs w:val="26"/>
          <w:vertAlign w:val="superscript"/>
        </w:rPr>
        <w:tab/>
      </w:r>
    </w:p>
    <w:p w14:paraId="7FB7F537" w14:textId="77777777" w:rsidR="0014018B" w:rsidRPr="00992F8A" w:rsidRDefault="0014018B" w:rsidP="00CC1633">
      <w:pPr>
        <w:widowControl w:val="0"/>
        <w:tabs>
          <w:tab w:val="left" w:pos="708"/>
          <w:tab w:val="center" w:pos="4153"/>
          <w:tab w:val="right" w:pos="8306"/>
        </w:tabs>
        <w:ind w:right="-1"/>
        <w:jc w:val="both"/>
        <w:rPr>
          <w:sz w:val="26"/>
          <w:szCs w:val="26"/>
        </w:rPr>
      </w:pPr>
      <w:r w:rsidRPr="00992F8A">
        <w:rPr>
          <w:sz w:val="26"/>
          <w:szCs w:val="26"/>
        </w:rPr>
        <w:t xml:space="preserve">Секретарь территориальной </w:t>
      </w:r>
    </w:p>
    <w:p w14:paraId="4F474E9E" w14:textId="77777777" w:rsidR="0014018B" w:rsidRPr="00992F8A" w:rsidRDefault="0014018B" w:rsidP="00CC1633">
      <w:pPr>
        <w:widowControl w:val="0"/>
        <w:tabs>
          <w:tab w:val="left" w:pos="708"/>
          <w:tab w:val="center" w:pos="4153"/>
          <w:tab w:val="right" w:pos="8306"/>
        </w:tabs>
        <w:ind w:right="-1"/>
        <w:jc w:val="both"/>
        <w:rPr>
          <w:sz w:val="26"/>
          <w:szCs w:val="26"/>
        </w:rPr>
      </w:pPr>
      <w:r w:rsidRPr="00992F8A">
        <w:rPr>
          <w:sz w:val="26"/>
          <w:szCs w:val="26"/>
        </w:rPr>
        <w:t>избирательной комиссии</w:t>
      </w:r>
    </w:p>
    <w:p w14:paraId="7D9FE52D" w14:textId="77777777" w:rsidR="0014018B" w:rsidRPr="00992F8A" w:rsidRDefault="0014018B" w:rsidP="00CC1633">
      <w:pPr>
        <w:widowControl w:val="0"/>
        <w:tabs>
          <w:tab w:val="left" w:pos="708"/>
          <w:tab w:val="center" w:pos="4153"/>
          <w:tab w:val="right" w:pos="8306"/>
        </w:tabs>
        <w:ind w:right="-1"/>
        <w:jc w:val="both"/>
        <w:rPr>
          <w:sz w:val="26"/>
          <w:szCs w:val="26"/>
        </w:rPr>
      </w:pPr>
      <w:r w:rsidRPr="00992F8A">
        <w:rPr>
          <w:sz w:val="26"/>
          <w:szCs w:val="26"/>
        </w:rPr>
        <w:t>Нижнекамского района</w:t>
      </w:r>
    </w:p>
    <w:p w14:paraId="7A27F11F" w14:textId="2CBE66AB" w:rsidR="0014018B" w:rsidRPr="00992F8A" w:rsidRDefault="0014018B" w:rsidP="00CC1633">
      <w:pPr>
        <w:widowControl w:val="0"/>
        <w:ind w:right="-1"/>
        <w:jc w:val="both"/>
        <w:rPr>
          <w:sz w:val="26"/>
          <w:szCs w:val="26"/>
          <w:u w:val="single"/>
        </w:rPr>
      </w:pPr>
      <w:r w:rsidRPr="00992F8A">
        <w:rPr>
          <w:sz w:val="26"/>
          <w:szCs w:val="26"/>
        </w:rPr>
        <w:t>Республики Татарстан</w:t>
      </w:r>
      <w:r w:rsidRPr="00992F8A">
        <w:rPr>
          <w:sz w:val="26"/>
          <w:szCs w:val="26"/>
        </w:rPr>
        <w:tab/>
      </w:r>
      <w:r w:rsidRPr="00992F8A">
        <w:rPr>
          <w:sz w:val="26"/>
          <w:szCs w:val="26"/>
        </w:rPr>
        <w:tab/>
      </w:r>
      <w:r w:rsidRPr="00992F8A">
        <w:rPr>
          <w:sz w:val="26"/>
          <w:szCs w:val="26"/>
        </w:rPr>
        <w:tab/>
      </w:r>
      <w:r w:rsidRPr="00992F8A">
        <w:rPr>
          <w:sz w:val="26"/>
          <w:szCs w:val="26"/>
        </w:rPr>
        <w:tab/>
        <w:t xml:space="preserve">                     </w:t>
      </w:r>
      <w:r w:rsidR="00E9533C" w:rsidRPr="00992F8A">
        <w:rPr>
          <w:sz w:val="26"/>
          <w:szCs w:val="26"/>
        </w:rPr>
        <w:t xml:space="preserve">             </w:t>
      </w:r>
      <w:r w:rsidRPr="00992F8A">
        <w:rPr>
          <w:sz w:val="26"/>
          <w:szCs w:val="26"/>
        </w:rPr>
        <w:t xml:space="preserve">   </w:t>
      </w:r>
      <w:r w:rsidR="00E9533C" w:rsidRPr="00992F8A">
        <w:rPr>
          <w:sz w:val="26"/>
          <w:szCs w:val="26"/>
        </w:rPr>
        <w:t xml:space="preserve">    </w:t>
      </w:r>
      <w:r w:rsidRPr="00992F8A">
        <w:rPr>
          <w:sz w:val="26"/>
          <w:szCs w:val="26"/>
        </w:rPr>
        <w:t>Е.А. Морозова</w:t>
      </w:r>
    </w:p>
    <w:p w14:paraId="372AB38C" w14:textId="0E27D347" w:rsidR="00245B53" w:rsidRPr="00992F8A" w:rsidRDefault="00245B53" w:rsidP="00CC1633">
      <w:pPr>
        <w:pStyle w:val="a3"/>
        <w:widowControl w:val="0"/>
        <w:tabs>
          <w:tab w:val="left" w:pos="708"/>
        </w:tabs>
        <w:ind w:right="-1"/>
        <w:jc w:val="both"/>
        <w:rPr>
          <w:rFonts w:cs="Calibri"/>
          <w:b/>
          <w:kern w:val="2"/>
          <w:sz w:val="26"/>
          <w:szCs w:val="26"/>
          <w:lang w:eastAsia="ar-SA"/>
        </w:rPr>
      </w:pPr>
    </w:p>
    <w:p w14:paraId="67839DD3" w14:textId="77777777" w:rsidR="00A23284" w:rsidRPr="00992F8A" w:rsidRDefault="00A23284" w:rsidP="00CC1633">
      <w:pPr>
        <w:pStyle w:val="a3"/>
        <w:widowControl w:val="0"/>
        <w:tabs>
          <w:tab w:val="left" w:pos="708"/>
        </w:tabs>
        <w:ind w:right="-1"/>
        <w:jc w:val="both"/>
        <w:rPr>
          <w:rFonts w:cs="Calibri"/>
          <w:b/>
          <w:kern w:val="2"/>
          <w:sz w:val="26"/>
          <w:szCs w:val="26"/>
          <w:lang w:eastAsia="ar-SA"/>
        </w:rPr>
      </w:pPr>
    </w:p>
    <w:p w14:paraId="51C198F6" w14:textId="77777777" w:rsidR="00A23284" w:rsidRPr="00A23284" w:rsidRDefault="00A23284" w:rsidP="00CC1633">
      <w:pPr>
        <w:ind w:left="5954" w:right="-1"/>
      </w:pPr>
      <w:r w:rsidRPr="00A23284">
        <w:lastRenderedPageBreak/>
        <w:t>Приложение №1</w:t>
      </w:r>
    </w:p>
    <w:p w14:paraId="0B15F188" w14:textId="77777777" w:rsidR="00A23284" w:rsidRPr="00A23284" w:rsidRDefault="00A23284" w:rsidP="00CC1633">
      <w:pPr>
        <w:ind w:left="5954" w:right="-1"/>
      </w:pPr>
      <w:r w:rsidRPr="00A23284">
        <w:t>к решению территориальной избирательной</w:t>
      </w:r>
    </w:p>
    <w:p w14:paraId="63DFB1EA" w14:textId="16608260" w:rsidR="00A23284" w:rsidRPr="00A23284" w:rsidRDefault="00A23284" w:rsidP="00CC1633">
      <w:pPr>
        <w:ind w:left="5954" w:right="-1"/>
      </w:pPr>
      <w:r w:rsidRPr="00A23284">
        <w:t xml:space="preserve">комиссии </w:t>
      </w:r>
      <w:r>
        <w:t>Нижнекамского</w:t>
      </w:r>
      <w:r w:rsidRPr="00A23284">
        <w:t xml:space="preserve"> района </w:t>
      </w:r>
    </w:p>
    <w:p w14:paraId="17B9511A" w14:textId="77777777" w:rsidR="00A23284" w:rsidRPr="00A23284" w:rsidRDefault="00A23284" w:rsidP="00CC1633">
      <w:pPr>
        <w:ind w:left="5954" w:right="-1"/>
      </w:pPr>
      <w:r w:rsidRPr="00A23284">
        <w:t>Республики Татарстан</w:t>
      </w:r>
    </w:p>
    <w:p w14:paraId="3B6905EC" w14:textId="4EBE5146" w:rsidR="00A23284" w:rsidRPr="00A23284" w:rsidRDefault="00A23284" w:rsidP="00CC1633">
      <w:pPr>
        <w:ind w:left="5954" w:right="-1"/>
      </w:pPr>
      <w:r w:rsidRPr="00A23284">
        <w:t xml:space="preserve">от 17 июня 2024 года № </w:t>
      </w:r>
      <w:r>
        <w:t>14/7</w:t>
      </w:r>
    </w:p>
    <w:p w14:paraId="47150068" w14:textId="77777777" w:rsidR="00A23284" w:rsidRPr="00A23284" w:rsidRDefault="00A23284" w:rsidP="00CC1633">
      <w:pPr>
        <w:widowControl w:val="0"/>
        <w:ind w:right="-1"/>
        <w:jc w:val="center"/>
        <w:rPr>
          <w:b/>
          <w:sz w:val="28"/>
          <w:szCs w:val="28"/>
        </w:rPr>
      </w:pPr>
    </w:p>
    <w:p w14:paraId="1EB1CA73" w14:textId="0446AC3D" w:rsidR="00A23284" w:rsidRDefault="00A23284" w:rsidP="00CC1633">
      <w:pPr>
        <w:widowControl w:val="0"/>
        <w:ind w:right="-1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23284">
        <w:rPr>
          <w:rFonts w:ascii="Liberation Serif" w:hAnsi="Liberation Serif" w:cs="Liberation Serif"/>
          <w:b/>
          <w:sz w:val="28"/>
          <w:szCs w:val="28"/>
        </w:rPr>
        <w:t>Перечень</w:t>
      </w:r>
      <w:r w:rsidRPr="00A23284">
        <w:rPr>
          <w:rFonts w:ascii="Liberation Serif" w:hAnsi="Liberation Serif" w:cs="Liberation Serif"/>
          <w:b/>
          <w:spacing w:val="30"/>
          <w:sz w:val="28"/>
          <w:szCs w:val="28"/>
        </w:rPr>
        <w:t xml:space="preserve"> и </w:t>
      </w:r>
      <w:r w:rsidRPr="00A23284">
        <w:rPr>
          <w:rFonts w:ascii="Liberation Serif" w:hAnsi="Liberation Serif" w:cs="Liberation Serif"/>
          <w:b/>
          <w:sz w:val="28"/>
          <w:szCs w:val="28"/>
        </w:rPr>
        <w:t xml:space="preserve">образцы документов, представляемых кандидатами, выдвинутыми по одномандатным избирательным округам в территориальную (окружную) избирательную комиссию </w:t>
      </w:r>
      <w:r>
        <w:rPr>
          <w:rFonts w:ascii="Liberation Serif" w:hAnsi="Liberation Serif" w:cs="Liberation Serif"/>
          <w:b/>
          <w:sz w:val="28"/>
          <w:szCs w:val="28"/>
        </w:rPr>
        <w:t>Нижнекамского</w:t>
      </w:r>
      <w:r w:rsidRPr="00A23284">
        <w:rPr>
          <w:rFonts w:ascii="Liberation Serif" w:hAnsi="Liberation Serif" w:cs="Liberation Serif"/>
          <w:b/>
          <w:sz w:val="28"/>
          <w:szCs w:val="28"/>
        </w:rPr>
        <w:t xml:space="preserve"> района </w:t>
      </w:r>
      <w:r w:rsidR="00104A32">
        <w:rPr>
          <w:rFonts w:ascii="Liberation Serif" w:hAnsi="Liberation Serif" w:cs="Liberation Serif"/>
          <w:b/>
          <w:sz w:val="28"/>
          <w:szCs w:val="28"/>
        </w:rPr>
        <w:t xml:space="preserve">Республики Татарстан </w:t>
      </w:r>
      <w:r w:rsidRPr="00A23284">
        <w:rPr>
          <w:rFonts w:ascii="Liberation Serif" w:hAnsi="Liberation Serif" w:cs="Liberation Serif"/>
          <w:b/>
          <w:sz w:val="28"/>
          <w:szCs w:val="28"/>
        </w:rPr>
        <w:t xml:space="preserve">при проведении дополнительных выборов </w:t>
      </w:r>
    </w:p>
    <w:p w14:paraId="0BBD6F2D" w14:textId="73BC6D16" w:rsidR="00A23284" w:rsidRPr="00A23284" w:rsidRDefault="00A23284" w:rsidP="00CC1633">
      <w:pPr>
        <w:widowControl w:val="0"/>
        <w:ind w:right="-1"/>
        <w:jc w:val="center"/>
        <w:rPr>
          <w:b/>
          <w:sz w:val="28"/>
          <w:szCs w:val="28"/>
        </w:rPr>
      </w:pPr>
      <w:r w:rsidRPr="00A23284">
        <w:rPr>
          <w:rFonts w:ascii="Liberation Serif" w:hAnsi="Liberation Serif" w:cs="Liberation Serif"/>
          <w:b/>
          <w:sz w:val="28"/>
          <w:szCs w:val="28"/>
        </w:rPr>
        <w:t xml:space="preserve">8 сентября 2024 года </w:t>
      </w:r>
    </w:p>
    <w:p w14:paraId="7D5EB935" w14:textId="77777777" w:rsidR="00A23284" w:rsidRPr="00A23284" w:rsidRDefault="00A23284" w:rsidP="00CC1633">
      <w:pPr>
        <w:ind w:right="-1"/>
        <w:jc w:val="center"/>
        <w:rPr>
          <w:b/>
          <w:sz w:val="28"/>
          <w:szCs w:val="28"/>
        </w:rPr>
      </w:pPr>
    </w:p>
    <w:p w14:paraId="35F4185F" w14:textId="77777777" w:rsidR="00A23284" w:rsidRPr="00A23284" w:rsidRDefault="00A23284" w:rsidP="00CC1633">
      <w:pPr>
        <w:widowControl w:val="0"/>
        <w:ind w:right="-1"/>
        <w:jc w:val="center"/>
        <w:rPr>
          <w:b/>
          <w:sz w:val="28"/>
          <w:szCs w:val="28"/>
        </w:rPr>
      </w:pPr>
    </w:p>
    <w:p w14:paraId="7057C090" w14:textId="77777777" w:rsidR="00A23284" w:rsidRPr="00A23284" w:rsidRDefault="00A23284" w:rsidP="00CC1633">
      <w:pPr>
        <w:widowControl w:val="0"/>
        <w:ind w:right="-1" w:firstLine="720"/>
        <w:jc w:val="both"/>
        <w:rPr>
          <w:i/>
          <w:sz w:val="28"/>
          <w:szCs w:val="28"/>
        </w:rPr>
      </w:pPr>
      <w:r w:rsidRPr="00A23284">
        <w:rPr>
          <w:i/>
          <w:sz w:val="28"/>
        </w:rPr>
        <w:t>1. Перечень документов, представляемых кандидатом в окружную избирательную комиссию для уведомления о его выдвижении избирательным объединением</w:t>
      </w:r>
    </w:p>
    <w:p w14:paraId="71833C29" w14:textId="77777777" w:rsidR="00A23284" w:rsidRPr="00A23284" w:rsidRDefault="00A23284" w:rsidP="00CC1633">
      <w:pPr>
        <w:widowControl w:val="0"/>
        <w:ind w:right="-1"/>
        <w:jc w:val="center"/>
        <w:rPr>
          <w:b/>
          <w:sz w:val="28"/>
          <w:szCs w:val="28"/>
        </w:rPr>
      </w:pPr>
    </w:p>
    <w:p w14:paraId="52A7E7CE" w14:textId="7D680595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1.1. Уведомление кандидата о его выдвижении избирательным объединением по одномандатному избирательному округу (приложение № 1); </w:t>
      </w:r>
    </w:p>
    <w:p w14:paraId="0E74ADDE" w14:textId="0D1F1B53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1.2. Решение съезда политической партии (протокол заседания съезда, конференции или общего собрания ее регионального отделения, соответствующего органа политической партии, ее регионального отделения) о выдвижении кандидата по одномандатному избирательному округу, а также решение о назначении уполномоченных представителей избирательного объединения</w:t>
      </w:r>
      <w:r w:rsidR="00104A32">
        <w:rPr>
          <w:sz w:val="28"/>
          <w:szCs w:val="28"/>
        </w:rPr>
        <w:t xml:space="preserve"> </w:t>
      </w:r>
      <w:r w:rsidRPr="00A23284">
        <w:rPr>
          <w:sz w:val="28"/>
          <w:szCs w:val="28"/>
        </w:rPr>
        <w:t>(в случае назначения избирательным объединением</w:t>
      </w:r>
      <w:r w:rsidR="00104A32">
        <w:rPr>
          <w:sz w:val="28"/>
          <w:szCs w:val="28"/>
        </w:rPr>
        <w:t xml:space="preserve"> </w:t>
      </w:r>
      <w:r w:rsidRPr="00A23284">
        <w:rPr>
          <w:sz w:val="28"/>
          <w:szCs w:val="28"/>
        </w:rPr>
        <w:t xml:space="preserve">уполномоченных представителей в соответствии со статьей 36 Избирательного кодекса Республики Татарстан) (приложение № 2); </w:t>
      </w:r>
    </w:p>
    <w:p w14:paraId="2D3EE3EF" w14:textId="264A4FE4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1.3. Заявление кандидата о согласии баллотироваться по соответствующему одномандатному избирательному округу (приложение № 3);</w:t>
      </w:r>
    </w:p>
    <w:p w14:paraId="60BB09D6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1.4. Копия паспорта кандидата (отдельных страниц паспорта, определенных постановлением ЦИК России от 4 июня 2014 года № 233/1478-6) или копия документа, заменяющего паспорт гражданина;</w:t>
      </w:r>
    </w:p>
    <w:p w14:paraId="0275318F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1.5. Копия документа, подтверждающего указанные в заявлении кандидата о согласии баллотироваться по соответствующему одномандатному избирательному округу сведения об образовании кандидата, заверенная кандидатом; </w:t>
      </w:r>
    </w:p>
    <w:p w14:paraId="64FAF41E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1.6. Копия трудовой книжки либо выписки из трудовой книжки, либо справка с основного места работы или иной документ, подтверждающий указанные в заявлении кандидата о согласии баллотироваться сведения об основном месте работы или службы, о занимаемой должности</w:t>
      </w:r>
      <w:r w:rsidRPr="00A23284">
        <w:rPr>
          <w:sz w:val="22"/>
          <w:szCs w:val="28"/>
          <w:vertAlign w:val="superscript"/>
        </w:rPr>
        <w:footnoteReference w:customMarkFollows="1" w:id="1"/>
        <w:sym w:font="Symbol" w:char="F02A"/>
      </w:r>
      <w:r w:rsidRPr="00A23284">
        <w:rPr>
          <w:sz w:val="28"/>
          <w:szCs w:val="28"/>
        </w:rPr>
        <w:t xml:space="preserve">, а при отсутствии основного места работы или службы – копии документов, подтверждающих сведения о роде занятий, то есть о деятельности кандидата, приносящей ему доход, или о статусе неработающего кандидата (пенсионер, безработный, учащийся (с указанием наименования организации, осуществляющей образовательную деятельность), заверенные кандидатом. В случае указания кандидатом в заявлении о согласии баллотироваться рода занятий «домохозяйка» </w:t>
      </w:r>
      <w:r w:rsidRPr="00A23284">
        <w:rPr>
          <w:sz w:val="28"/>
          <w:szCs w:val="28"/>
        </w:rPr>
        <w:lastRenderedPageBreak/>
        <w:t>(«домохозяин»), «временно неработающий» представление документов, подтверждающих указанный статус, не требуется;</w:t>
      </w:r>
    </w:p>
    <w:p w14:paraId="0A741372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1.7. Копия документа, подтверждающего указанные в заявлении кандидата о согласии баллотироваться по соответствующему одномандатному избирательному округу сведения о том, что кандидат является депутатом представительного органа на непостоянной основе, заверенная кандидатом;</w:t>
      </w:r>
    </w:p>
    <w:p w14:paraId="221AC027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1.8. Копия соответствующего документа (соответствующих документов) о смене фамилии, или имени, или отчества кандидата (в случае если кандидат менял фамилию, или имя, или отчество).</w:t>
      </w:r>
    </w:p>
    <w:p w14:paraId="774A536F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color w:val="000000"/>
          <w:sz w:val="28"/>
          <w:szCs w:val="28"/>
        </w:rPr>
        <w:t xml:space="preserve">1.9. Документы, подтверждающие указанные в заявлении </w:t>
      </w:r>
      <w:r w:rsidRPr="00A23284">
        <w:rPr>
          <w:sz w:val="28"/>
          <w:szCs w:val="28"/>
        </w:rPr>
        <w:t>кандидата о согласии баллотироваться по соответствующему одномандатному избирательному округу</w:t>
      </w:r>
      <w:r w:rsidRPr="00A23284">
        <w:rPr>
          <w:color w:val="000000"/>
          <w:sz w:val="28"/>
          <w:szCs w:val="28"/>
        </w:rPr>
        <w:t xml:space="preserve"> сведения о принадлежности </w:t>
      </w:r>
      <w:r w:rsidRPr="00A23284">
        <w:rPr>
          <w:sz w:val="28"/>
          <w:szCs w:val="28"/>
        </w:rPr>
        <w:t xml:space="preserve">к политической партии либо не более чем к одному иному общественному объединению, зарегистрированному не позднее чем за один год до дня голосования в установленном законом порядке (приложение № 4); </w:t>
      </w:r>
    </w:p>
    <w:p w14:paraId="796FBD29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1.10. Список уполномоченных представителей избирательного объединения, с указанием сведений о них (в случае назначения избирательным объединением уполномоченных представителей) (приложение № 5); </w:t>
      </w:r>
    </w:p>
    <w:p w14:paraId="4EB8C734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1.11. Заявление каждого уполномоченного представителя избирательного объединения о согласии быть уполномоченным представителем (приложение № 6);</w:t>
      </w:r>
    </w:p>
    <w:p w14:paraId="21BEF2BB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1.12. Официально удостоверенную постоянно действующим руководящим органом политической партии либо ее регионального отделения копию документа о государственной регистрации избирательного объединения, выданного федеральным органом исполнительной власти, уполномоченным на осуществление функций в сфере регистрации общественных объединений, а если избирательное объединение не является юридическим лицом, также решение о его создании;</w:t>
      </w:r>
    </w:p>
    <w:p w14:paraId="3572A56F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1.13. Копию устава общественного объединения, заверенную постоянно действующим руководящим органом общественного объединения - для общественных объединений (за исключением политических партий, их региональных отделений и иных структурных подразделений);</w:t>
      </w:r>
    </w:p>
    <w:p w14:paraId="0A416154" w14:textId="77777777" w:rsidR="00A23284" w:rsidRPr="00A23284" w:rsidRDefault="00A23284" w:rsidP="00CC1633">
      <w:pPr>
        <w:ind w:right="-1" w:firstLine="720"/>
        <w:jc w:val="both"/>
        <w:rPr>
          <w:i/>
          <w:iCs/>
          <w:sz w:val="24"/>
          <w:szCs w:val="24"/>
        </w:rPr>
      </w:pPr>
      <w:r w:rsidRPr="00A23284">
        <w:rPr>
          <w:b/>
          <w:bCs/>
          <w:i/>
          <w:iCs/>
          <w:sz w:val="24"/>
          <w:szCs w:val="24"/>
        </w:rPr>
        <w:t xml:space="preserve">Примечание: </w:t>
      </w:r>
      <w:r w:rsidRPr="00A23284">
        <w:rPr>
          <w:i/>
          <w:iCs/>
          <w:sz w:val="24"/>
          <w:szCs w:val="24"/>
        </w:rPr>
        <w:t xml:space="preserve">В случае, если на избирательную комиссию возложены полномочия нескольких окружных комиссий и избирательным объединением выдвинуты кандидаты по нескольким одномандатным избирательным округам, в избирательную комиссию, осуществляющую регистрацию кандидатов, документы, предусмотренные </w:t>
      </w:r>
      <w:hyperlink w:anchor="sub_41015" w:history="1">
        <w:r w:rsidRPr="00A23284">
          <w:rPr>
            <w:i/>
            <w:iCs/>
            <w:color w:val="106BBE"/>
            <w:sz w:val="24"/>
            <w:szCs w:val="24"/>
          </w:rPr>
          <w:t>пунктами 1.12</w:t>
        </w:r>
      </w:hyperlink>
      <w:r w:rsidRPr="00A23284">
        <w:rPr>
          <w:i/>
          <w:iCs/>
          <w:sz w:val="24"/>
          <w:szCs w:val="24"/>
        </w:rPr>
        <w:t xml:space="preserve"> и </w:t>
      </w:r>
      <w:hyperlink w:anchor="sub_41006" w:history="1">
        <w:r w:rsidRPr="00A23284">
          <w:rPr>
            <w:i/>
            <w:iCs/>
            <w:color w:val="106BBE"/>
            <w:sz w:val="24"/>
            <w:szCs w:val="24"/>
          </w:rPr>
          <w:t>1.13</w:t>
        </w:r>
      </w:hyperlink>
      <w:r w:rsidRPr="00A23284">
        <w:rPr>
          <w:i/>
          <w:iCs/>
          <w:sz w:val="24"/>
          <w:szCs w:val="24"/>
        </w:rPr>
        <w:t xml:space="preserve">, может представить уполномоченный представитель избирательного объединения либо первый представивший указанные документы кандидат, выдвинутый этим избирательным объединением. В таких случаях иные кандидаты, выдвинутые этим избирательным объединением, документы, предусмотренные </w:t>
      </w:r>
      <w:hyperlink w:anchor="sub_41015" w:history="1">
        <w:r w:rsidRPr="00A23284">
          <w:rPr>
            <w:i/>
            <w:iCs/>
            <w:color w:val="106BBE"/>
            <w:sz w:val="24"/>
            <w:szCs w:val="24"/>
          </w:rPr>
          <w:t>пунктами 1.12</w:t>
        </w:r>
      </w:hyperlink>
      <w:r w:rsidRPr="00A23284">
        <w:rPr>
          <w:i/>
          <w:iCs/>
          <w:sz w:val="24"/>
          <w:szCs w:val="24"/>
        </w:rPr>
        <w:t xml:space="preserve"> и </w:t>
      </w:r>
      <w:hyperlink w:anchor="sub_41006" w:history="1">
        <w:r w:rsidRPr="00A23284">
          <w:rPr>
            <w:i/>
            <w:iCs/>
            <w:color w:val="106BBE"/>
            <w:sz w:val="24"/>
            <w:szCs w:val="24"/>
          </w:rPr>
          <w:t>1.13</w:t>
        </w:r>
      </w:hyperlink>
      <w:r w:rsidRPr="00A23284">
        <w:rPr>
          <w:i/>
          <w:iCs/>
          <w:sz w:val="24"/>
          <w:szCs w:val="24"/>
        </w:rPr>
        <w:t>, в эту же избирательную комиссию могут не представлять.</w:t>
      </w:r>
    </w:p>
    <w:p w14:paraId="093F8A5E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1.14. Документ, подтверждающий согласование с соответствующим органом политической партии кандидатуры, выдвигаемой в качестве кандидата, если такое согласование предусмотрено уставом политической партии; </w:t>
      </w:r>
    </w:p>
    <w:p w14:paraId="65ABEA20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1.15. Заявление кандидата о регистрации уполномоченного(</w:t>
      </w:r>
      <w:proofErr w:type="spellStart"/>
      <w:r w:rsidRPr="00A23284">
        <w:rPr>
          <w:sz w:val="28"/>
          <w:szCs w:val="28"/>
        </w:rPr>
        <w:t>ых</w:t>
      </w:r>
      <w:proofErr w:type="spellEnd"/>
      <w:r w:rsidRPr="00A23284">
        <w:rPr>
          <w:sz w:val="28"/>
          <w:szCs w:val="28"/>
        </w:rPr>
        <w:t>) представителя(ей) по финансовым вопросам (в случае, если указанный(е) представитель(и) назначается(</w:t>
      </w:r>
      <w:proofErr w:type="spellStart"/>
      <w:r w:rsidRPr="00A23284">
        <w:rPr>
          <w:sz w:val="28"/>
          <w:szCs w:val="28"/>
        </w:rPr>
        <w:t>ются</w:t>
      </w:r>
      <w:proofErr w:type="spellEnd"/>
      <w:r w:rsidRPr="00A23284">
        <w:rPr>
          <w:sz w:val="28"/>
          <w:szCs w:val="28"/>
        </w:rPr>
        <w:t xml:space="preserve">) кандидатом) (приложение № 7); </w:t>
      </w:r>
    </w:p>
    <w:p w14:paraId="0F41AD63" w14:textId="314890B3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lastRenderedPageBreak/>
        <w:t>1.16. Доверенность(и) на уполномоченного(</w:t>
      </w:r>
      <w:proofErr w:type="spellStart"/>
      <w:r w:rsidRPr="00A23284">
        <w:rPr>
          <w:sz w:val="28"/>
          <w:szCs w:val="28"/>
        </w:rPr>
        <w:t>ых</w:t>
      </w:r>
      <w:proofErr w:type="spellEnd"/>
      <w:r w:rsidRPr="00A23284">
        <w:rPr>
          <w:sz w:val="28"/>
          <w:szCs w:val="28"/>
        </w:rPr>
        <w:t>) представителя(ей) по финансовым вопросам, удостоверенная(</w:t>
      </w:r>
      <w:proofErr w:type="spellStart"/>
      <w:r w:rsidRPr="00A23284">
        <w:rPr>
          <w:sz w:val="28"/>
          <w:szCs w:val="28"/>
        </w:rPr>
        <w:t>ые</w:t>
      </w:r>
      <w:proofErr w:type="spellEnd"/>
      <w:r w:rsidRPr="00A23284">
        <w:rPr>
          <w:sz w:val="28"/>
          <w:szCs w:val="28"/>
        </w:rPr>
        <w:t>) нотариально (в случае, если указанный(е) представитель(и) назначается(</w:t>
      </w:r>
      <w:proofErr w:type="spellStart"/>
      <w:r w:rsidRPr="00A23284">
        <w:rPr>
          <w:sz w:val="28"/>
          <w:szCs w:val="28"/>
        </w:rPr>
        <w:t>ются</w:t>
      </w:r>
      <w:proofErr w:type="spellEnd"/>
      <w:r w:rsidRPr="00A23284">
        <w:rPr>
          <w:sz w:val="28"/>
          <w:szCs w:val="28"/>
        </w:rPr>
        <w:t>) кандидатом)</w:t>
      </w:r>
      <w:r w:rsidR="00104A32">
        <w:rPr>
          <w:sz w:val="28"/>
          <w:szCs w:val="28"/>
        </w:rPr>
        <w:t xml:space="preserve"> </w:t>
      </w:r>
      <w:r w:rsidRPr="00A23284">
        <w:rPr>
          <w:sz w:val="28"/>
          <w:szCs w:val="28"/>
        </w:rPr>
        <w:t xml:space="preserve">(приложение № 8). </w:t>
      </w:r>
    </w:p>
    <w:p w14:paraId="65A567AF" w14:textId="77777777" w:rsidR="00A23284" w:rsidRPr="00A23284" w:rsidRDefault="00A23284" w:rsidP="00CC1633">
      <w:pPr>
        <w:ind w:right="-1" w:firstLine="567"/>
        <w:jc w:val="both"/>
        <w:rPr>
          <w:sz w:val="28"/>
          <w:szCs w:val="28"/>
        </w:rPr>
      </w:pPr>
    </w:p>
    <w:p w14:paraId="158791AC" w14:textId="77777777" w:rsidR="00A23284" w:rsidRPr="00A23284" w:rsidRDefault="00A23284" w:rsidP="00CC1633">
      <w:pPr>
        <w:widowControl w:val="0"/>
        <w:ind w:right="-1" w:firstLine="720"/>
        <w:jc w:val="both"/>
        <w:rPr>
          <w:i/>
          <w:sz w:val="28"/>
          <w:szCs w:val="28"/>
        </w:rPr>
      </w:pPr>
      <w:r w:rsidRPr="00A23284">
        <w:rPr>
          <w:i/>
          <w:sz w:val="28"/>
          <w:szCs w:val="28"/>
        </w:rPr>
        <w:t>2. Перечень документов, представляемых в окружную избирательную комиссию для регистрации кандидата, выдвинутого избирательным объединением</w:t>
      </w:r>
    </w:p>
    <w:p w14:paraId="0CEC38F2" w14:textId="77777777" w:rsidR="00A23284" w:rsidRPr="00A23284" w:rsidRDefault="00A23284" w:rsidP="00CC1633">
      <w:pPr>
        <w:widowControl w:val="0"/>
        <w:ind w:right="-1"/>
        <w:jc w:val="both"/>
        <w:rPr>
          <w:sz w:val="28"/>
        </w:rPr>
      </w:pPr>
    </w:p>
    <w:p w14:paraId="5D515E00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</w:rPr>
      </w:pPr>
      <w:r w:rsidRPr="00A23284">
        <w:rPr>
          <w:sz w:val="28"/>
          <w:szCs w:val="26"/>
        </w:rPr>
        <w:t xml:space="preserve">2.1. Сведения о внесении кандидатом уточнений и дополнений в свои данные, представленные ранее </w:t>
      </w:r>
      <w:r w:rsidRPr="00A23284">
        <w:rPr>
          <w:sz w:val="28"/>
        </w:rPr>
        <w:t xml:space="preserve">(приложение № 9); </w:t>
      </w:r>
    </w:p>
    <w:p w14:paraId="159007C9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</w:rPr>
      </w:pPr>
      <w:r w:rsidRPr="00A23284">
        <w:rPr>
          <w:sz w:val="28"/>
          <w:szCs w:val="26"/>
        </w:rPr>
        <w:t xml:space="preserve">2.2. Сведения о внесении избирательным объединением уточнений и дополнений в данные о выдвинутом им кандидате, представленные ранее </w:t>
      </w:r>
      <w:r w:rsidRPr="00A23284">
        <w:rPr>
          <w:sz w:val="28"/>
        </w:rPr>
        <w:t>(приложение № 10);</w:t>
      </w:r>
    </w:p>
    <w:p w14:paraId="51875F11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</w:rPr>
      </w:pPr>
      <w:r w:rsidRPr="00A23284">
        <w:rPr>
          <w:sz w:val="28"/>
        </w:rPr>
        <w:t xml:space="preserve">2.3. Документ, подтверждающий открытие специального избирательного счета кандидатом (приложение № 11); </w:t>
      </w:r>
    </w:p>
    <w:p w14:paraId="51570018" w14:textId="77777777" w:rsidR="00A23284" w:rsidRPr="00A23284" w:rsidRDefault="00A23284" w:rsidP="00CC1633">
      <w:pPr>
        <w:widowControl w:val="0"/>
        <w:ind w:right="-1" w:firstLine="720"/>
        <w:jc w:val="both"/>
        <w:rPr>
          <w:i/>
          <w:iCs/>
          <w:sz w:val="24"/>
          <w:szCs w:val="18"/>
        </w:rPr>
      </w:pPr>
      <w:r w:rsidRPr="00A23284">
        <w:rPr>
          <w:b/>
          <w:bCs/>
          <w:i/>
          <w:iCs/>
          <w:sz w:val="24"/>
          <w:szCs w:val="18"/>
        </w:rPr>
        <w:t>Примечание:</w:t>
      </w:r>
      <w:r w:rsidRPr="00A23284">
        <w:rPr>
          <w:i/>
          <w:iCs/>
          <w:sz w:val="24"/>
          <w:szCs w:val="18"/>
        </w:rPr>
        <w:t xml:space="preserve"> при проведении выборов в органы местного самоуправления создание кандидатом избирательного фонда необязательно при условии, что число избирателей в избирательном округе не превышает пять тысяч и финансирование кандидатом своей избирательной кампании не производится. В этом случае кандидат уведомляет соответствующую избирательную комиссию об указанных обстоятельствах.</w:t>
      </w:r>
    </w:p>
    <w:p w14:paraId="11AB684C" w14:textId="63E4486A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</w:rPr>
        <w:t xml:space="preserve">2.4. Уведомление о не создании избирательного фонда </w:t>
      </w:r>
      <w:r w:rsidRPr="00A23284">
        <w:rPr>
          <w:sz w:val="28"/>
          <w:szCs w:val="26"/>
        </w:rPr>
        <w:t xml:space="preserve">в связи с тем, что финансирование избирательной кампании производиться не будет (приложение №12) либо уведомление о создании </w:t>
      </w:r>
      <w:r w:rsidRPr="00A23284">
        <w:rPr>
          <w:sz w:val="28"/>
        </w:rPr>
        <w:t>избирательного фонда кандидата без открытия специального избирательного счета</w:t>
      </w:r>
      <w:r w:rsidR="00104A32">
        <w:rPr>
          <w:sz w:val="28"/>
        </w:rPr>
        <w:t xml:space="preserve"> </w:t>
      </w:r>
      <w:proofErr w:type="gramStart"/>
      <w:r w:rsidRPr="00A23284">
        <w:rPr>
          <w:sz w:val="28"/>
        </w:rPr>
        <w:t>в</w:t>
      </w:r>
      <w:r w:rsidR="00104A32">
        <w:rPr>
          <w:sz w:val="28"/>
        </w:rPr>
        <w:t xml:space="preserve"> </w:t>
      </w:r>
      <w:r w:rsidRPr="00A23284">
        <w:rPr>
          <w:sz w:val="28"/>
        </w:rPr>
        <w:t>порядке</w:t>
      </w:r>
      <w:proofErr w:type="gramEnd"/>
      <w:r w:rsidRPr="00A23284">
        <w:rPr>
          <w:sz w:val="28"/>
        </w:rPr>
        <w:t xml:space="preserve"> предусмотренном ч.2 ст.69 Избирательного кодекса РТ (приложение № 12.1)</w:t>
      </w:r>
      <w:r w:rsidRPr="00A23284">
        <w:rPr>
          <w:sz w:val="28"/>
          <w:szCs w:val="26"/>
        </w:rPr>
        <w:t>;</w:t>
      </w:r>
    </w:p>
    <w:p w14:paraId="77CCDB56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2.5. Две фотографии (цветные или черно-белые, на глянцевой или на матовой бумаге) кандидата размером 3 х 4 см (без уголка). На оборотной стороне каждой фотографии указываются фамилия и инициалы кандидата. Фотографии представляются в конвертах, на которых указываются наименование избирательного объединения. </w:t>
      </w:r>
    </w:p>
    <w:p w14:paraId="09076722" w14:textId="77777777" w:rsidR="00A23284" w:rsidRPr="00A23284" w:rsidRDefault="00A23284" w:rsidP="00CC1633">
      <w:pPr>
        <w:ind w:right="-1" w:firstLine="709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2.6. Уведомление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регистрации некоммерческих организаций, об исключении кандидата из реестра иностранных агентов либо соответствующее решение суда (в случае если в заявлении о согласии баллотироваться по соответствующему одномандатному избирательному округу были указаны сведения о том, что кандидат является иностранным агентом)</w:t>
      </w:r>
    </w:p>
    <w:p w14:paraId="7DB11CE3" w14:textId="77777777" w:rsidR="00A23284" w:rsidRPr="00A23284" w:rsidRDefault="00A23284" w:rsidP="00104A32">
      <w:pPr>
        <w:ind w:right="-1"/>
        <w:jc w:val="both"/>
        <w:rPr>
          <w:i/>
          <w:sz w:val="28"/>
        </w:rPr>
      </w:pPr>
    </w:p>
    <w:p w14:paraId="0EAE395D" w14:textId="77777777" w:rsidR="00A23284" w:rsidRPr="00A23284" w:rsidRDefault="00A23284" w:rsidP="00CC1633">
      <w:pPr>
        <w:ind w:right="-1" w:firstLine="720"/>
        <w:jc w:val="both"/>
        <w:rPr>
          <w:i/>
          <w:sz w:val="28"/>
        </w:rPr>
      </w:pPr>
      <w:r w:rsidRPr="00A23284">
        <w:rPr>
          <w:i/>
          <w:sz w:val="28"/>
        </w:rPr>
        <w:t xml:space="preserve">3. Перечень документов, представляемых кандидатом в окружную избирательную комиссию для уведомления о самовыдвижении </w:t>
      </w:r>
    </w:p>
    <w:p w14:paraId="4CDB52DE" w14:textId="77777777" w:rsidR="00A23284" w:rsidRPr="00A23284" w:rsidRDefault="00A23284" w:rsidP="00CC1633">
      <w:pPr>
        <w:widowControl w:val="0"/>
        <w:tabs>
          <w:tab w:val="left" w:pos="360"/>
        </w:tabs>
        <w:spacing w:after="120"/>
        <w:ind w:right="-1"/>
        <w:rPr>
          <w:szCs w:val="28"/>
        </w:rPr>
      </w:pPr>
    </w:p>
    <w:p w14:paraId="1506DD53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3.1. Уведомление кандидата о самовыдвижении (приложение № 13); </w:t>
      </w:r>
    </w:p>
    <w:p w14:paraId="4365885A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3.2. Заявление кандидата о согласии баллотироваться по соответствующему одномандатному избирательному округу (приложение № 14);</w:t>
      </w:r>
    </w:p>
    <w:p w14:paraId="292CBE50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3.3. Копия паспорта кандидата (отдельных страниц паспорта, определенных постановлением ЦИК России от 4 июня 2014 года № 233/1478-6) или копия </w:t>
      </w:r>
      <w:r w:rsidRPr="00A23284">
        <w:rPr>
          <w:sz w:val="28"/>
          <w:szCs w:val="28"/>
        </w:rPr>
        <w:lastRenderedPageBreak/>
        <w:t xml:space="preserve">документа, заменяющего паспорт гражданина; </w:t>
      </w:r>
    </w:p>
    <w:p w14:paraId="348DBFD5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3.4. Копия документа, подтверждающего указанные в заявлении кандидата о согласии баллотироваться по соответствующему одномандатному избирательному округу сведения об образовании кандидата заверенная кандидатом;</w:t>
      </w:r>
    </w:p>
    <w:p w14:paraId="3D050DC5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3.5. Копия трудовой книжки либо выписки из трудовой книжки, либо справка с основного места работы или иной документ, подтверждающий указанные в заявлении кандидата о согласии баллотироваться сведения об основном месте работы или службы, о занимаемой должности</w:t>
      </w:r>
      <w:r w:rsidRPr="00A23284">
        <w:rPr>
          <w:sz w:val="22"/>
          <w:szCs w:val="28"/>
          <w:vertAlign w:val="superscript"/>
        </w:rPr>
        <w:footnoteReference w:customMarkFollows="1" w:id="2"/>
        <w:sym w:font="Symbol" w:char="F02A"/>
      </w:r>
      <w:r w:rsidRPr="00A23284">
        <w:rPr>
          <w:sz w:val="28"/>
          <w:szCs w:val="28"/>
        </w:rPr>
        <w:t xml:space="preserve">, а при отсутствии основного места работы или службы – копии документов, подтверждающих сведения о роде занятий, то есть о деятельности кандидата, приносящей ему доход, или о статусе неработающего кандидата (пенсионер, безработный, учащийся (с указанием наименования организации, осуществляющей образовательную деятельность), заверенные кандидатом. В случае указания кандидатом в заявлении о согласии баллотироваться рода занятий «домохозяйка» («домохозяин»), «временно неработающий» представление документов, подтверждающих указанный статус, не требуется; </w:t>
      </w:r>
    </w:p>
    <w:p w14:paraId="05EE0BAC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3.6. Копия документа, подтверждающего указанные в заявлении кандидата о согласии баллотироваться по соответствующему одномандатному избирательному округу сведения о том, что кандидат является депутатом представительного органа на непостоянной основе, заверенная кандидатом; </w:t>
      </w:r>
    </w:p>
    <w:p w14:paraId="18427571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3.7. Копия соответствующего документа (соответствующих документов) о смене фамилии, или имени, или отчества кандидата (в случае если кандидат менял фамилию, или имя, или отчество); </w:t>
      </w:r>
    </w:p>
    <w:p w14:paraId="48A02D1E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3.8. Документы, подтверждающие указанные в заявлении кандидата о согласии баллотироваться по соответствующему одномандатному избирательному округу сведения о принадлежности к политической партии либо не более чем к одному иному общественному объединению, зарегистрированному не позднее чем за один год до дня голосования в установленном законом порядке (приложение № 4);</w:t>
      </w:r>
    </w:p>
    <w:p w14:paraId="43EFB329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3.9. Заявление кандидата о регистрации уполномоченного(</w:t>
      </w:r>
      <w:proofErr w:type="spellStart"/>
      <w:r w:rsidRPr="00A23284">
        <w:rPr>
          <w:sz w:val="28"/>
          <w:szCs w:val="28"/>
        </w:rPr>
        <w:t>ых</w:t>
      </w:r>
      <w:proofErr w:type="spellEnd"/>
      <w:r w:rsidRPr="00A23284">
        <w:rPr>
          <w:sz w:val="28"/>
          <w:szCs w:val="28"/>
        </w:rPr>
        <w:t>) представителя(ей) по финансовым вопросам (в случае, если указанный(е) представитель(и) назначается(</w:t>
      </w:r>
      <w:proofErr w:type="spellStart"/>
      <w:r w:rsidRPr="00A23284">
        <w:rPr>
          <w:sz w:val="28"/>
          <w:szCs w:val="28"/>
        </w:rPr>
        <w:t>ются</w:t>
      </w:r>
      <w:proofErr w:type="spellEnd"/>
      <w:r w:rsidRPr="00A23284">
        <w:rPr>
          <w:sz w:val="28"/>
          <w:szCs w:val="28"/>
        </w:rPr>
        <w:t xml:space="preserve">) кандидатом) (приложение № 7); </w:t>
      </w:r>
    </w:p>
    <w:p w14:paraId="5DB90EE0" w14:textId="77777777" w:rsidR="00A23284" w:rsidRPr="00A23284" w:rsidRDefault="00A23284" w:rsidP="00CC1633">
      <w:pPr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3.10. Доверенность(и) на уполномоченного(</w:t>
      </w:r>
      <w:proofErr w:type="spellStart"/>
      <w:r w:rsidRPr="00A23284">
        <w:rPr>
          <w:sz w:val="28"/>
          <w:szCs w:val="28"/>
        </w:rPr>
        <w:t>ых</w:t>
      </w:r>
      <w:proofErr w:type="spellEnd"/>
      <w:r w:rsidRPr="00A23284">
        <w:rPr>
          <w:sz w:val="28"/>
          <w:szCs w:val="28"/>
        </w:rPr>
        <w:t>) представителя(ей) по финансовым вопросам, удостоверенная(</w:t>
      </w:r>
      <w:proofErr w:type="spellStart"/>
      <w:r w:rsidRPr="00A23284">
        <w:rPr>
          <w:sz w:val="28"/>
          <w:szCs w:val="28"/>
        </w:rPr>
        <w:t>ые</w:t>
      </w:r>
      <w:proofErr w:type="spellEnd"/>
      <w:r w:rsidRPr="00A23284">
        <w:rPr>
          <w:sz w:val="28"/>
          <w:szCs w:val="28"/>
        </w:rPr>
        <w:t>) нотариально (в случае, если указанный(е) представитель(и) назначается(</w:t>
      </w:r>
      <w:proofErr w:type="spellStart"/>
      <w:r w:rsidRPr="00A23284">
        <w:rPr>
          <w:sz w:val="28"/>
          <w:szCs w:val="28"/>
        </w:rPr>
        <w:t>ются</w:t>
      </w:r>
      <w:proofErr w:type="spellEnd"/>
      <w:r w:rsidRPr="00A23284">
        <w:rPr>
          <w:sz w:val="28"/>
          <w:szCs w:val="28"/>
        </w:rPr>
        <w:t xml:space="preserve">) кандидатом) (приложение № 8); </w:t>
      </w:r>
    </w:p>
    <w:p w14:paraId="1F7C7F31" w14:textId="77777777" w:rsidR="00A23284" w:rsidRPr="00A23284" w:rsidRDefault="00A23284" w:rsidP="00CC1633">
      <w:pPr>
        <w:widowControl w:val="0"/>
        <w:ind w:left="4961" w:right="-1"/>
        <w:jc w:val="center"/>
      </w:pPr>
    </w:p>
    <w:p w14:paraId="53977102" w14:textId="77777777" w:rsidR="00A23284" w:rsidRPr="00A23284" w:rsidRDefault="00A23284" w:rsidP="00CC1633">
      <w:pPr>
        <w:widowControl w:val="0"/>
        <w:ind w:right="-1" w:firstLine="720"/>
        <w:jc w:val="both"/>
        <w:rPr>
          <w:i/>
          <w:sz w:val="28"/>
          <w:szCs w:val="28"/>
        </w:rPr>
      </w:pPr>
      <w:r w:rsidRPr="00A23284">
        <w:rPr>
          <w:i/>
          <w:sz w:val="28"/>
          <w:szCs w:val="28"/>
        </w:rPr>
        <w:t xml:space="preserve">4. Перечень документов, представляемых в окружную избирательную комиссию для регистрации кандидата, выдвинутого в порядке самовыдвижения </w:t>
      </w:r>
    </w:p>
    <w:p w14:paraId="73D74432" w14:textId="77777777" w:rsidR="00A23284" w:rsidRPr="00A23284" w:rsidRDefault="00A23284" w:rsidP="00CC1633">
      <w:pPr>
        <w:widowControl w:val="0"/>
        <w:ind w:right="-1" w:firstLine="567"/>
        <w:jc w:val="both"/>
        <w:rPr>
          <w:sz w:val="28"/>
          <w:szCs w:val="26"/>
        </w:rPr>
      </w:pPr>
    </w:p>
    <w:p w14:paraId="246036A4" w14:textId="08AC935A" w:rsidR="00A23284" w:rsidRPr="00A23284" w:rsidRDefault="00A23284" w:rsidP="00CC1633">
      <w:pPr>
        <w:widowControl w:val="0"/>
        <w:ind w:right="-1" w:firstLine="720"/>
        <w:jc w:val="both"/>
        <w:rPr>
          <w:sz w:val="28"/>
        </w:rPr>
      </w:pPr>
      <w:r w:rsidRPr="00A23284">
        <w:rPr>
          <w:sz w:val="28"/>
          <w:szCs w:val="26"/>
        </w:rPr>
        <w:t xml:space="preserve">4.1. Сведения о внесении кандидатом уточнений и дополнений в свои данные, представленные ранее </w:t>
      </w:r>
      <w:r w:rsidRPr="00A23284">
        <w:rPr>
          <w:sz w:val="28"/>
        </w:rPr>
        <w:t xml:space="preserve">(приложение № 9); </w:t>
      </w:r>
    </w:p>
    <w:p w14:paraId="1A1CEA74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</w:rPr>
      </w:pPr>
      <w:r w:rsidRPr="00A23284">
        <w:rPr>
          <w:sz w:val="28"/>
        </w:rPr>
        <w:t xml:space="preserve">4.2. Документ, подтверждающий открытие специального избирательного счета кандидатом (приложение № 11); </w:t>
      </w:r>
    </w:p>
    <w:p w14:paraId="625B1272" w14:textId="77777777" w:rsidR="00A23284" w:rsidRPr="00A23284" w:rsidRDefault="00A23284" w:rsidP="00CC1633">
      <w:pPr>
        <w:widowControl w:val="0"/>
        <w:ind w:right="-1" w:firstLine="720"/>
        <w:jc w:val="both"/>
        <w:rPr>
          <w:i/>
          <w:iCs/>
          <w:sz w:val="24"/>
          <w:szCs w:val="18"/>
        </w:rPr>
      </w:pPr>
      <w:r w:rsidRPr="00A23284">
        <w:rPr>
          <w:b/>
          <w:bCs/>
          <w:i/>
          <w:iCs/>
          <w:sz w:val="24"/>
          <w:szCs w:val="18"/>
        </w:rPr>
        <w:lastRenderedPageBreak/>
        <w:t>Примечание:</w:t>
      </w:r>
      <w:r w:rsidRPr="00A23284">
        <w:rPr>
          <w:i/>
          <w:iCs/>
          <w:sz w:val="24"/>
          <w:szCs w:val="18"/>
        </w:rPr>
        <w:t xml:space="preserve"> при проведении выборов в органы местного самоуправления создание кандидатом избирательного фонда необязательно при условии, что число избирателей в избирательном округе не превышает пять тысяч и финансирование кандидатом своей избирательной кампании не производится. В этом случае кандидат уведомляет соответствующую избирательную комиссию об указанных обстоятельствах.</w:t>
      </w:r>
    </w:p>
    <w:p w14:paraId="5ADF82FE" w14:textId="1FBC0AAA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</w:rPr>
        <w:t xml:space="preserve">4.3. Уведомление о не создании избирательного фонда </w:t>
      </w:r>
      <w:r w:rsidRPr="00A23284">
        <w:rPr>
          <w:sz w:val="28"/>
          <w:szCs w:val="26"/>
        </w:rPr>
        <w:t>в связи с тем, что финансирование избирательной кампании производиться не будет (приложение №12)</w:t>
      </w:r>
      <w:r w:rsidR="00104A32">
        <w:rPr>
          <w:sz w:val="28"/>
          <w:szCs w:val="26"/>
        </w:rPr>
        <w:t xml:space="preserve"> </w:t>
      </w:r>
      <w:r w:rsidRPr="00A23284">
        <w:rPr>
          <w:sz w:val="28"/>
          <w:szCs w:val="26"/>
        </w:rPr>
        <w:t xml:space="preserve">либо уведомление о создании </w:t>
      </w:r>
      <w:r w:rsidRPr="00A23284">
        <w:rPr>
          <w:sz w:val="28"/>
        </w:rPr>
        <w:t>избирательного фонда кандидата без открытия специального избирательного счета</w:t>
      </w:r>
      <w:r w:rsidR="00104A32">
        <w:rPr>
          <w:sz w:val="28"/>
        </w:rPr>
        <w:t xml:space="preserve"> </w:t>
      </w:r>
      <w:proofErr w:type="gramStart"/>
      <w:r w:rsidRPr="00A23284">
        <w:rPr>
          <w:sz w:val="28"/>
        </w:rPr>
        <w:t>в порядке</w:t>
      </w:r>
      <w:proofErr w:type="gramEnd"/>
      <w:r w:rsidRPr="00A23284">
        <w:rPr>
          <w:sz w:val="28"/>
        </w:rPr>
        <w:t xml:space="preserve"> предусмотренном ч.2 ст.69 Избирательного кодекса Республики Татарстан (приложение № 12.1)</w:t>
      </w:r>
      <w:r w:rsidRPr="00A23284">
        <w:rPr>
          <w:sz w:val="28"/>
          <w:szCs w:val="26"/>
        </w:rPr>
        <w:t>;</w:t>
      </w:r>
    </w:p>
    <w:p w14:paraId="4BB13379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4.4. Две фотографии (цветные или черно-белые, на глянцевой или на матовой бумаге) кандидата размером 3 х 4 см (без уголка). На оборотной стороне каждой фотографии указываются фамилия и инициалы кандидата. </w:t>
      </w:r>
    </w:p>
    <w:p w14:paraId="681083B1" w14:textId="77777777" w:rsidR="00A23284" w:rsidRPr="00A23284" w:rsidRDefault="00A23284" w:rsidP="00CC1633">
      <w:pPr>
        <w:ind w:right="-1" w:firstLine="720"/>
        <w:jc w:val="both"/>
        <w:rPr>
          <w:b/>
          <w:sz w:val="28"/>
          <w:szCs w:val="28"/>
        </w:rPr>
      </w:pPr>
      <w:r w:rsidRPr="00A23284">
        <w:rPr>
          <w:sz w:val="28"/>
          <w:szCs w:val="28"/>
        </w:rPr>
        <w:t>4.5. Уведомление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регистрации некоммерческих организаций, об исключении кандидата из реестра иностранных агентов либо соответствующее решение суда (в случае если в заявлении о согласии баллотироваться по соответствующему одномандатному избирательному округу были указаны сведения о том, что кандидат является иностранным агентом).</w:t>
      </w:r>
    </w:p>
    <w:p w14:paraId="5C991C3A" w14:textId="77777777" w:rsidR="00A23284" w:rsidRPr="00A23284" w:rsidRDefault="00A23284" w:rsidP="00CC1633">
      <w:pPr>
        <w:widowControl w:val="0"/>
        <w:ind w:right="-1" w:firstLine="709"/>
        <w:jc w:val="both"/>
        <w:rPr>
          <w:b/>
        </w:rPr>
      </w:pPr>
    </w:p>
    <w:p w14:paraId="78DCD1BB" w14:textId="77777777" w:rsidR="00A23284" w:rsidRPr="00A23284" w:rsidRDefault="00A23284" w:rsidP="00CC1633">
      <w:pPr>
        <w:autoSpaceDE w:val="0"/>
        <w:autoSpaceDN w:val="0"/>
        <w:adjustRightInd w:val="0"/>
        <w:ind w:right="-1" w:firstLine="709"/>
        <w:jc w:val="both"/>
        <w:outlineLvl w:val="0"/>
        <w:rPr>
          <w:bCs/>
          <w:i/>
          <w:sz w:val="28"/>
          <w:szCs w:val="28"/>
        </w:rPr>
      </w:pPr>
      <w:r w:rsidRPr="00A23284">
        <w:rPr>
          <w:bCs/>
          <w:i/>
          <w:sz w:val="28"/>
          <w:szCs w:val="28"/>
        </w:rPr>
        <w:t xml:space="preserve">5. Иные документы, представляемые в окружную избирательную комиссию кандидатом в депутаты представительного органа муниципального образования по одномандатному избирательному округу </w:t>
      </w:r>
    </w:p>
    <w:p w14:paraId="4A66EC04" w14:textId="77777777" w:rsidR="00A23284" w:rsidRPr="00A23284" w:rsidRDefault="00A23284" w:rsidP="00CC1633">
      <w:pPr>
        <w:autoSpaceDE w:val="0"/>
        <w:autoSpaceDN w:val="0"/>
        <w:adjustRightInd w:val="0"/>
        <w:ind w:right="-1" w:firstLine="709"/>
        <w:jc w:val="both"/>
        <w:outlineLvl w:val="0"/>
        <w:rPr>
          <w:bCs/>
          <w:i/>
          <w:sz w:val="28"/>
          <w:szCs w:val="28"/>
        </w:rPr>
      </w:pPr>
    </w:p>
    <w:p w14:paraId="697943AC" w14:textId="77777777" w:rsidR="00A23284" w:rsidRPr="00A23284" w:rsidRDefault="00A23284" w:rsidP="00CC1633">
      <w:pPr>
        <w:autoSpaceDE w:val="0"/>
        <w:autoSpaceDN w:val="0"/>
        <w:adjustRightInd w:val="0"/>
        <w:ind w:right="-1" w:firstLine="54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5.1. Итоговый финансовый отчет кандидата в депутаты представительного органа муниципального образования по одномандатному избирательному округу </w:t>
      </w:r>
      <w:r w:rsidRPr="00A23284">
        <w:rPr>
          <w:i/>
          <w:sz w:val="28"/>
          <w:szCs w:val="28"/>
        </w:rPr>
        <w:t>(часть 9 статьи 70 Избирательного кодекса Республики Татарстан)</w:t>
      </w:r>
      <w:r w:rsidRPr="00A23284">
        <w:rPr>
          <w:sz w:val="28"/>
          <w:szCs w:val="28"/>
        </w:rPr>
        <w:t>;</w:t>
      </w:r>
    </w:p>
    <w:p w14:paraId="6C25FEBD" w14:textId="77777777" w:rsidR="00A23284" w:rsidRPr="00A23284" w:rsidRDefault="00A23284" w:rsidP="00CC1633">
      <w:pPr>
        <w:autoSpaceDE w:val="0"/>
        <w:autoSpaceDN w:val="0"/>
        <w:adjustRightInd w:val="0"/>
        <w:ind w:right="-1" w:firstLine="54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5.2. Сведения в письменной форме о судимости, появившейся у кандидата, зарегистрированного по одномандатному избирательному округу (в случае появления судимости у зарегистрированного кандидата).</w:t>
      </w:r>
    </w:p>
    <w:p w14:paraId="08AA9006" w14:textId="77777777" w:rsidR="00A23284" w:rsidRPr="00A23284" w:rsidRDefault="00A23284" w:rsidP="00CC1633">
      <w:pPr>
        <w:autoSpaceDE w:val="0"/>
        <w:autoSpaceDN w:val="0"/>
        <w:adjustRightInd w:val="0"/>
        <w:ind w:right="-1" w:firstLine="540"/>
        <w:jc w:val="both"/>
        <w:rPr>
          <w:i/>
          <w:sz w:val="24"/>
          <w:szCs w:val="24"/>
        </w:rPr>
      </w:pPr>
      <w:r w:rsidRPr="00A23284">
        <w:rPr>
          <w:b/>
          <w:i/>
          <w:sz w:val="24"/>
          <w:szCs w:val="24"/>
        </w:rPr>
        <w:t>Примечание:</w:t>
      </w:r>
      <w:r w:rsidRPr="00A23284">
        <w:rPr>
          <w:i/>
          <w:sz w:val="24"/>
          <w:szCs w:val="24"/>
        </w:rPr>
        <w:t xml:space="preserve"> В случае появления судимости у кандидата, зарегистрированного по одномандатному избирательному округу, такой кандидат обязан не позднее 18 часов по местному времени дня, следующего за днем появления судимости, представить в зарегистрировавшую его окружную избирательную комиссию сведения об указанной судимости в письменной форме.</w:t>
      </w:r>
    </w:p>
    <w:p w14:paraId="1263F74C" w14:textId="77777777" w:rsidR="00A23284" w:rsidRPr="00A23284" w:rsidRDefault="00A23284" w:rsidP="00CC1633">
      <w:pPr>
        <w:ind w:right="-1" w:firstLine="720"/>
        <w:jc w:val="both"/>
        <w:rPr>
          <w:b/>
          <w:sz w:val="28"/>
          <w:szCs w:val="28"/>
        </w:rPr>
      </w:pPr>
      <w:r w:rsidRPr="00A23284">
        <w:rPr>
          <w:i/>
          <w:sz w:val="24"/>
          <w:szCs w:val="24"/>
        </w:rPr>
        <w:t xml:space="preserve">Сведения об указанной судимости могут быть представлены также лицами, которые в соответствии с </w:t>
      </w:r>
      <w:hyperlink r:id="rId8" w:history="1">
        <w:r w:rsidRPr="00A23284">
          <w:rPr>
            <w:i/>
            <w:sz w:val="24"/>
            <w:szCs w:val="24"/>
          </w:rPr>
          <w:t xml:space="preserve">пунктом 2 статьи </w:t>
        </w:r>
      </w:hyperlink>
      <w:r w:rsidRPr="00A23284">
        <w:rPr>
          <w:i/>
          <w:sz w:val="24"/>
          <w:szCs w:val="24"/>
        </w:rPr>
        <w:t xml:space="preserve">39 Федерального закона от 12.06.2002 </w:t>
      </w:r>
      <w:r w:rsidRPr="00A23284">
        <w:rPr>
          <w:i/>
          <w:sz w:val="24"/>
          <w:szCs w:val="24"/>
        </w:rPr>
        <w:br/>
        <w:t>№ 67-ФЗ «Об основных гарантиях избирательных прав и права на участие в референдуме граждан Российской Федерации» вправе выступать от имени кандидатов, выдвинутых по одномандатным избирательным округам, - уполномоченными представителями кандидатов по финансовым вопросам и доверенными лицами кандидатов.</w:t>
      </w:r>
    </w:p>
    <w:p w14:paraId="2012CC2B" w14:textId="77777777" w:rsidR="00A23284" w:rsidRPr="00A23284" w:rsidRDefault="00A23284" w:rsidP="00CC1633">
      <w:pPr>
        <w:widowControl w:val="0"/>
        <w:ind w:right="-1" w:firstLine="709"/>
        <w:jc w:val="both"/>
        <w:rPr>
          <w:b/>
        </w:rPr>
      </w:pPr>
    </w:p>
    <w:p w14:paraId="7710E686" w14:textId="77777777" w:rsidR="00E9533C" w:rsidRDefault="00E9533C" w:rsidP="00CC1633">
      <w:pPr>
        <w:suppressAutoHyphens/>
        <w:ind w:left="4820" w:right="-1"/>
        <w:jc w:val="center"/>
        <w:rPr>
          <w:b/>
        </w:rPr>
      </w:pPr>
    </w:p>
    <w:p w14:paraId="5A56D80C" w14:textId="77777777" w:rsidR="00104A32" w:rsidRDefault="00104A32" w:rsidP="00CC1633">
      <w:pPr>
        <w:suppressAutoHyphens/>
        <w:ind w:left="4820" w:right="-1"/>
        <w:jc w:val="center"/>
      </w:pPr>
    </w:p>
    <w:p w14:paraId="5407EA47" w14:textId="77777777" w:rsidR="00104A32" w:rsidRDefault="00104A32" w:rsidP="00CC1633">
      <w:pPr>
        <w:suppressAutoHyphens/>
        <w:ind w:left="4820" w:right="-1"/>
        <w:jc w:val="center"/>
      </w:pPr>
    </w:p>
    <w:p w14:paraId="5A3698DD" w14:textId="77777777" w:rsidR="00104A32" w:rsidRDefault="00104A32" w:rsidP="00CC1633">
      <w:pPr>
        <w:suppressAutoHyphens/>
        <w:ind w:left="4820" w:right="-1"/>
        <w:jc w:val="center"/>
      </w:pPr>
    </w:p>
    <w:p w14:paraId="59CF401B" w14:textId="77777777" w:rsidR="00104A32" w:rsidRDefault="00104A32" w:rsidP="00CC1633">
      <w:pPr>
        <w:suppressAutoHyphens/>
        <w:ind w:left="4820" w:right="-1"/>
        <w:jc w:val="center"/>
      </w:pPr>
    </w:p>
    <w:p w14:paraId="386E20E8" w14:textId="77777777" w:rsidR="00104A32" w:rsidRDefault="00104A32" w:rsidP="00CC1633">
      <w:pPr>
        <w:suppressAutoHyphens/>
        <w:ind w:left="4820" w:right="-1"/>
        <w:jc w:val="center"/>
      </w:pPr>
    </w:p>
    <w:p w14:paraId="0A7B6AD5" w14:textId="77777777" w:rsidR="00104A32" w:rsidRDefault="00104A32" w:rsidP="00CC1633">
      <w:pPr>
        <w:suppressAutoHyphens/>
        <w:ind w:left="4820" w:right="-1"/>
        <w:jc w:val="center"/>
      </w:pPr>
    </w:p>
    <w:p w14:paraId="07BA4657" w14:textId="77777777" w:rsidR="00104A32" w:rsidRDefault="00104A32" w:rsidP="00CC1633">
      <w:pPr>
        <w:suppressAutoHyphens/>
        <w:ind w:left="4820" w:right="-1"/>
        <w:jc w:val="center"/>
      </w:pPr>
    </w:p>
    <w:p w14:paraId="13E87304" w14:textId="77777777" w:rsidR="00104A32" w:rsidRDefault="00104A32" w:rsidP="00CC1633">
      <w:pPr>
        <w:suppressAutoHyphens/>
        <w:ind w:left="4820" w:right="-1"/>
        <w:jc w:val="center"/>
      </w:pPr>
    </w:p>
    <w:p w14:paraId="5516843E" w14:textId="10291A73" w:rsidR="00A23284" w:rsidRPr="00A23284" w:rsidRDefault="00A23284" w:rsidP="006C3CEE">
      <w:pPr>
        <w:suppressAutoHyphens/>
        <w:ind w:left="4962" w:right="-1"/>
      </w:pPr>
      <w:r w:rsidRPr="00A23284">
        <w:lastRenderedPageBreak/>
        <w:t>Приложение № 1</w:t>
      </w:r>
    </w:p>
    <w:p w14:paraId="6EE74DBA" w14:textId="7C1416C9" w:rsidR="00E9533C" w:rsidRDefault="00A23284" w:rsidP="006C3CEE">
      <w:pPr>
        <w:ind w:left="4962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</w:t>
      </w:r>
    </w:p>
    <w:p w14:paraId="5BDC343C" w14:textId="5E68A0A2" w:rsidR="00A23284" w:rsidRPr="00A23284" w:rsidRDefault="00A23284" w:rsidP="006C3CEE">
      <w:pPr>
        <w:ind w:left="4962" w:right="-1"/>
        <w:contextualSpacing/>
      </w:pPr>
      <w:r w:rsidRPr="00A23284">
        <w:t xml:space="preserve">8 сентября 2024 </w:t>
      </w:r>
    </w:p>
    <w:p w14:paraId="29CCC959" w14:textId="77777777" w:rsidR="00A23284" w:rsidRPr="00A23284" w:rsidRDefault="00A23284" w:rsidP="00CC1633">
      <w:pPr>
        <w:widowControl w:val="0"/>
        <w:ind w:left="4248" w:right="-1"/>
        <w:jc w:val="center"/>
        <w:rPr>
          <w:color w:val="000000"/>
          <w:sz w:val="24"/>
          <w:szCs w:val="24"/>
        </w:rPr>
      </w:pPr>
    </w:p>
    <w:p w14:paraId="4C1E261A" w14:textId="77777777" w:rsidR="006C3CEE" w:rsidRPr="00A23284" w:rsidRDefault="006C3CEE" w:rsidP="006C3CEE">
      <w:pPr>
        <w:ind w:left="4962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В территориальную избирательную комиссию </w:t>
      </w:r>
      <w:r>
        <w:rPr>
          <w:sz w:val="24"/>
          <w:szCs w:val="24"/>
        </w:rPr>
        <w:t xml:space="preserve">Нижнекамского </w:t>
      </w:r>
      <w:r w:rsidRPr="00A23284">
        <w:rPr>
          <w:sz w:val="24"/>
          <w:szCs w:val="24"/>
        </w:rPr>
        <w:t xml:space="preserve">района Республики Татарстан </w:t>
      </w:r>
    </w:p>
    <w:p w14:paraId="3BA88D96" w14:textId="23EA3CB5" w:rsidR="006C3CEE" w:rsidRPr="00A23284" w:rsidRDefault="006C3CEE" w:rsidP="006C3CEE">
      <w:pPr>
        <w:ind w:left="4962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(окружную избирательную комиссию </w:t>
      </w:r>
      <w:r>
        <w:rPr>
          <w:sz w:val="24"/>
          <w:szCs w:val="24"/>
        </w:rPr>
        <w:t xml:space="preserve">________________________________________ </w:t>
      </w:r>
      <w:r w:rsidRPr="00A23284">
        <w:rPr>
          <w:sz w:val="24"/>
          <w:szCs w:val="24"/>
        </w:rPr>
        <w:t xml:space="preserve">одномандатного избирательного округа № </w:t>
      </w:r>
      <w:r>
        <w:rPr>
          <w:sz w:val="24"/>
          <w:szCs w:val="24"/>
        </w:rPr>
        <w:t>___</w:t>
      </w:r>
      <w:r w:rsidRPr="00A23284">
        <w:rPr>
          <w:sz w:val="24"/>
          <w:szCs w:val="24"/>
        </w:rPr>
        <w:t>)</w:t>
      </w:r>
    </w:p>
    <w:p w14:paraId="500DE8D8" w14:textId="77777777" w:rsidR="00A23284" w:rsidRPr="00A23284" w:rsidRDefault="00A23284" w:rsidP="00CC1633">
      <w:pPr>
        <w:ind w:right="-144"/>
        <w:jc w:val="center"/>
        <w:rPr>
          <w:sz w:val="28"/>
          <w:szCs w:val="28"/>
        </w:rPr>
      </w:pPr>
    </w:p>
    <w:p w14:paraId="40AA92E4" w14:textId="77777777" w:rsidR="00A23284" w:rsidRPr="00A23284" w:rsidRDefault="00A23284" w:rsidP="00CC1633">
      <w:pPr>
        <w:keepNext/>
        <w:widowControl w:val="0"/>
        <w:ind w:right="-144"/>
        <w:jc w:val="center"/>
        <w:outlineLvl w:val="1"/>
        <w:rPr>
          <w:b/>
          <w:sz w:val="27"/>
          <w:szCs w:val="27"/>
        </w:rPr>
      </w:pPr>
      <w:r w:rsidRPr="00A23284">
        <w:rPr>
          <w:b/>
          <w:sz w:val="27"/>
          <w:szCs w:val="27"/>
        </w:rPr>
        <w:t>Уведомление</w:t>
      </w:r>
    </w:p>
    <w:p w14:paraId="6AD2084C" w14:textId="77777777" w:rsidR="00A23284" w:rsidRPr="00A23284" w:rsidRDefault="00A23284" w:rsidP="00CC1633">
      <w:pPr>
        <w:ind w:right="-144"/>
        <w:rPr>
          <w:b/>
          <w:sz w:val="27"/>
          <w:szCs w:val="27"/>
        </w:rPr>
      </w:pPr>
    </w:p>
    <w:p w14:paraId="169532CA" w14:textId="25E784B7" w:rsidR="00A23284" w:rsidRPr="00A23284" w:rsidRDefault="00A23284" w:rsidP="00CC1633">
      <w:pPr>
        <w:ind w:right="-144" w:firstLine="720"/>
        <w:jc w:val="both"/>
        <w:rPr>
          <w:sz w:val="27"/>
          <w:szCs w:val="27"/>
        </w:rPr>
      </w:pPr>
      <w:r w:rsidRPr="00A23284">
        <w:rPr>
          <w:sz w:val="27"/>
          <w:szCs w:val="27"/>
        </w:rPr>
        <w:t>Настоящим уведомляю, что в соответствии со статьей 36 Избирательного кодекса Республики Татарстан решением съезда (конференции, общего собрания …) _________________________________________________________</w:t>
      </w:r>
      <w:r w:rsidR="00104A32">
        <w:rPr>
          <w:sz w:val="27"/>
          <w:szCs w:val="27"/>
        </w:rPr>
        <w:t>________________</w:t>
      </w:r>
    </w:p>
    <w:p w14:paraId="74CA2780" w14:textId="513CA160" w:rsidR="00A23284" w:rsidRPr="00A23284" w:rsidRDefault="00A23284" w:rsidP="00CC1633">
      <w:pPr>
        <w:ind w:right="-144"/>
        <w:jc w:val="both"/>
        <w:rPr>
          <w:sz w:val="27"/>
          <w:szCs w:val="27"/>
        </w:rPr>
      </w:pPr>
      <w:r w:rsidRPr="00A23284">
        <w:rPr>
          <w:sz w:val="27"/>
          <w:szCs w:val="27"/>
        </w:rPr>
        <w:t>___________________________________________________________________</w:t>
      </w:r>
      <w:r w:rsidR="00104A32">
        <w:rPr>
          <w:sz w:val="27"/>
          <w:szCs w:val="27"/>
        </w:rPr>
        <w:t>____</w:t>
      </w:r>
      <w:r w:rsidRPr="00A23284">
        <w:rPr>
          <w:sz w:val="27"/>
          <w:szCs w:val="27"/>
        </w:rPr>
        <w:t>__</w:t>
      </w:r>
    </w:p>
    <w:p w14:paraId="0A5A5B94" w14:textId="77777777" w:rsidR="00A23284" w:rsidRPr="00A23284" w:rsidRDefault="00A23284" w:rsidP="00CC1633">
      <w:pPr>
        <w:ind w:right="-144"/>
        <w:jc w:val="center"/>
        <w:rPr>
          <w:sz w:val="27"/>
          <w:szCs w:val="27"/>
          <w:vertAlign w:val="superscript"/>
        </w:rPr>
      </w:pPr>
      <w:r w:rsidRPr="00A23284">
        <w:rPr>
          <w:sz w:val="27"/>
          <w:szCs w:val="27"/>
          <w:vertAlign w:val="superscript"/>
        </w:rPr>
        <w:t>(наименование избирательного объединения)</w:t>
      </w:r>
    </w:p>
    <w:p w14:paraId="4777FCD4" w14:textId="1B149B83" w:rsidR="00A23284" w:rsidRPr="00A23284" w:rsidRDefault="00A23284" w:rsidP="00CC1633">
      <w:pPr>
        <w:ind w:right="-144"/>
        <w:jc w:val="both"/>
        <w:rPr>
          <w:sz w:val="27"/>
          <w:szCs w:val="27"/>
        </w:rPr>
      </w:pPr>
      <w:r w:rsidRPr="00A23284">
        <w:rPr>
          <w:sz w:val="27"/>
          <w:szCs w:val="27"/>
        </w:rPr>
        <w:t>от _____________ я, ___________________________________________________</w:t>
      </w:r>
      <w:r w:rsidR="00104A32">
        <w:rPr>
          <w:sz w:val="27"/>
          <w:szCs w:val="27"/>
        </w:rPr>
        <w:t>____</w:t>
      </w:r>
    </w:p>
    <w:p w14:paraId="612B3678" w14:textId="77777777" w:rsidR="00A23284" w:rsidRPr="00A23284" w:rsidRDefault="00A23284" w:rsidP="00CC1633">
      <w:pPr>
        <w:ind w:right="-144" w:firstLine="851"/>
        <w:rPr>
          <w:sz w:val="27"/>
          <w:szCs w:val="27"/>
          <w:vertAlign w:val="superscript"/>
        </w:rPr>
      </w:pPr>
      <w:r w:rsidRPr="00A23284">
        <w:rPr>
          <w:sz w:val="27"/>
          <w:szCs w:val="27"/>
          <w:vertAlign w:val="superscript"/>
        </w:rPr>
        <w:t xml:space="preserve">(дата) </w:t>
      </w:r>
      <w:r w:rsidRPr="00A23284">
        <w:rPr>
          <w:sz w:val="27"/>
          <w:szCs w:val="27"/>
          <w:vertAlign w:val="superscript"/>
        </w:rPr>
        <w:tab/>
      </w:r>
      <w:r w:rsidRPr="00A23284">
        <w:rPr>
          <w:sz w:val="27"/>
          <w:szCs w:val="27"/>
          <w:vertAlign w:val="superscript"/>
        </w:rPr>
        <w:tab/>
      </w:r>
      <w:r w:rsidRPr="00A23284">
        <w:rPr>
          <w:sz w:val="27"/>
          <w:szCs w:val="27"/>
          <w:vertAlign w:val="superscript"/>
        </w:rPr>
        <w:tab/>
      </w:r>
      <w:r w:rsidRPr="00A23284">
        <w:rPr>
          <w:sz w:val="27"/>
          <w:szCs w:val="27"/>
          <w:vertAlign w:val="superscript"/>
        </w:rPr>
        <w:tab/>
      </w:r>
      <w:r w:rsidRPr="00A23284">
        <w:rPr>
          <w:sz w:val="27"/>
          <w:szCs w:val="27"/>
          <w:vertAlign w:val="superscript"/>
        </w:rPr>
        <w:tab/>
      </w:r>
      <w:r w:rsidRPr="00A23284">
        <w:rPr>
          <w:sz w:val="27"/>
          <w:szCs w:val="27"/>
          <w:vertAlign w:val="superscript"/>
        </w:rPr>
        <w:tab/>
      </w:r>
      <w:r w:rsidRPr="00A23284">
        <w:rPr>
          <w:sz w:val="27"/>
          <w:szCs w:val="27"/>
          <w:vertAlign w:val="superscript"/>
        </w:rPr>
        <w:tab/>
        <w:t>(фамилия, имя, отчество)</w:t>
      </w:r>
    </w:p>
    <w:p w14:paraId="51D5712F" w14:textId="65C5FB45" w:rsidR="00A23284" w:rsidRPr="00A23284" w:rsidRDefault="00A23284" w:rsidP="00CC1633">
      <w:pPr>
        <w:ind w:right="-144"/>
        <w:jc w:val="both"/>
        <w:rPr>
          <w:sz w:val="27"/>
          <w:szCs w:val="27"/>
        </w:rPr>
      </w:pPr>
      <w:r w:rsidRPr="00A23284">
        <w:rPr>
          <w:sz w:val="27"/>
          <w:szCs w:val="27"/>
        </w:rPr>
        <w:t xml:space="preserve">выдвинут кандидатом в депутаты Совета _____________________ сельского поселения </w:t>
      </w:r>
      <w:r w:rsidR="00504781">
        <w:rPr>
          <w:sz w:val="27"/>
          <w:szCs w:val="27"/>
        </w:rPr>
        <w:t>Нижнекамского</w:t>
      </w:r>
      <w:r w:rsidRPr="00A23284">
        <w:rPr>
          <w:sz w:val="27"/>
          <w:szCs w:val="27"/>
        </w:rPr>
        <w:t xml:space="preserve"> муниципального района Республики Татарстан четвертого созыва по __________________________</w:t>
      </w:r>
      <w:r w:rsidR="00104A32">
        <w:rPr>
          <w:sz w:val="27"/>
          <w:szCs w:val="27"/>
        </w:rPr>
        <w:t>__</w:t>
      </w:r>
      <w:r w:rsidRPr="00A23284">
        <w:rPr>
          <w:sz w:val="27"/>
          <w:szCs w:val="27"/>
        </w:rPr>
        <w:t xml:space="preserve"> одномандатному избирательному округу № _________. </w:t>
      </w:r>
    </w:p>
    <w:p w14:paraId="0463FEE1" w14:textId="77777777" w:rsidR="00A23284" w:rsidRPr="00A23284" w:rsidRDefault="00A23284" w:rsidP="00CC1633">
      <w:pPr>
        <w:widowControl w:val="0"/>
        <w:ind w:right="-144" w:firstLine="567"/>
        <w:jc w:val="both"/>
        <w:rPr>
          <w:sz w:val="27"/>
          <w:szCs w:val="27"/>
        </w:rPr>
      </w:pPr>
      <w:r w:rsidRPr="00A23284">
        <w:rPr>
          <w:sz w:val="27"/>
          <w:szCs w:val="27"/>
        </w:rPr>
        <w:t xml:space="preserve">Мною представляются следующие документы: </w:t>
      </w:r>
    </w:p>
    <w:p w14:paraId="0B35B94F" w14:textId="77777777" w:rsidR="00A23284" w:rsidRPr="00A23284" w:rsidRDefault="00A23284" w:rsidP="00CC1633">
      <w:pPr>
        <w:ind w:right="-144" w:firstLine="720"/>
        <w:jc w:val="both"/>
        <w:rPr>
          <w:sz w:val="27"/>
          <w:szCs w:val="27"/>
        </w:rPr>
      </w:pPr>
      <w:r w:rsidRPr="00A23284">
        <w:rPr>
          <w:sz w:val="27"/>
          <w:szCs w:val="27"/>
        </w:rPr>
        <w:t xml:space="preserve">1. Протокол съезда (конференции, общего собрания) избирательного объединения с решением о выдвижении кандидата по одномандатному избирательному округу, а также решение о назначении уполномоченных представителей избирательного объединения </w:t>
      </w:r>
      <w:r w:rsidRPr="00A23284">
        <w:rPr>
          <w:i/>
          <w:sz w:val="27"/>
          <w:szCs w:val="27"/>
        </w:rPr>
        <w:t>(в случае назначения избирательным объединением уполномоченных представителей)</w:t>
      </w:r>
      <w:r w:rsidRPr="00A23284">
        <w:rPr>
          <w:sz w:val="27"/>
          <w:szCs w:val="27"/>
        </w:rPr>
        <w:t xml:space="preserve"> на ______ листах; </w:t>
      </w:r>
    </w:p>
    <w:p w14:paraId="2712CEB0" w14:textId="77777777" w:rsidR="00A23284" w:rsidRPr="00A23284" w:rsidRDefault="00A23284" w:rsidP="00CC1633">
      <w:pPr>
        <w:widowControl w:val="0"/>
        <w:ind w:right="-144" w:firstLine="567"/>
        <w:jc w:val="both"/>
        <w:rPr>
          <w:sz w:val="27"/>
          <w:szCs w:val="27"/>
        </w:rPr>
      </w:pPr>
      <w:r w:rsidRPr="00A23284">
        <w:rPr>
          <w:sz w:val="27"/>
          <w:szCs w:val="27"/>
        </w:rPr>
        <w:t>2. Заявление кандидата о согласии баллотироваться по соответствующему одномандатному избирательному округу на ______ листах;</w:t>
      </w:r>
    </w:p>
    <w:p w14:paraId="178FF840" w14:textId="77777777" w:rsidR="00A23284" w:rsidRPr="00A23284" w:rsidRDefault="00A23284" w:rsidP="00CC1633">
      <w:pPr>
        <w:widowControl w:val="0"/>
        <w:ind w:right="-144" w:firstLine="567"/>
        <w:jc w:val="both"/>
        <w:rPr>
          <w:sz w:val="27"/>
          <w:szCs w:val="27"/>
        </w:rPr>
      </w:pPr>
      <w:r w:rsidRPr="00A23284">
        <w:rPr>
          <w:bCs/>
          <w:sz w:val="27"/>
          <w:szCs w:val="27"/>
        </w:rPr>
        <w:t xml:space="preserve">3. </w:t>
      </w:r>
      <w:r w:rsidRPr="00A23284">
        <w:rPr>
          <w:sz w:val="27"/>
          <w:szCs w:val="27"/>
        </w:rPr>
        <w:t>Копия паспорта кандидата (отдельных страниц паспорта, определенных ЦИК России) или копия документа, заменяющего паспорт гражданина на ______ листах;</w:t>
      </w:r>
    </w:p>
    <w:p w14:paraId="09337F94" w14:textId="77777777" w:rsidR="00A23284" w:rsidRPr="00A23284" w:rsidRDefault="00A23284" w:rsidP="00CC1633">
      <w:pPr>
        <w:widowControl w:val="0"/>
        <w:ind w:right="-144" w:firstLine="567"/>
        <w:jc w:val="both"/>
        <w:rPr>
          <w:sz w:val="27"/>
          <w:szCs w:val="27"/>
        </w:rPr>
      </w:pPr>
      <w:r w:rsidRPr="00A23284">
        <w:rPr>
          <w:sz w:val="27"/>
          <w:szCs w:val="27"/>
        </w:rPr>
        <w:t xml:space="preserve">4. Заверенная кандидатом копия документа, подтверждающего указанные в заявлении кандидата о согласии баллотироваться по соответствующему одномандатному избирательному округу сведения об образовании кандидата на ______ листах; </w:t>
      </w:r>
    </w:p>
    <w:p w14:paraId="17B1F974" w14:textId="77777777" w:rsidR="00A23284" w:rsidRPr="00A23284" w:rsidRDefault="00A23284" w:rsidP="00CC1633">
      <w:pPr>
        <w:ind w:right="-144" w:firstLine="567"/>
        <w:jc w:val="both"/>
        <w:rPr>
          <w:sz w:val="27"/>
          <w:szCs w:val="27"/>
        </w:rPr>
      </w:pPr>
      <w:r w:rsidRPr="00A23284">
        <w:rPr>
          <w:sz w:val="27"/>
          <w:szCs w:val="27"/>
        </w:rPr>
        <w:t xml:space="preserve">5. Заверенная кандидатом копия документа, подтверждающего указанные в заявлении кандидата о согласии баллотироваться по соответствующему одномандатному избирательному округу сведения об основном месте работы или службы, о занимаемой должности (роде занятий) кандидата на ______ листах; </w:t>
      </w:r>
    </w:p>
    <w:p w14:paraId="21BBA2D2" w14:textId="77777777" w:rsidR="00A23284" w:rsidRPr="00A23284" w:rsidRDefault="00A23284" w:rsidP="00CC1633">
      <w:pPr>
        <w:ind w:right="-144" w:firstLine="567"/>
        <w:jc w:val="both"/>
        <w:rPr>
          <w:sz w:val="27"/>
          <w:szCs w:val="27"/>
        </w:rPr>
      </w:pPr>
      <w:r w:rsidRPr="00A23284">
        <w:rPr>
          <w:sz w:val="27"/>
          <w:szCs w:val="27"/>
        </w:rPr>
        <w:t>6. Заверенная кандидатом копия документа, подтверждающего указанные в заявлении кандидата о согласии баллотироваться по соответствующему одномандатному избирательному округу сведения о том, что кандидат является депутатом представительного органа на непостоянной основе на ______ листах;</w:t>
      </w:r>
    </w:p>
    <w:p w14:paraId="3662174D" w14:textId="77777777" w:rsidR="00A23284" w:rsidRPr="00A23284" w:rsidRDefault="00A23284" w:rsidP="00CC1633">
      <w:pPr>
        <w:ind w:right="-144" w:firstLine="567"/>
        <w:jc w:val="both"/>
        <w:rPr>
          <w:sz w:val="27"/>
          <w:szCs w:val="27"/>
        </w:rPr>
      </w:pPr>
      <w:r w:rsidRPr="00A23284">
        <w:rPr>
          <w:sz w:val="27"/>
          <w:szCs w:val="27"/>
        </w:rPr>
        <w:lastRenderedPageBreak/>
        <w:t>7. Копия соответствующего документа (соответствующих документов) о смене фамилии, или имени, или отчества кандидата (в случае если кандидат менял фамилию, или имя, или отчество) на ______ листах;</w:t>
      </w:r>
    </w:p>
    <w:p w14:paraId="6C24A39C" w14:textId="77777777" w:rsidR="00A23284" w:rsidRPr="00A23284" w:rsidRDefault="00A23284" w:rsidP="00CC1633">
      <w:pPr>
        <w:ind w:right="-144" w:firstLine="567"/>
        <w:jc w:val="both"/>
        <w:rPr>
          <w:sz w:val="27"/>
          <w:szCs w:val="27"/>
        </w:rPr>
      </w:pPr>
      <w:r w:rsidRPr="00A23284">
        <w:rPr>
          <w:color w:val="000000"/>
          <w:sz w:val="27"/>
          <w:szCs w:val="27"/>
        </w:rPr>
        <w:t xml:space="preserve">8. Документы, подтверждающие указанные в заявлении </w:t>
      </w:r>
      <w:r w:rsidRPr="00A23284">
        <w:rPr>
          <w:sz w:val="27"/>
          <w:szCs w:val="27"/>
        </w:rPr>
        <w:t>кандидата о согласии баллотироваться по соответствующему одномандатному избирательному округу</w:t>
      </w:r>
      <w:r w:rsidRPr="00A23284">
        <w:rPr>
          <w:color w:val="000000"/>
          <w:sz w:val="27"/>
          <w:szCs w:val="27"/>
        </w:rPr>
        <w:t xml:space="preserve"> сведения о принадлежности </w:t>
      </w:r>
      <w:r w:rsidRPr="00A23284">
        <w:rPr>
          <w:sz w:val="27"/>
          <w:szCs w:val="27"/>
        </w:rPr>
        <w:t xml:space="preserve">к политической партии либо не более чем к одному иному общественному объединению, зарегистрированному не позднее чем за один год до дня голосования в установленном законом порядке на ______ листах; </w:t>
      </w:r>
    </w:p>
    <w:p w14:paraId="54A5922E" w14:textId="77777777" w:rsidR="00A23284" w:rsidRPr="00A23284" w:rsidRDefault="00A23284" w:rsidP="00CC1633">
      <w:pPr>
        <w:ind w:right="-144" w:firstLine="567"/>
        <w:jc w:val="both"/>
        <w:rPr>
          <w:sz w:val="27"/>
          <w:szCs w:val="27"/>
        </w:rPr>
      </w:pPr>
      <w:r w:rsidRPr="00A23284">
        <w:rPr>
          <w:sz w:val="27"/>
          <w:szCs w:val="27"/>
        </w:rPr>
        <w:t xml:space="preserve">9. Список уполномоченных представителей избирательного объединения, с указанием сведений о них </w:t>
      </w:r>
      <w:r w:rsidRPr="00A23284">
        <w:rPr>
          <w:i/>
          <w:sz w:val="27"/>
          <w:szCs w:val="27"/>
        </w:rPr>
        <w:t>(в случае назначения избирательным объединением уполномоченных представителей)</w:t>
      </w:r>
      <w:r w:rsidRPr="00A23284">
        <w:rPr>
          <w:sz w:val="27"/>
          <w:szCs w:val="27"/>
        </w:rPr>
        <w:t xml:space="preserve"> на ______ листах;</w:t>
      </w:r>
    </w:p>
    <w:p w14:paraId="6EE5C7F3" w14:textId="77777777" w:rsidR="00A23284" w:rsidRPr="00A23284" w:rsidRDefault="00A23284" w:rsidP="00CC1633">
      <w:pPr>
        <w:ind w:right="-144" w:firstLine="567"/>
        <w:jc w:val="both"/>
        <w:rPr>
          <w:sz w:val="27"/>
          <w:szCs w:val="27"/>
        </w:rPr>
      </w:pPr>
      <w:r w:rsidRPr="00A23284">
        <w:rPr>
          <w:sz w:val="27"/>
          <w:szCs w:val="27"/>
        </w:rPr>
        <w:t>10. Заявление каждого уполномоченного представителя избирательного объединения о согласии быть уполномоченным представителем</w:t>
      </w:r>
      <w:r w:rsidRPr="00A23284">
        <w:rPr>
          <w:sz w:val="27"/>
          <w:szCs w:val="27"/>
        </w:rPr>
        <w:br/>
        <w:t xml:space="preserve"> ____ штук на ___ листах;</w:t>
      </w:r>
    </w:p>
    <w:p w14:paraId="00349BEF" w14:textId="77777777" w:rsidR="00A23284" w:rsidRPr="00A23284" w:rsidRDefault="00A23284" w:rsidP="00CC1633">
      <w:pPr>
        <w:ind w:right="-144" w:firstLine="567"/>
        <w:jc w:val="both"/>
        <w:rPr>
          <w:sz w:val="27"/>
          <w:szCs w:val="27"/>
        </w:rPr>
      </w:pPr>
      <w:r w:rsidRPr="00A23284">
        <w:rPr>
          <w:sz w:val="27"/>
          <w:szCs w:val="27"/>
        </w:rPr>
        <w:t>11. Официально удостоверенную постоянно действующим руководящим органом политической партии либо ее регионального отделения копию документа о государственной регистрации избирательного объединения, выданного федеральным органом исполнительной власти, уполномоченным на осуществление функций в сфере регистрации общественных объединений на ______ листах;</w:t>
      </w:r>
    </w:p>
    <w:p w14:paraId="7D4ECD9A" w14:textId="77777777" w:rsidR="00A23284" w:rsidRPr="00A23284" w:rsidRDefault="00A23284" w:rsidP="00CC1633">
      <w:pPr>
        <w:ind w:right="-144" w:firstLine="567"/>
        <w:jc w:val="both"/>
        <w:rPr>
          <w:sz w:val="27"/>
          <w:szCs w:val="27"/>
        </w:rPr>
      </w:pPr>
      <w:r w:rsidRPr="00A23284">
        <w:rPr>
          <w:sz w:val="27"/>
          <w:szCs w:val="27"/>
        </w:rPr>
        <w:t>12. Решение о создании избирательного объединения (для избирательных объединений, не являющихся юридическим лицом) на ______ листах;</w:t>
      </w:r>
    </w:p>
    <w:p w14:paraId="53328C79" w14:textId="77777777" w:rsidR="00A23284" w:rsidRPr="00A23284" w:rsidRDefault="00A23284" w:rsidP="00CC1633">
      <w:pPr>
        <w:ind w:right="-144" w:firstLine="567"/>
        <w:jc w:val="both"/>
        <w:rPr>
          <w:sz w:val="27"/>
          <w:szCs w:val="27"/>
        </w:rPr>
      </w:pPr>
      <w:r w:rsidRPr="00A23284">
        <w:rPr>
          <w:sz w:val="27"/>
          <w:szCs w:val="27"/>
        </w:rPr>
        <w:t>13. Копию устава общественного объединения, заверенную постоянно действующим руководящим органом общественного объединения на ______ листах;</w:t>
      </w:r>
    </w:p>
    <w:p w14:paraId="5543EC07" w14:textId="77777777" w:rsidR="00A23284" w:rsidRPr="00A23284" w:rsidRDefault="00A23284" w:rsidP="00CC1633">
      <w:pPr>
        <w:ind w:right="-144" w:firstLine="567"/>
        <w:jc w:val="both"/>
        <w:rPr>
          <w:sz w:val="27"/>
          <w:szCs w:val="27"/>
        </w:rPr>
      </w:pPr>
      <w:r w:rsidRPr="00A23284">
        <w:rPr>
          <w:sz w:val="27"/>
          <w:szCs w:val="27"/>
        </w:rPr>
        <w:t xml:space="preserve">14. Документ, подтверждающий согласование с соответствующим органом политической партии кандидатуры, выдвигаемой в качестве кандидата, если такое согласование предусмотрено уставом политической партии на ______ листах; </w:t>
      </w:r>
    </w:p>
    <w:p w14:paraId="29C29BDD" w14:textId="0399B424" w:rsidR="00A23284" w:rsidRPr="00A23284" w:rsidRDefault="00A23284" w:rsidP="00CC1633">
      <w:pPr>
        <w:ind w:right="-144" w:firstLine="567"/>
        <w:jc w:val="both"/>
        <w:rPr>
          <w:sz w:val="27"/>
          <w:szCs w:val="27"/>
        </w:rPr>
      </w:pPr>
      <w:r w:rsidRPr="00A23284">
        <w:rPr>
          <w:sz w:val="27"/>
          <w:szCs w:val="27"/>
        </w:rPr>
        <w:t>15. Заявление кандидата о регистрации уполномоченного(</w:t>
      </w:r>
      <w:proofErr w:type="spellStart"/>
      <w:r w:rsidRPr="00A23284">
        <w:rPr>
          <w:sz w:val="27"/>
          <w:szCs w:val="27"/>
        </w:rPr>
        <w:t>ых</w:t>
      </w:r>
      <w:proofErr w:type="spellEnd"/>
      <w:r w:rsidRPr="00A23284">
        <w:rPr>
          <w:sz w:val="27"/>
          <w:szCs w:val="27"/>
        </w:rPr>
        <w:t>) представителя(ей) по финансовым вопросам (</w:t>
      </w:r>
      <w:r w:rsidRPr="00A23284">
        <w:rPr>
          <w:i/>
          <w:sz w:val="27"/>
          <w:szCs w:val="27"/>
        </w:rPr>
        <w:t>в случае, если указанный(е) представитель(и) назначается(</w:t>
      </w:r>
      <w:proofErr w:type="spellStart"/>
      <w:r w:rsidRPr="00A23284">
        <w:rPr>
          <w:i/>
          <w:sz w:val="27"/>
          <w:szCs w:val="27"/>
        </w:rPr>
        <w:t>ются</w:t>
      </w:r>
      <w:proofErr w:type="spellEnd"/>
      <w:r w:rsidRPr="00A23284">
        <w:rPr>
          <w:i/>
          <w:sz w:val="27"/>
          <w:szCs w:val="27"/>
        </w:rPr>
        <w:t>) кандидатом</w:t>
      </w:r>
      <w:r w:rsidRPr="00A23284">
        <w:rPr>
          <w:sz w:val="27"/>
          <w:szCs w:val="27"/>
        </w:rPr>
        <w:t xml:space="preserve">) на ____ листах; </w:t>
      </w:r>
    </w:p>
    <w:p w14:paraId="29E24687" w14:textId="5258F702" w:rsidR="00A23284" w:rsidRPr="00A23284" w:rsidRDefault="00A23284" w:rsidP="00CC1633">
      <w:pPr>
        <w:ind w:right="-144" w:firstLine="567"/>
        <w:jc w:val="both"/>
        <w:rPr>
          <w:sz w:val="27"/>
          <w:szCs w:val="27"/>
          <w:u w:val="single"/>
        </w:rPr>
      </w:pPr>
      <w:r w:rsidRPr="00A23284">
        <w:rPr>
          <w:sz w:val="27"/>
          <w:szCs w:val="27"/>
        </w:rPr>
        <w:t>16. Доверенность(и) на уполномоченного(</w:t>
      </w:r>
      <w:proofErr w:type="spellStart"/>
      <w:r w:rsidRPr="00A23284">
        <w:rPr>
          <w:sz w:val="27"/>
          <w:szCs w:val="27"/>
        </w:rPr>
        <w:t>ых</w:t>
      </w:r>
      <w:proofErr w:type="spellEnd"/>
      <w:r w:rsidRPr="00A23284">
        <w:rPr>
          <w:sz w:val="27"/>
          <w:szCs w:val="27"/>
        </w:rPr>
        <w:t>) представителя(ей) по финансовым вопросам, удостоверенная(</w:t>
      </w:r>
      <w:proofErr w:type="spellStart"/>
      <w:r w:rsidRPr="00A23284">
        <w:rPr>
          <w:sz w:val="27"/>
          <w:szCs w:val="27"/>
        </w:rPr>
        <w:t>ые</w:t>
      </w:r>
      <w:proofErr w:type="spellEnd"/>
      <w:r w:rsidRPr="00A23284">
        <w:rPr>
          <w:sz w:val="27"/>
          <w:szCs w:val="27"/>
        </w:rPr>
        <w:t>) нотариально (</w:t>
      </w:r>
      <w:r w:rsidRPr="00A23284">
        <w:rPr>
          <w:i/>
          <w:sz w:val="27"/>
          <w:szCs w:val="27"/>
        </w:rPr>
        <w:t>в случае, если указанный(е) представитель(и) назначается(</w:t>
      </w:r>
      <w:proofErr w:type="spellStart"/>
      <w:r w:rsidRPr="00A23284">
        <w:rPr>
          <w:i/>
          <w:sz w:val="27"/>
          <w:szCs w:val="27"/>
        </w:rPr>
        <w:t>ются</w:t>
      </w:r>
      <w:proofErr w:type="spellEnd"/>
      <w:r w:rsidRPr="00A23284">
        <w:rPr>
          <w:i/>
          <w:sz w:val="27"/>
          <w:szCs w:val="27"/>
        </w:rPr>
        <w:t>) кандидатом</w:t>
      </w:r>
      <w:r w:rsidRPr="00A23284">
        <w:rPr>
          <w:sz w:val="27"/>
          <w:szCs w:val="27"/>
        </w:rPr>
        <w:t>)</w:t>
      </w:r>
      <w:r w:rsidRPr="00A23284">
        <w:rPr>
          <w:sz w:val="27"/>
          <w:szCs w:val="27"/>
        </w:rPr>
        <w:br/>
      </w:r>
      <w:r w:rsidRPr="00104A32">
        <w:rPr>
          <w:sz w:val="27"/>
          <w:szCs w:val="27"/>
        </w:rPr>
        <w:t>____</w:t>
      </w:r>
      <w:r w:rsidRPr="00A23284">
        <w:rPr>
          <w:sz w:val="27"/>
          <w:szCs w:val="27"/>
        </w:rPr>
        <w:t>штук на</w:t>
      </w:r>
      <w:r w:rsidR="00104A32">
        <w:rPr>
          <w:sz w:val="27"/>
          <w:szCs w:val="27"/>
        </w:rPr>
        <w:t xml:space="preserve"> </w:t>
      </w:r>
      <w:r w:rsidRPr="00104A32">
        <w:rPr>
          <w:sz w:val="27"/>
          <w:szCs w:val="27"/>
        </w:rPr>
        <w:t>___</w:t>
      </w:r>
      <w:r w:rsidRPr="00A23284">
        <w:rPr>
          <w:sz w:val="27"/>
          <w:szCs w:val="27"/>
        </w:rPr>
        <w:t>листах.</w:t>
      </w:r>
    </w:p>
    <w:p w14:paraId="68B86954" w14:textId="77777777" w:rsidR="00A23284" w:rsidRPr="00A23284" w:rsidRDefault="00A23284" w:rsidP="00CC1633">
      <w:pPr>
        <w:ind w:right="-144" w:firstLine="567"/>
        <w:jc w:val="both"/>
        <w:rPr>
          <w:sz w:val="27"/>
          <w:szCs w:val="27"/>
        </w:rPr>
      </w:pPr>
    </w:p>
    <w:p w14:paraId="05ADB5E1" w14:textId="77777777" w:rsidR="00A23284" w:rsidRPr="00A23284" w:rsidRDefault="00A23284" w:rsidP="00CC1633">
      <w:pPr>
        <w:autoSpaceDE w:val="0"/>
        <w:autoSpaceDN w:val="0"/>
        <w:adjustRightInd w:val="0"/>
        <w:spacing w:line="280" w:lineRule="exact"/>
        <w:ind w:right="-144" w:firstLine="540"/>
        <w:jc w:val="both"/>
        <w:rPr>
          <w:bCs/>
          <w:sz w:val="14"/>
          <w:szCs w:val="14"/>
        </w:rPr>
      </w:pPr>
    </w:p>
    <w:tbl>
      <w:tblPr>
        <w:tblW w:w="9356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23"/>
        <w:gridCol w:w="1540"/>
        <w:gridCol w:w="2052"/>
        <w:gridCol w:w="516"/>
        <w:gridCol w:w="3025"/>
      </w:tblGrid>
      <w:tr w:rsidR="00A23284" w:rsidRPr="00A23284" w14:paraId="0BE1A15F" w14:textId="77777777" w:rsidTr="00806D38">
        <w:trPr>
          <w:jc w:val="center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271D9A" w14:textId="77777777" w:rsidR="00A23284" w:rsidRPr="00A23284" w:rsidRDefault="00A23284" w:rsidP="00CC1633">
            <w:pPr>
              <w:spacing w:line="280" w:lineRule="exact"/>
              <w:ind w:right="-144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784E0" w14:textId="77777777" w:rsidR="00A23284" w:rsidRPr="00A23284" w:rsidRDefault="00A23284" w:rsidP="00CC1633">
            <w:pPr>
              <w:spacing w:line="280" w:lineRule="exact"/>
              <w:ind w:right="-144"/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A13675" w14:textId="77777777" w:rsidR="00A23284" w:rsidRPr="00A23284" w:rsidRDefault="00A23284" w:rsidP="00CC1633">
            <w:pPr>
              <w:spacing w:line="280" w:lineRule="exact"/>
              <w:ind w:right="-144"/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2D902" w14:textId="77777777" w:rsidR="00A23284" w:rsidRPr="00A23284" w:rsidRDefault="00A23284" w:rsidP="00CC1633">
            <w:pPr>
              <w:spacing w:line="280" w:lineRule="exact"/>
              <w:ind w:right="-144"/>
              <w:jc w:val="center"/>
            </w:pP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3BE589" w14:textId="77777777" w:rsidR="00A23284" w:rsidRPr="00A23284" w:rsidRDefault="00A23284" w:rsidP="00CC1633">
            <w:pPr>
              <w:spacing w:line="280" w:lineRule="exact"/>
              <w:ind w:right="-144"/>
              <w:jc w:val="center"/>
            </w:pPr>
          </w:p>
        </w:tc>
      </w:tr>
      <w:tr w:rsidR="00A23284" w:rsidRPr="00A23284" w14:paraId="3C4641BF" w14:textId="77777777" w:rsidTr="00806D38">
        <w:trPr>
          <w:jc w:val="center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9F882DD" w14:textId="77777777" w:rsidR="00A23284" w:rsidRPr="00A23284" w:rsidRDefault="00A23284" w:rsidP="00CC1633">
            <w:pPr>
              <w:spacing w:line="280" w:lineRule="exact"/>
              <w:ind w:right="-144"/>
              <w:jc w:val="center"/>
            </w:pPr>
            <w:r w:rsidRPr="00A23284">
              <w:t>(</w:t>
            </w:r>
            <w:proofErr w:type="gramStart"/>
            <w:r w:rsidRPr="00A23284">
              <w:t xml:space="preserve">дата)   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DC151D1" w14:textId="77777777" w:rsidR="00A23284" w:rsidRPr="00A23284" w:rsidRDefault="00A23284" w:rsidP="00CC1633">
            <w:pPr>
              <w:spacing w:line="280" w:lineRule="exact"/>
              <w:ind w:right="-144"/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C6CB097" w14:textId="77777777" w:rsidR="00A23284" w:rsidRPr="00A23284" w:rsidRDefault="00A23284" w:rsidP="00CC1633">
            <w:pPr>
              <w:spacing w:line="280" w:lineRule="exact"/>
              <w:ind w:right="-144"/>
              <w:jc w:val="center"/>
            </w:pPr>
            <w:r w:rsidRPr="00A23284">
              <w:t>(подпись)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0BF7FD2" w14:textId="77777777" w:rsidR="00A23284" w:rsidRPr="00A23284" w:rsidRDefault="00A23284" w:rsidP="00CC1633">
            <w:pPr>
              <w:spacing w:line="280" w:lineRule="exact"/>
              <w:ind w:right="-144"/>
              <w:jc w:val="center"/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</w:tcPr>
          <w:p w14:paraId="7D979BF0" w14:textId="77777777" w:rsidR="00A23284" w:rsidRPr="00A23284" w:rsidRDefault="00A23284" w:rsidP="00CC1633">
            <w:pPr>
              <w:spacing w:line="280" w:lineRule="exact"/>
              <w:ind w:right="-144"/>
              <w:jc w:val="center"/>
            </w:pPr>
            <w:r w:rsidRPr="00A23284">
              <w:t>(инициалы, фамилия)</w:t>
            </w:r>
          </w:p>
        </w:tc>
      </w:tr>
    </w:tbl>
    <w:p w14:paraId="6E550417" w14:textId="77777777" w:rsidR="00A23284" w:rsidRPr="00A23284" w:rsidRDefault="00A23284" w:rsidP="00CC1633">
      <w:pPr>
        <w:widowControl w:val="0"/>
        <w:ind w:right="-144" w:firstLine="5529"/>
        <w:jc w:val="center"/>
        <w:rPr>
          <w:sz w:val="18"/>
          <w:szCs w:val="18"/>
        </w:rPr>
        <w:sectPr w:rsidR="00A23284" w:rsidRPr="00A23284" w:rsidSect="00E9533C">
          <w:footerReference w:type="even" r:id="rId9"/>
          <w:footerReference w:type="default" r:id="rId10"/>
          <w:type w:val="continuous"/>
          <w:pgSz w:w="11906" w:h="16838" w:code="9"/>
          <w:pgMar w:top="567" w:right="851" w:bottom="709" w:left="1276" w:header="720" w:footer="720" w:gutter="0"/>
          <w:cols w:space="720"/>
          <w:docGrid w:linePitch="272"/>
        </w:sectPr>
      </w:pPr>
    </w:p>
    <w:p w14:paraId="4E8AE00A" w14:textId="77777777" w:rsidR="00A23284" w:rsidRPr="00A23284" w:rsidRDefault="00A23284" w:rsidP="00CC1633">
      <w:pPr>
        <w:widowControl w:val="0"/>
        <w:ind w:left="4536" w:right="-1"/>
        <w:jc w:val="center"/>
        <w:rPr>
          <w:sz w:val="24"/>
          <w:szCs w:val="18"/>
        </w:rPr>
        <w:sectPr w:rsidR="00A23284" w:rsidRPr="00A23284" w:rsidSect="00A23284">
          <w:footnotePr>
            <w:numRestart w:val="eachSect"/>
          </w:footnotePr>
          <w:type w:val="continuous"/>
          <w:pgSz w:w="11906" w:h="16838" w:code="9"/>
          <w:pgMar w:top="1134" w:right="851" w:bottom="1134" w:left="1701" w:header="720" w:footer="720" w:gutter="0"/>
          <w:cols w:space="720"/>
          <w:docGrid w:linePitch="272"/>
        </w:sectPr>
      </w:pPr>
    </w:p>
    <w:p w14:paraId="40C1B8DF" w14:textId="77777777" w:rsidR="00A23284" w:rsidRPr="00A23284" w:rsidRDefault="00A23284" w:rsidP="00CC1633">
      <w:pPr>
        <w:suppressAutoHyphens/>
        <w:ind w:left="4820" w:right="-1"/>
        <w:jc w:val="center"/>
      </w:pPr>
    </w:p>
    <w:p w14:paraId="62DE29A9" w14:textId="77777777" w:rsidR="00A23284" w:rsidRPr="00A23284" w:rsidRDefault="00A23284" w:rsidP="00CC1633">
      <w:pPr>
        <w:suppressAutoHyphens/>
        <w:ind w:left="4820" w:right="-1"/>
        <w:jc w:val="center"/>
      </w:pPr>
    </w:p>
    <w:p w14:paraId="7FF132C0" w14:textId="77777777" w:rsidR="00A23284" w:rsidRPr="00A23284" w:rsidRDefault="00A23284" w:rsidP="00CC1633">
      <w:pPr>
        <w:suppressAutoHyphens/>
        <w:ind w:left="4820" w:right="-1"/>
        <w:jc w:val="center"/>
      </w:pPr>
    </w:p>
    <w:p w14:paraId="6334E157" w14:textId="77777777" w:rsidR="00A23284" w:rsidRPr="00A23284" w:rsidRDefault="00A23284" w:rsidP="00CC1633">
      <w:pPr>
        <w:suppressAutoHyphens/>
        <w:ind w:left="4820" w:right="-1"/>
        <w:jc w:val="center"/>
      </w:pPr>
    </w:p>
    <w:p w14:paraId="7EB5AE87" w14:textId="77777777" w:rsidR="00A23284" w:rsidRPr="00A23284" w:rsidRDefault="00A23284" w:rsidP="00CC1633">
      <w:pPr>
        <w:suppressAutoHyphens/>
        <w:ind w:left="4820" w:right="-1"/>
        <w:jc w:val="center"/>
      </w:pPr>
    </w:p>
    <w:p w14:paraId="1AF56EC6" w14:textId="77777777" w:rsidR="00A23284" w:rsidRDefault="00A23284" w:rsidP="00CC1633">
      <w:pPr>
        <w:suppressAutoHyphens/>
        <w:ind w:left="4820" w:right="-1"/>
        <w:jc w:val="center"/>
      </w:pPr>
    </w:p>
    <w:p w14:paraId="536852E1" w14:textId="77777777" w:rsidR="00504781" w:rsidRDefault="00504781" w:rsidP="00CC1633">
      <w:pPr>
        <w:suppressAutoHyphens/>
        <w:ind w:left="4820" w:right="-1"/>
        <w:jc w:val="center"/>
      </w:pPr>
    </w:p>
    <w:p w14:paraId="2017BE02" w14:textId="77777777" w:rsidR="00E9533C" w:rsidRDefault="00E9533C" w:rsidP="00CC1633">
      <w:pPr>
        <w:suppressAutoHyphens/>
        <w:ind w:left="4820" w:right="-1"/>
        <w:jc w:val="center"/>
      </w:pPr>
    </w:p>
    <w:p w14:paraId="5D0798E6" w14:textId="77777777" w:rsidR="00E9533C" w:rsidRDefault="00E9533C" w:rsidP="00CC1633">
      <w:pPr>
        <w:suppressAutoHyphens/>
        <w:ind w:left="4820" w:right="-1"/>
        <w:jc w:val="center"/>
      </w:pPr>
    </w:p>
    <w:p w14:paraId="13BF487B" w14:textId="77777777" w:rsidR="00E9533C" w:rsidRDefault="00E9533C" w:rsidP="00CC1633">
      <w:pPr>
        <w:suppressAutoHyphens/>
        <w:ind w:left="4820" w:right="-1"/>
        <w:jc w:val="center"/>
      </w:pPr>
    </w:p>
    <w:p w14:paraId="07F93F39" w14:textId="77777777" w:rsidR="00E9533C" w:rsidRDefault="00E9533C" w:rsidP="00CC1633">
      <w:pPr>
        <w:suppressAutoHyphens/>
        <w:ind w:left="4820" w:right="-1"/>
        <w:jc w:val="center"/>
      </w:pPr>
    </w:p>
    <w:p w14:paraId="5FD31E24" w14:textId="77777777" w:rsidR="00E9533C" w:rsidRDefault="00E9533C" w:rsidP="00CC1633">
      <w:pPr>
        <w:suppressAutoHyphens/>
        <w:ind w:left="4820" w:right="-1"/>
        <w:jc w:val="center"/>
      </w:pPr>
    </w:p>
    <w:p w14:paraId="1747A8F0" w14:textId="77777777" w:rsidR="00504781" w:rsidRPr="00A23284" w:rsidRDefault="00504781" w:rsidP="00CC1633">
      <w:pPr>
        <w:suppressAutoHyphens/>
        <w:ind w:left="4820" w:right="-1"/>
        <w:jc w:val="center"/>
      </w:pPr>
    </w:p>
    <w:p w14:paraId="54A773FA" w14:textId="77777777" w:rsidR="00A23284" w:rsidRPr="00A23284" w:rsidRDefault="00A23284" w:rsidP="00CC1633">
      <w:pPr>
        <w:suppressAutoHyphens/>
        <w:ind w:left="4820" w:right="-1"/>
        <w:jc w:val="center"/>
      </w:pPr>
    </w:p>
    <w:p w14:paraId="3BF94CB0" w14:textId="77777777" w:rsidR="00104A32" w:rsidRDefault="00104A32" w:rsidP="00CC1633">
      <w:pPr>
        <w:suppressAutoHyphens/>
        <w:ind w:left="4820" w:right="-1"/>
        <w:jc w:val="center"/>
      </w:pPr>
    </w:p>
    <w:p w14:paraId="204C20E7" w14:textId="77777777" w:rsidR="00104A32" w:rsidRDefault="00104A32" w:rsidP="00CC1633">
      <w:pPr>
        <w:suppressAutoHyphens/>
        <w:ind w:left="4820" w:right="-1"/>
        <w:jc w:val="center"/>
      </w:pPr>
    </w:p>
    <w:p w14:paraId="71D134B0" w14:textId="77777777" w:rsidR="00104A32" w:rsidRDefault="00104A32" w:rsidP="00CC1633">
      <w:pPr>
        <w:suppressAutoHyphens/>
        <w:ind w:left="4820" w:right="-1"/>
        <w:jc w:val="center"/>
      </w:pPr>
    </w:p>
    <w:p w14:paraId="6A2C8E84" w14:textId="77777777" w:rsidR="00104A32" w:rsidRDefault="00104A32" w:rsidP="00CC1633">
      <w:pPr>
        <w:suppressAutoHyphens/>
        <w:ind w:left="4820" w:right="-1"/>
        <w:jc w:val="center"/>
      </w:pPr>
    </w:p>
    <w:p w14:paraId="371913B0" w14:textId="01DF2F77" w:rsidR="00A23284" w:rsidRPr="00A23284" w:rsidRDefault="00A23284" w:rsidP="00104A32">
      <w:pPr>
        <w:suppressAutoHyphens/>
        <w:ind w:left="4820" w:right="-1"/>
      </w:pPr>
      <w:r w:rsidRPr="00A23284">
        <w:t>Приложение № 2</w:t>
      </w:r>
    </w:p>
    <w:p w14:paraId="581526EB" w14:textId="4A645730" w:rsidR="00A23284" w:rsidRPr="00A23284" w:rsidRDefault="00A23284" w:rsidP="00104A32">
      <w:pPr>
        <w:ind w:left="4820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8 сентября 2024 </w:t>
      </w:r>
    </w:p>
    <w:p w14:paraId="3E82F95C" w14:textId="77777777" w:rsidR="00A23284" w:rsidRPr="00A23284" w:rsidRDefault="00A23284" w:rsidP="00CC1633">
      <w:pPr>
        <w:ind w:left="5670" w:right="-1"/>
        <w:rPr>
          <w:sz w:val="24"/>
          <w:szCs w:val="24"/>
        </w:rPr>
      </w:pPr>
    </w:p>
    <w:p w14:paraId="41A51F28" w14:textId="77777777" w:rsidR="00A23284" w:rsidRPr="00A23284" w:rsidRDefault="00A23284" w:rsidP="00CC1633">
      <w:pPr>
        <w:ind w:left="5670" w:right="-1"/>
        <w:rPr>
          <w:sz w:val="24"/>
          <w:szCs w:val="24"/>
        </w:rPr>
      </w:pPr>
    </w:p>
    <w:p w14:paraId="76A9081C" w14:textId="77777777" w:rsidR="00A23284" w:rsidRPr="00A23284" w:rsidRDefault="00A23284" w:rsidP="00CC1633">
      <w:pPr>
        <w:ind w:left="5670" w:right="-1"/>
        <w:jc w:val="center"/>
        <w:rPr>
          <w:sz w:val="24"/>
          <w:szCs w:val="24"/>
        </w:rPr>
      </w:pPr>
      <w:r w:rsidRPr="00A23284">
        <w:rPr>
          <w:sz w:val="24"/>
          <w:szCs w:val="24"/>
        </w:rPr>
        <w:t>Республика Татарстан</w:t>
      </w:r>
    </w:p>
    <w:p w14:paraId="4DA91E6B" w14:textId="77777777" w:rsidR="00A23284" w:rsidRPr="00A23284" w:rsidRDefault="00A23284" w:rsidP="00CC1633">
      <w:pPr>
        <w:pBdr>
          <w:top w:val="single" w:sz="4" w:space="1" w:color="auto"/>
        </w:pBdr>
        <w:spacing w:after="240"/>
        <w:ind w:left="5670" w:right="-1"/>
        <w:jc w:val="center"/>
        <w:rPr>
          <w:i/>
          <w:iCs/>
          <w:sz w:val="16"/>
          <w:szCs w:val="16"/>
        </w:rPr>
      </w:pPr>
      <w:r w:rsidRPr="00A23284">
        <w:rPr>
          <w:i/>
          <w:iCs/>
          <w:sz w:val="16"/>
          <w:szCs w:val="16"/>
        </w:rPr>
        <w:t>(наименование субъекта Российской Федерации)</w:t>
      </w:r>
    </w:p>
    <w:p w14:paraId="6C00DFA3" w14:textId="77777777" w:rsidR="00A23284" w:rsidRPr="00A23284" w:rsidRDefault="00A23284" w:rsidP="00CC1633">
      <w:pPr>
        <w:ind w:right="-1"/>
        <w:jc w:val="center"/>
        <w:rPr>
          <w:sz w:val="24"/>
          <w:szCs w:val="24"/>
        </w:rPr>
      </w:pPr>
      <w:r w:rsidRPr="00A23284">
        <w:rPr>
          <w:b/>
          <w:caps/>
          <w:sz w:val="24"/>
          <w:szCs w:val="24"/>
        </w:rPr>
        <w:t>Протокол</w:t>
      </w:r>
      <w:r w:rsidRPr="00A23284">
        <w:rPr>
          <w:sz w:val="24"/>
          <w:szCs w:val="24"/>
          <w:vertAlign w:val="superscript"/>
        </w:rPr>
        <w:endnoteReference w:id="1"/>
      </w:r>
    </w:p>
    <w:p w14:paraId="78905836" w14:textId="0671B93D" w:rsidR="00A23284" w:rsidRPr="00A23284" w:rsidRDefault="00A23284" w:rsidP="00CC1633">
      <w:pPr>
        <w:ind w:right="-1"/>
        <w:jc w:val="center"/>
        <w:rPr>
          <w:b/>
          <w:sz w:val="24"/>
          <w:szCs w:val="24"/>
        </w:rPr>
      </w:pPr>
      <w:r w:rsidRPr="00A23284">
        <w:rPr>
          <w:b/>
          <w:sz w:val="24"/>
          <w:szCs w:val="24"/>
        </w:rPr>
        <w:t>съезда (конференции, общего собрания)</w:t>
      </w:r>
    </w:p>
    <w:p w14:paraId="54951450" w14:textId="77777777" w:rsidR="00A23284" w:rsidRPr="00A23284" w:rsidRDefault="00A23284" w:rsidP="00CC1633">
      <w:pPr>
        <w:ind w:right="-1"/>
        <w:jc w:val="center"/>
        <w:rPr>
          <w:sz w:val="28"/>
          <w:szCs w:val="28"/>
        </w:rPr>
      </w:pPr>
      <w:r w:rsidRPr="00A23284">
        <w:rPr>
          <w:sz w:val="22"/>
        </w:rPr>
        <w:t>_____________________________________________________________________________________</w:t>
      </w:r>
    </w:p>
    <w:p w14:paraId="76393546" w14:textId="77777777" w:rsidR="00A23284" w:rsidRPr="00A23284" w:rsidRDefault="00A23284" w:rsidP="00CC1633">
      <w:pPr>
        <w:ind w:right="-1"/>
        <w:jc w:val="center"/>
        <w:rPr>
          <w:sz w:val="24"/>
          <w:vertAlign w:val="superscript"/>
        </w:rPr>
      </w:pPr>
      <w:r w:rsidRPr="00A23284">
        <w:rPr>
          <w:sz w:val="24"/>
          <w:vertAlign w:val="superscript"/>
        </w:rPr>
        <w:t>(наименование избирательного объединения)</w:t>
      </w:r>
    </w:p>
    <w:p w14:paraId="0BBDB412" w14:textId="77777777" w:rsidR="00A23284" w:rsidRPr="00A23284" w:rsidRDefault="00A23284" w:rsidP="00CC1633">
      <w:pPr>
        <w:ind w:right="-1"/>
        <w:jc w:val="center"/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09"/>
        <w:gridCol w:w="2412"/>
        <w:gridCol w:w="190"/>
        <w:gridCol w:w="375"/>
        <w:gridCol w:w="243"/>
        <w:gridCol w:w="1321"/>
        <w:gridCol w:w="375"/>
        <w:gridCol w:w="349"/>
        <w:gridCol w:w="410"/>
      </w:tblGrid>
      <w:tr w:rsidR="00A23284" w:rsidRPr="00A23284" w14:paraId="7EA274D8" w14:textId="77777777" w:rsidTr="00806D38"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B1D0E9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8413A" w14:textId="77777777" w:rsidR="00A23284" w:rsidRPr="00A23284" w:rsidRDefault="00A23284" w:rsidP="00CC1633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DB2BF5" w14:textId="77777777" w:rsidR="00A23284" w:rsidRPr="00A23284" w:rsidRDefault="00A23284" w:rsidP="00CC1633">
            <w:pPr>
              <w:ind w:right="-1"/>
              <w:jc w:val="right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“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322055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F3DE8" w14:textId="77777777" w:rsidR="00A23284" w:rsidRPr="00A23284" w:rsidRDefault="00A23284" w:rsidP="00CC1633">
            <w:pPr>
              <w:ind w:right="-1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”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C6F619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C10FF" w14:textId="77777777" w:rsidR="00A23284" w:rsidRPr="00A23284" w:rsidRDefault="00A23284" w:rsidP="00CC1633">
            <w:pPr>
              <w:ind w:right="-1"/>
              <w:jc w:val="right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20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84E066" w14:textId="77777777" w:rsidR="00A23284" w:rsidRPr="00A23284" w:rsidRDefault="00A23284" w:rsidP="00CC1633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19A20" w14:textId="77777777" w:rsidR="00A23284" w:rsidRPr="00A23284" w:rsidRDefault="00A23284" w:rsidP="00CC1633">
            <w:pPr>
              <w:ind w:left="57" w:right="-1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г.</w:t>
            </w:r>
          </w:p>
        </w:tc>
      </w:tr>
      <w:tr w:rsidR="00A23284" w:rsidRPr="00A23284" w14:paraId="4A1E2B60" w14:textId="77777777" w:rsidTr="00806D38"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</w:tcPr>
          <w:p w14:paraId="39697DA7" w14:textId="77777777" w:rsidR="00A23284" w:rsidRPr="00A23284" w:rsidRDefault="00A23284" w:rsidP="00CC1633">
            <w:pPr>
              <w:ind w:right="-1"/>
              <w:jc w:val="center"/>
              <w:rPr>
                <w:iCs/>
                <w:sz w:val="16"/>
                <w:szCs w:val="16"/>
                <w:vertAlign w:val="superscript"/>
              </w:rPr>
            </w:pPr>
            <w:r w:rsidRPr="00A23284">
              <w:rPr>
                <w:iCs/>
                <w:sz w:val="24"/>
                <w:szCs w:val="16"/>
                <w:vertAlign w:val="superscript"/>
              </w:rPr>
              <w:t>(место проведения)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14:paraId="1F063AD3" w14:textId="77777777" w:rsidR="00A23284" w:rsidRPr="00A23284" w:rsidRDefault="00A23284" w:rsidP="00CC1633">
            <w:pPr>
              <w:ind w:right="-1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2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D0B6B3F" w14:textId="77777777" w:rsidR="00A23284" w:rsidRPr="00A23284" w:rsidRDefault="00A23284" w:rsidP="00CC1633">
            <w:pPr>
              <w:ind w:right="-1"/>
              <w:jc w:val="center"/>
              <w:rPr>
                <w:iCs/>
                <w:sz w:val="16"/>
                <w:szCs w:val="16"/>
                <w:vertAlign w:val="superscript"/>
              </w:rPr>
            </w:pPr>
            <w:r w:rsidRPr="00A23284">
              <w:rPr>
                <w:iCs/>
                <w:sz w:val="24"/>
                <w:szCs w:val="16"/>
                <w:vertAlign w:val="superscript"/>
              </w:rPr>
              <w:t>(дата проведения)</w:t>
            </w:r>
          </w:p>
        </w:tc>
      </w:tr>
    </w:tbl>
    <w:p w14:paraId="0272D367" w14:textId="77777777" w:rsidR="00A23284" w:rsidRPr="00A23284" w:rsidRDefault="00A23284" w:rsidP="00CC1633">
      <w:pPr>
        <w:ind w:right="-1"/>
        <w:rPr>
          <w:sz w:val="2"/>
          <w:szCs w:val="2"/>
        </w:rPr>
      </w:pPr>
    </w:p>
    <w:tbl>
      <w:tblPr>
        <w:tblW w:w="0" w:type="auto"/>
        <w:tblInd w:w="674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624"/>
        <w:gridCol w:w="397"/>
        <w:gridCol w:w="624"/>
      </w:tblGrid>
      <w:tr w:rsidR="00A23284" w:rsidRPr="00A23284" w14:paraId="14BDDA0E" w14:textId="77777777" w:rsidTr="00806D38">
        <w:trPr>
          <w:cantSplit/>
        </w:trPr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24BB83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A40B2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час.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D0CEA9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50A6C" w14:textId="77777777" w:rsidR="00A23284" w:rsidRPr="00A23284" w:rsidRDefault="00A23284" w:rsidP="00CC1633">
            <w:pPr>
              <w:ind w:left="57" w:right="-1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мин.</w:t>
            </w:r>
          </w:p>
        </w:tc>
      </w:tr>
      <w:tr w:rsidR="00A23284" w:rsidRPr="00A23284" w14:paraId="3EB4FEFB" w14:textId="77777777" w:rsidTr="00806D38">
        <w:tc>
          <w:tcPr>
            <w:tcW w:w="20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6318A3" w14:textId="77777777" w:rsidR="00A23284" w:rsidRPr="00A23284" w:rsidRDefault="00A23284" w:rsidP="00CC1633">
            <w:pPr>
              <w:ind w:right="-1"/>
              <w:jc w:val="center"/>
              <w:rPr>
                <w:iCs/>
                <w:sz w:val="16"/>
                <w:szCs w:val="16"/>
                <w:vertAlign w:val="superscript"/>
              </w:rPr>
            </w:pPr>
            <w:r w:rsidRPr="00A23284">
              <w:rPr>
                <w:iCs/>
                <w:sz w:val="24"/>
                <w:szCs w:val="16"/>
                <w:vertAlign w:val="superscript"/>
              </w:rPr>
              <w:t>(время проведения)</w:t>
            </w:r>
          </w:p>
        </w:tc>
      </w:tr>
    </w:tbl>
    <w:p w14:paraId="40A6ADE3" w14:textId="77777777" w:rsidR="00A23284" w:rsidRPr="00A23284" w:rsidRDefault="00A23284" w:rsidP="00CC1633">
      <w:pPr>
        <w:spacing w:before="240"/>
        <w:ind w:right="-1"/>
        <w:rPr>
          <w:sz w:val="2"/>
          <w:szCs w:val="2"/>
        </w:rPr>
      </w:pPr>
    </w:p>
    <w:p w14:paraId="5569BAF9" w14:textId="77777777" w:rsidR="00A23284" w:rsidRPr="00A23284" w:rsidRDefault="00A23284" w:rsidP="00CC1633">
      <w:pPr>
        <w:spacing w:before="240"/>
        <w:ind w:right="-1"/>
        <w:rPr>
          <w:sz w:val="2"/>
          <w:szCs w:val="2"/>
        </w:rPr>
      </w:pP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5"/>
        <w:gridCol w:w="3888"/>
        <w:gridCol w:w="314"/>
        <w:gridCol w:w="1946"/>
        <w:gridCol w:w="263"/>
      </w:tblGrid>
      <w:tr w:rsidR="00A23284" w:rsidRPr="00A23284" w14:paraId="5A94166E" w14:textId="77777777" w:rsidTr="00806D38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6D6AB" w14:textId="77777777" w:rsidR="00A23284" w:rsidRPr="00A23284" w:rsidRDefault="00A23284" w:rsidP="00CC1633">
            <w:pPr>
              <w:ind w:right="-1"/>
              <w:rPr>
                <w:sz w:val="22"/>
                <w:szCs w:val="22"/>
              </w:rPr>
            </w:pPr>
            <w:r w:rsidRPr="00A23284">
              <w:rPr>
                <w:sz w:val="22"/>
                <w:szCs w:val="22"/>
              </w:rPr>
              <w:t>Число делегатов (участников)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D653C2" w14:textId="77777777" w:rsidR="00A23284" w:rsidRPr="00A23284" w:rsidRDefault="00A23284" w:rsidP="00CC1633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81A0E" w14:textId="77777777" w:rsidR="00A23284" w:rsidRPr="00A23284" w:rsidRDefault="00A23284" w:rsidP="00CC1633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EC9076" w14:textId="77777777" w:rsidR="00A23284" w:rsidRPr="00A23284" w:rsidRDefault="00A23284" w:rsidP="00CC1633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EBEA1" w14:textId="77777777" w:rsidR="00A23284" w:rsidRPr="00A23284" w:rsidRDefault="00A23284" w:rsidP="00CC1633">
            <w:pPr>
              <w:ind w:right="-1"/>
              <w:rPr>
                <w:sz w:val="22"/>
                <w:szCs w:val="22"/>
              </w:rPr>
            </w:pPr>
            <w:r w:rsidRPr="00A23284">
              <w:rPr>
                <w:sz w:val="22"/>
                <w:szCs w:val="22"/>
              </w:rPr>
              <w:t>.</w:t>
            </w:r>
          </w:p>
        </w:tc>
      </w:tr>
      <w:tr w:rsidR="00A23284" w:rsidRPr="00A23284" w14:paraId="638D0C2B" w14:textId="77777777" w:rsidTr="00806D38">
        <w:tc>
          <w:tcPr>
            <w:tcW w:w="69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D6208" w14:textId="77777777" w:rsidR="00A23284" w:rsidRPr="00A23284" w:rsidRDefault="00A23284" w:rsidP="00CC1633">
            <w:pPr>
              <w:ind w:right="-1"/>
              <w:jc w:val="both"/>
              <w:rPr>
                <w:vertAlign w:val="superscript"/>
              </w:rPr>
            </w:pPr>
            <w:r w:rsidRPr="00A23284">
              <w:rPr>
                <w:sz w:val="22"/>
                <w:vertAlign w:val="superscript"/>
              </w:rPr>
              <w:t>(съезда политической партии) либо конференции (общего собрания) регионального отделения политической партии, либо заседания иного органа политической партии, структурного подразделения политической партии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14:paraId="2E16D893" w14:textId="77777777" w:rsidR="00A23284" w:rsidRPr="00A23284" w:rsidRDefault="00A23284" w:rsidP="00CC1633">
            <w:pPr>
              <w:ind w:right="-1"/>
              <w:jc w:val="center"/>
              <w:rPr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D7F490F" w14:textId="77777777" w:rsidR="00A23284" w:rsidRPr="00A23284" w:rsidRDefault="00A23284" w:rsidP="00CC1633">
            <w:pPr>
              <w:ind w:right="-1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57228D21" w14:textId="77777777" w:rsidR="00A23284" w:rsidRPr="00A23284" w:rsidRDefault="00A23284" w:rsidP="00CC1633">
            <w:pPr>
              <w:ind w:right="-1"/>
              <w:rPr>
                <w:sz w:val="16"/>
                <w:szCs w:val="16"/>
              </w:rPr>
            </w:pPr>
          </w:p>
        </w:tc>
      </w:tr>
    </w:tbl>
    <w:p w14:paraId="3518BE04" w14:textId="77777777" w:rsidR="00A23284" w:rsidRPr="00A23284" w:rsidRDefault="00A23284" w:rsidP="00CC1633">
      <w:pPr>
        <w:spacing w:before="240"/>
        <w:ind w:right="-1"/>
        <w:jc w:val="both"/>
        <w:rPr>
          <w:sz w:val="2"/>
          <w:szCs w:val="2"/>
        </w:rPr>
      </w:pPr>
      <w:r w:rsidRPr="00A23284">
        <w:rPr>
          <w:sz w:val="22"/>
          <w:szCs w:val="22"/>
        </w:rPr>
        <w:t>Число зарегистрированных делегатов (участников), присутствующих</w:t>
      </w:r>
      <w:r w:rsidRPr="00A23284">
        <w:rPr>
          <w:sz w:val="22"/>
          <w:szCs w:val="22"/>
        </w:rPr>
        <w:br/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8"/>
        <w:gridCol w:w="6466"/>
        <w:gridCol w:w="319"/>
        <w:gridCol w:w="1986"/>
        <w:gridCol w:w="267"/>
      </w:tblGrid>
      <w:tr w:rsidR="00A23284" w:rsidRPr="00A23284" w14:paraId="22FF3143" w14:textId="77777777" w:rsidTr="00806D38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E649D" w14:textId="77777777" w:rsidR="00A23284" w:rsidRPr="00A23284" w:rsidRDefault="00A23284" w:rsidP="00CC1633">
            <w:pPr>
              <w:ind w:right="-1"/>
              <w:rPr>
                <w:sz w:val="22"/>
                <w:szCs w:val="22"/>
              </w:rPr>
            </w:pPr>
            <w:r w:rsidRPr="00A23284">
              <w:rPr>
                <w:sz w:val="22"/>
                <w:szCs w:val="22"/>
              </w:rPr>
              <w:t>на</w:t>
            </w:r>
          </w:p>
        </w:tc>
        <w:tc>
          <w:tcPr>
            <w:tcW w:w="70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A6A79D" w14:textId="77777777" w:rsidR="00A23284" w:rsidRPr="00A23284" w:rsidRDefault="00A23284" w:rsidP="00CC1633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8FDF1" w14:textId="77777777" w:rsidR="00A23284" w:rsidRPr="00A23284" w:rsidRDefault="00A23284" w:rsidP="00CC1633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2BA19" w14:textId="77777777" w:rsidR="00A23284" w:rsidRPr="00A23284" w:rsidRDefault="00A23284" w:rsidP="00CC1633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A5017" w14:textId="77777777" w:rsidR="00A23284" w:rsidRPr="00A23284" w:rsidRDefault="00A23284" w:rsidP="00CC1633">
            <w:pPr>
              <w:ind w:right="-1"/>
              <w:rPr>
                <w:sz w:val="22"/>
                <w:szCs w:val="22"/>
              </w:rPr>
            </w:pPr>
            <w:r w:rsidRPr="00A23284">
              <w:rPr>
                <w:sz w:val="22"/>
                <w:szCs w:val="22"/>
              </w:rPr>
              <w:t>.</w:t>
            </w:r>
          </w:p>
        </w:tc>
      </w:tr>
      <w:tr w:rsidR="00A23284" w:rsidRPr="00A23284" w14:paraId="1A91460E" w14:textId="77777777" w:rsidTr="00806D38"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1A5F1" w14:textId="77777777" w:rsidR="00A23284" w:rsidRPr="00A23284" w:rsidRDefault="00A23284" w:rsidP="00CC1633">
            <w:pPr>
              <w:ind w:right="-1"/>
              <w:jc w:val="both"/>
              <w:rPr>
                <w:sz w:val="22"/>
                <w:szCs w:val="22"/>
                <w:vertAlign w:val="superscript"/>
              </w:rPr>
            </w:pPr>
            <w:r w:rsidRPr="00A23284">
              <w:rPr>
                <w:sz w:val="22"/>
                <w:szCs w:val="22"/>
                <w:vertAlign w:val="superscript"/>
              </w:rPr>
              <w:t>(съезде политической партии) либо конференции (общем собрании) регионального отделения политической партии, либо заседании иного органа политической партии, структурного подразделения политической партии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717D6C8" w14:textId="77777777" w:rsidR="00A23284" w:rsidRPr="00A23284" w:rsidRDefault="00A23284" w:rsidP="00CC1633">
            <w:pPr>
              <w:ind w:right="-1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78979463" w14:textId="77777777" w:rsidR="00A23284" w:rsidRPr="00A23284" w:rsidRDefault="00A23284" w:rsidP="00CC1633">
            <w:pPr>
              <w:ind w:right="-1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A24A315" w14:textId="77777777" w:rsidR="00A23284" w:rsidRPr="00A23284" w:rsidRDefault="00A23284" w:rsidP="00CC1633">
            <w:pPr>
              <w:ind w:right="-1"/>
              <w:rPr>
                <w:sz w:val="16"/>
                <w:szCs w:val="16"/>
              </w:rPr>
            </w:pPr>
          </w:p>
        </w:tc>
      </w:tr>
    </w:tbl>
    <w:p w14:paraId="5239505D" w14:textId="77777777" w:rsidR="00A23284" w:rsidRPr="00A23284" w:rsidRDefault="00A23284" w:rsidP="00CC1633">
      <w:pPr>
        <w:ind w:right="-1"/>
        <w:rPr>
          <w:sz w:val="10"/>
          <w:szCs w:val="10"/>
        </w:rPr>
      </w:pP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83"/>
        <w:gridCol w:w="319"/>
        <w:gridCol w:w="1987"/>
        <w:gridCol w:w="267"/>
      </w:tblGrid>
      <w:tr w:rsidR="00A23284" w:rsidRPr="00A23284" w14:paraId="2D7705A2" w14:textId="77777777" w:rsidTr="00806D38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CF259" w14:textId="77777777" w:rsidR="00A23284" w:rsidRPr="00A23284" w:rsidRDefault="00A23284" w:rsidP="00CC1633">
            <w:pPr>
              <w:ind w:right="-1"/>
              <w:jc w:val="both"/>
              <w:rPr>
                <w:sz w:val="22"/>
                <w:szCs w:val="22"/>
              </w:rPr>
            </w:pPr>
            <w:r w:rsidRPr="00A23284">
              <w:rPr>
                <w:sz w:val="22"/>
                <w:szCs w:val="22"/>
              </w:rPr>
              <w:t>Число делегатов съезда политической партии либо делегатов (участников) конференции (общего собрания) регионального отделения политической партии, либо заседания иного органа политической партии, структурного подразделения политической партии, необходимое для принятия решения в соответствии с уставом политической партии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A3620" w14:textId="77777777" w:rsidR="00A23284" w:rsidRPr="00A23284" w:rsidRDefault="00A23284" w:rsidP="00CC1633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7B0B6A" w14:textId="77777777" w:rsidR="00A23284" w:rsidRPr="00A23284" w:rsidRDefault="00A23284" w:rsidP="00CC1633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1DEA3" w14:textId="77777777" w:rsidR="00A23284" w:rsidRPr="00A23284" w:rsidRDefault="00A23284" w:rsidP="00CC1633">
            <w:pPr>
              <w:ind w:right="-1"/>
              <w:rPr>
                <w:sz w:val="22"/>
                <w:szCs w:val="22"/>
              </w:rPr>
            </w:pPr>
            <w:r w:rsidRPr="00A23284">
              <w:rPr>
                <w:sz w:val="22"/>
                <w:szCs w:val="22"/>
              </w:rPr>
              <w:t>.</w:t>
            </w:r>
          </w:p>
        </w:tc>
      </w:tr>
    </w:tbl>
    <w:p w14:paraId="4A1FD957" w14:textId="77777777" w:rsidR="00A23284" w:rsidRPr="00A23284" w:rsidRDefault="00A23284" w:rsidP="00CC1633">
      <w:pPr>
        <w:ind w:right="-1"/>
        <w:rPr>
          <w:sz w:val="10"/>
          <w:szCs w:val="10"/>
        </w:rPr>
      </w:pP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83"/>
        <w:gridCol w:w="319"/>
        <w:gridCol w:w="1987"/>
        <w:gridCol w:w="267"/>
      </w:tblGrid>
      <w:tr w:rsidR="00A23284" w:rsidRPr="00A23284" w14:paraId="3FE7C146" w14:textId="77777777" w:rsidTr="00806D38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1AF01" w14:textId="77777777" w:rsidR="00A23284" w:rsidRPr="00A23284" w:rsidRDefault="00A23284" w:rsidP="00CC1633">
            <w:pPr>
              <w:ind w:right="-1"/>
              <w:jc w:val="both"/>
              <w:rPr>
                <w:sz w:val="22"/>
                <w:szCs w:val="22"/>
              </w:rPr>
            </w:pPr>
            <w:r w:rsidRPr="00A23284">
              <w:rPr>
                <w:sz w:val="22"/>
                <w:szCs w:val="22"/>
              </w:rPr>
              <w:t>Количество региональных отделений политической партии, делегаты от которых принимают участие в работе съезда политической партии</w:t>
            </w:r>
            <w:r w:rsidRPr="00A23284">
              <w:rPr>
                <w:szCs w:val="22"/>
                <w:vertAlign w:val="superscript"/>
              </w:rPr>
              <w:endnoteReference w:id="2"/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38F61" w14:textId="77777777" w:rsidR="00A23284" w:rsidRPr="00A23284" w:rsidRDefault="00A23284" w:rsidP="00CC1633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A06A29" w14:textId="77777777" w:rsidR="00A23284" w:rsidRPr="00A23284" w:rsidRDefault="00A23284" w:rsidP="00CC1633">
            <w:pPr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56C47" w14:textId="77777777" w:rsidR="00A23284" w:rsidRPr="00A23284" w:rsidRDefault="00A23284" w:rsidP="00CC1633">
            <w:pPr>
              <w:ind w:right="-1"/>
              <w:rPr>
                <w:sz w:val="22"/>
                <w:szCs w:val="22"/>
              </w:rPr>
            </w:pPr>
            <w:r w:rsidRPr="00A23284">
              <w:rPr>
                <w:sz w:val="22"/>
                <w:szCs w:val="22"/>
              </w:rPr>
              <w:t>.</w:t>
            </w:r>
          </w:p>
        </w:tc>
      </w:tr>
    </w:tbl>
    <w:p w14:paraId="38EE8055" w14:textId="77777777" w:rsidR="00A23284" w:rsidRPr="00A23284" w:rsidRDefault="00A23284" w:rsidP="00CC1633">
      <w:pPr>
        <w:spacing w:before="240"/>
        <w:ind w:right="-1"/>
        <w:jc w:val="both"/>
        <w:rPr>
          <w:sz w:val="22"/>
          <w:szCs w:val="22"/>
        </w:rPr>
      </w:pPr>
      <w:r w:rsidRPr="00A23284">
        <w:rPr>
          <w:sz w:val="22"/>
          <w:szCs w:val="22"/>
        </w:rPr>
        <w:t>Список зарегистрированных делегатов (участников), принявших участие в работе съезда (конференции, общего собрания)/заседании органа избирательного объединения (прилагается на _______ л.)</w:t>
      </w:r>
    </w:p>
    <w:p w14:paraId="30BE17EB" w14:textId="77777777" w:rsidR="00A23284" w:rsidRPr="00A23284" w:rsidRDefault="00A23284" w:rsidP="00CC1633">
      <w:pPr>
        <w:ind w:right="-1"/>
        <w:jc w:val="center"/>
        <w:rPr>
          <w:b/>
          <w:bCs/>
          <w:sz w:val="24"/>
          <w:szCs w:val="24"/>
        </w:rPr>
      </w:pPr>
    </w:p>
    <w:p w14:paraId="07A86073" w14:textId="77777777" w:rsidR="00A23284" w:rsidRPr="00A23284" w:rsidRDefault="00A23284" w:rsidP="00CC1633">
      <w:pPr>
        <w:ind w:right="-1"/>
        <w:jc w:val="center"/>
        <w:rPr>
          <w:b/>
          <w:bCs/>
          <w:sz w:val="24"/>
          <w:szCs w:val="24"/>
        </w:rPr>
      </w:pPr>
      <w:r w:rsidRPr="00A23284">
        <w:rPr>
          <w:b/>
          <w:bCs/>
          <w:sz w:val="24"/>
          <w:szCs w:val="24"/>
        </w:rPr>
        <w:t>Повестка дня:</w:t>
      </w:r>
    </w:p>
    <w:p w14:paraId="6188D997" w14:textId="77777777" w:rsidR="00A23284" w:rsidRPr="00A23284" w:rsidRDefault="00A23284" w:rsidP="00CC1633">
      <w:pPr>
        <w:ind w:right="-1" w:firstLine="709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1. О выдвижении кандидата в депутаты Совета _____________ Республики Татарстан ________ созыва по одномандатным избирательным округам.  </w:t>
      </w:r>
    </w:p>
    <w:p w14:paraId="5A107070" w14:textId="63012810" w:rsidR="00A23284" w:rsidRPr="00A23284" w:rsidRDefault="00A23284" w:rsidP="00CC1633">
      <w:pPr>
        <w:ind w:right="-1" w:firstLine="709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2. О назначении уполномоченных представителей ____________________________</w:t>
      </w:r>
      <w:r w:rsidR="00104A32">
        <w:rPr>
          <w:sz w:val="24"/>
          <w:szCs w:val="24"/>
        </w:rPr>
        <w:t>_____</w:t>
      </w:r>
    </w:p>
    <w:p w14:paraId="43B658D2" w14:textId="1AFCD984" w:rsidR="00A23284" w:rsidRPr="00A23284" w:rsidRDefault="00A23284" w:rsidP="00CC1633">
      <w:pPr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</w:t>
      </w:r>
      <w:r w:rsidR="00104A32">
        <w:rPr>
          <w:sz w:val="24"/>
          <w:szCs w:val="24"/>
        </w:rPr>
        <w:t>_____</w:t>
      </w:r>
      <w:r w:rsidRPr="00A23284">
        <w:rPr>
          <w:sz w:val="24"/>
          <w:szCs w:val="24"/>
        </w:rPr>
        <w:t>____</w:t>
      </w:r>
      <w:r w:rsidRPr="00A23284">
        <w:rPr>
          <w:szCs w:val="24"/>
          <w:vertAlign w:val="superscript"/>
        </w:rPr>
        <w:endnoteReference w:id="3"/>
      </w:r>
      <w:r w:rsidRPr="00A23284">
        <w:rPr>
          <w:sz w:val="24"/>
          <w:szCs w:val="24"/>
        </w:rPr>
        <w:t>.</w:t>
      </w:r>
    </w:p>
    <w:p w14:paraId="457A4BDA" w14:textId="77777777" w:rsidR="00A23284" w:rsidRPr="00A23284" w:rsidRDefault="00A23284" w:rsidP="00CC1633">
      <w:pPr>
        <w:ind w:right="-1" w:firstLine="85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(наименование избирательного объединения)</w:t>
      </w:r>
    </w:p>
    <w:p w14:paraId="7FBCC2AF" w14:textId="77777777" w:rsidR="00A23284" w:rsidRPr="00A23284" w:rsidRDefault="00A23284" w:rsidP="00CC1633">
      <w:pPr>
        <w:ind w:right="-1" w:firstLine="567"/>
        <w:rPr>
          <w:sz w:val="24"/>
          <w:szCs w:val="24"/>
        </w:rPr>
      </w:pPr>
      <w:r w:rsidRPr="00A23284">
        <w:rPr>
          <w:b/>
          <w:bCs/>
          <w:sz w:val="24"/>
          <w:szCs w:val="24"/>
        </w:rPr>
        <w:t>1. Слушали: …</w:t>
      </w:r>
    </w:p>
    <w:p w14:paraId="0785A146" w14:textId="77777777" w:rsidR="00A23284" w:rsidRPr="00A23284" w:rsidRDefault="00A23284" w:rsidP="00CC1633">
      <w:pPr>
        <w:ind w:right="-1" w:firstLine="567"/>
        <w:rPr>
          <w:sz w:val="24"/>
          <w:szCs w:val="24"/>
        </w:rPr>
      </w:pPr>
      <w:r w:rsidRPr="00A23284">
        <w:rPr>
          <w:b/>
          <w:bCs/>
          <w:sz w:val="24"/>
          <w:szCs w:val="24"/>
        </w:rPr>
        <w:t>Выступили: …</w:t>
      </w:r>
    </w:p>
    <w:p w14:paraId="2C88AAE9" w14:textId="77777777" w:rsidR="00A23284" w:rsidRPr="00A23284" w:rsidRDefault="00A23284" w:rsidP="00CC1633">
      <w:pPr>
        <w:ind w:right="-1" w:firstLine="567"/>
        <w:rPr>
          <w:sz w:val="24"/>
          <w:szCs w:val="24"/>
        </w:rPr>
      </w:pPr>
      <w:r w:rsidRPr="00A23284">
        <w:rPr>
          <w:b/>
          <w:bCs/>
          <w:sz w:val="24"/>
          <w:szCs w:val="24"/>
        </w:rPr>
        <w:t xml:space="preserve">Решили (постановили): </w:t>
      </w:r>
      <w:r w:rsidRPr="00A23284">
        <w:rPr>
          <w:sz w:val="24"/>
          <w:szCs w:val="24"/>
        </w:rPr>
        <w:t xml:space="preserve">в соответствии с  </w:t>
      </w:r>
    </w:p>
    <w:p w14:paraId="12117421" w14:textId="77777777" w:rsidR="00A23284" w:rsidRPr="00A23284" w:rsidRDefault="00A23284" w:rsidP="00CC1633">
      <w:pPr>
        <w:pBdr>
          <w:top w:val="single" w:sz="4" w:space="1" w:color="auto"/>
        </w:pBdr>
        <w:ind w:left="5018" w:right="-1"/>
        <w:rPr>
          <w:sz w:val="2"/>
          <w:szCs w:val="2"/>
        </w:rPr>
      </w:pPr>
    </w:p>
    <w:p w14:paraId="42A0D467" w14:textId="77777777" w:rsidR="00A23284" w:rsidRPr="00A23284" w:rsidRDefault="00A23284" w:rsidP="00CC1633">
      <w:pPr>
        <w:ind w:left="4962" w:right="-1"/>
        <w:jc w:val="center"/>
        <w:rPr>
          <w:sz w:val="24"/>
          <w:szCs w:val="24"/>
        </w:rPr>
      </w:pPr>
      <w:r w:rsidRPr="00A23284">
        <w:rPr>
          <w:iCs/>
          <w:sz w:val="24"/>
          <w:szCs w:val="16"/>
          <w:vertAlign w:val="superscript"/>
        </w:rPr>
        <w:lastRenderedPageBreak/>
        <w:t>(приводится ссылка на норму устава политической партии)</w:t>
      </w:r>
    </w:p>
    <w:p w14:paraId="2F015906" w14:textId="77777777" w:rsidR="00A23284" w:rsidRPr="00A23284" w:rsidRDefault="00A23284" w:rsidP="00CC1633">
      <w:pPr>
        <w:ind w:right="-1"/>
        <w:jc w:val="both"/>
        <w:rPr>
          <w:iCs/>
          <w:sz w:val="24"/>
          <w:szCs w:val="24"/>
          <w:vertAlign w:val="superscript"/>
        </w:rPr>
      </w:pPr>
      <w:r w:rsidRPr="00A23284">
        <w:rPr>
          <w:sz w:val="24"/>
          <w:szCs w:val="24"/>
        </w:rPr>
        <w:t>и на основании протокола счетной комиссии съезда (конференции, общего собрания, заседания органа избирательного объединения) от ________________________ года о результатах тайного голосования выдвинуть кандидатом в депутаты Совета ________________ Республики Татарстан ________ созыва по ____________________ одномандатному избирательному округу № ______</w:t>
      </w:r>
    </w:p>
    <w:p w14:paraId="61C0FA58" w14:textId="77777777" w:rsidR="00A23284" w:rsidRPr="00A23284" w:rsidRDefault="00A23284" w:rsidP="00CC1633">
      <w:pPr>
        <w:tabs>
          <w:tab w:val="right" w:pos="9354"/>
        </w:tabs>
        <w:ind w:right="-1"/>
        <w:rPr>
          <w:sz w:val="24"/>
          <w:szCs w:val="24"/>
        </w:rPr>
      </w:pPr>
      <w:r w:rsidRPr="00A23284">
        <w:rPr>
          <w:sz w:val="24"/>
          <w:szCs w:val="24"/>
        </w:rPr>
        <w:tab/>
        <w:t>,</w:t>
      </w:r>
    </w:p>
    <w:p w14:paraId="4350E087" w14:textId="77777777" w:rsidR="00A23284" w:rsidRPr="00A23284" w:rsidRDefault="00A23284" w:rsidP="00CC1633">
      <w:pPr>
        <w:pBdr>
          <w:top w:val="single" w:sz="4" w:space="1" w:color="auto"/>
        </w:pBdr>
        <w:spacing w:after="60"/>
        <w:ind w:right="-1"/>
        <w:jc w:val="center"/>
        <w:rPr>
          <w:iCs/>
          <w:sz w:val="16"/>
          <w:szCs w:val="16"/>
        </w:rPr>
      </w:pPr>
      <w:r w:rsidRPr="00A23284">
        <w:rPr>
          <w:iCs/>
          <w:sz w:val="16"/>
          <w:szCs w:val="16"/>
        </w:rPr>
        <w:t>(фамилия, имя, отчество)</w:t>
      </w:r>
    </w:p>
    <w:p w14:paraId="10C27DBA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дата рождения - ______ _________ _____ года, место рождения - ______________________</w:t>
      </w:r>
    </w:p>
    <w:p w14:paraId="105E0484" w14:textId="77777777" w:rsidR="00A23284" w:rsidRPr="00A23284" w:rsidRDefault="00A23284" w:rsidP="00CC1633">
      <w:pPr>
        <w:autoSpaceDE w:val="0"/>
        <w:autoSpaceDN w:val="0"/>
        <w:adjustRightInd w:val="0"/>
        <w:ind w:right="-1" w:firstLine="1843"/>
        <w:jc w:val="both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</w:t>
      </w:r>
      <w:proofErr w:type="gramStart"/>
      <w:r w:rsidRPr="00A23284">
        <w:rPr>
          <w:sz w:val="24"/>
          <w:szCs w:val="24"/>
          <w:vertAlign w:val="superscript"/>
        </w:rPr>
        <w:t xml:space="preserve">день)   </w:t>
      </w:r>
      <w:proofErr w:type="gramEnd"/>
      <w:r w:rsidRPr="00A23284">
        <w:rPr>
          <w:sz w:val="24"/>
          <w:szCs w:val="24"/>
          <w:vertAlign w:val="superscript"/>
        </w:rPr>
        <w:t xml:space="preserve">          (месяц)           (год)</w:t>
      </w:r>
    </w:p>
    <w:p w14:paraId="01DFFB6C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</w:t>
      </w:r>
    </w:p>
    <w:p w14:paraId="08BD0BF2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(указывается место рождения согласно паспорту или документу, заменяющему паспорт гражданина Российской Федерации)</w:t>
      </w:r>
    </w:p>
    <w:p w14:paraId="577FEEC0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основное место работы или службы, занимаемая должность/род занятий - _____________</w:t>
      </w:r>
    </w:p>
    <w:p w14:paraId="61F7102F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</w:t>
      </w:r>
    </w:p>
    <w:p w14:paraId="5E34C0D3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(основное место работы или службы, занимаемая должность</w:t>
      </w:r>
    </w:p>
    <w:p w14:paraId="28D6521E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41191F37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(в случае отсутствия основного места работы или службы - род занятий)</w:t>
      </w:r>
    </w:p>
    <w:p w14:paraId="7BCF6468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адрес места жительства - ________________________________________________________</w:t>
      </w:r>
    </w:p>
    <w:p w14:paraId="5E4BEB68" w14:textId="77777777" w:rsidR="00A23284" w:rsidRPr="00A23284" w:rsidRDefault="00A23284" w:rsidP="00CC1633">
      <w:pPr>
        <w:autoSpaceDE w:val="0"/>
        <w:autoSpaceDN w:val="0"/>
        <w:adjustRightInd w:val="0"/>
        <w:ind w:right="-1" w:firstLine="2694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(наименование субъекта Российской Федерации,</w:t>
      </w:r>
    </w:p>
    <w:p w14:paraId="2192D7EA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</w:t>
      </w:r>
    </w:p>
    <w:p w14:paraId="1971EB66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района, города, иного населенного пункта, улицы, номер дома, корпуса, строения и т.п., квартиры)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680"/>
        <w:gridCol w:w="1899"/>
        <w:gridCol w:w="680"/>
        <w:gridCol w:w="680"/>
      </w:tblGrid>
      <w:tr w:rsidR="00A23284" w:rsidRPr="00A23284" w14:paraId="0AD5F3EB" w14:textId="77777777" w:rsidTr="00806D3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07528" w14:textId="77777777" w:rsidR="00A23284" w:rsidRPr="00A23284" w:rsidRDefault="00A23284" w:rsidP="00CC1633">
            <w:pPr>
              <w:ind w:right="-1" w:firstLine="567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Результаты голосования</w:t>
            </w:r>
            <w:r w:rsidRPr="00A23284">
              <w:rPr>
                <w:szCs w:val="24"/>
                <w:vertAlign w:val="superscript"/>
              </w:rPr>
              <w:endnoteReference w:id="4"/>
            </w:r>
            <w:r w:rsidRPr="00A23284">
              <w:rPr>
                <w:sz w:val="24"/>
                <w:szCs w:val="24"/>
              </w:rPr>
              <w:t>: “За” 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7B55DA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94943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чел., “Против” 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9C6A9B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278EC" w14:textId="77777777" w:rsidR="00A23284" w:rsidRPr="00A23284" w:rsidRDefault="00A23284" w:rsidP="00CC1633">
            <w:pPr>
              <w:ind w:left="57" w:right="-1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чел.</w:t>
            </w:r>
          </w:p>
        </w:tc>
      </w:tr>
    </w:tbl>
    <w:p w14:paraId="4CFB2D5A" w14:textId="77777777" w:rsidR="00A23284" w:rsidRPr="00A23284" w:rsidRDefault="00A23284" w:rsidP="00CC1633">
      <w:pPr>
        <w:ind w:right="-1" w:firstLine="567"/>
        <w:rPr>
          <w:b/>
          <w:bCs/>
          <w:sz w:val="24"/>
          <w:szCs w:val="24"/>
        </w:rPr>
      </w:pPr>
    </w:p>
    <w:p w14:paraId="5B07AB43" w14:textId="77777777" w:rsidR="00A23284" w:rsidRPr="00A23284" w:rsidRDefault="00A23284" w:rsidP="00CC1633">
      <w:pPr>
        <w:ind w:right="-1" w:firstLine="567"/>
        <w:rPr>
          <w:sz w:val="24"/>
          <w:szCs w:val="24"/>
        </w:rPr>
      </w:pPr>
      <w:r w:rsidRPr="00A23284">
        <w:rPr>
          <w:b/>
          <w:bCs/>
          <w:sz w:val="24"/>
          <w:szCs w:val="24"/>
        </w:rPr>
        <w:t>2.Слушали: …</w:t>
      </w:r>
    </w:p>
    <w:p w14:paraId="504213D0" w14:textId="77777777" w:rsidR="00A23284" w:rsidRPr="00A23284" w:rsidRDefault="00A23284" w:rsidP="00CC1633">
      <w:pPr>
        <w:ind w:right="-1" w:firstLine="567"/>
        <w:rPr>
          <w:sz w:val="24"/>
          <w:szCs w:val="24"/>
        </w:rPr>
      </w:pPr>
      <w:r w:rsidRPr="00A23284">
        <w:rPr>
          <w:b/>
          <w:bCs/>
          <w:sz w:val="24"/>
          <w:szCs w:val="24"/>
        </w:rPr>
        <w:t>Выступили: …</w:t>
      </w:r>
    </w:p>
    <w:p w14:paraId="11FEF0AD" w14:textId="77777777" w:rsidR="00A23284" w:rsidRPr="00A23284" w:rsidRDefault="00A23284" w:rsidP="00CC1633">
      <w:pPr>
        <w:ind w:right="-1" w:firstLine="567"/>
        <w:rPr>
          <w:sz w:val="24"/>
          <w:szCs w:val="24"/>
        </w:rPr>
      </w:pPr>
      <w:r w:rsidRPr="00A23284">
        <w:rPr>
          <w:b/>
          <w:bCs/>
          <w:sz w:val="24"/>
          <w:szCs w:val="24"/>
        </w:rPr>
        <w:t xml:space="preserve">Решили (постановили): </w:t>
      </w:r>
      <w:r w:rsidRPr="00A23284">
        <w:rPr>
          <w:sz w:val="24"/>
          <w:szCs w:val="24"/>
        </w:rPr>
        <w:t xml:space="preserve">в соответствии с  </w:t>
      </w:r>
    </w:p>
    <w:p w14:paraId="7C63D5B7" w14:textId="77777777" w:rsidR="00A23284" w:rsidRPr="00A23284" w:rsidRDefault="00A23284" w:rsidP="00CC1633">
      <w:pPr>
        <w:pBdr>
          <w:top w:val="single" w:sz="4" w:space="1" w:color="auto"/>
        </w:pBdr>
        <w:ind w:left="5018" w:right="-1"/>
        <w:rPr>
          <w:sz w:val="2"/>
          <w:szCs w:val="2"/>
        </w:rPr>
      </w:pPr>
    </w:p>
    <w:p w14:paraId="1D0AC884" w14:textId="77777777" w:rsidR="00A23284" w:rsidRPr="00A23284" w:rsidRDefault="00A23284" w:rsidP="00CC1633">
      <w:pPr>
        <w:ind w:right="-1"/>
        <w:rPr>
          <w:sz w:val="24"/>
          <w:szCs w:val="24"/>
        </w:rPr>
      </w:pPr>
    </w:p>
    <w:p w14:paraId="41BB2D52" w14:textId="77777777" w:rsidR="00A23284" w:rsidRPr="00A23284" w:rsidRDefault="00A23284" w:rsidP="00CC1633">
      <w:pPr>
        <w:pBdr>
          <w:top w:val="single" w:sz="4" w:space="1" w:color="auto"/>
        </w:pBdr>
        <w:ind w:right="-1"/>
        <w:jc w:val="center"/>
        <w:rPr>
          <w:iCs/>
          <w:sz w:val="24"/>
          <w:szCs w:val="24"/>
          <w:vertAlign w:val="superscript"/>
        </w:rPr>
      </w:pPr>
      <w:r w:rsidRPr="00A23284">
        <w:rPr>
          <w:iCs/>
          <w:sz w:val="24"/>
          <w:szCs w:val="24"/>
          <w:vertAlign w:val="superscript"/>
        </w:rPr>
        <w:t>(приводится ссылка на норму устава политической партии)</w:t>
      </w:r>
    </w:p>
    <w:p w14:paraId="44C67390" w14:textId="14569FF6" w:rsidR="00A23284" w:rsidRPr="00A23284" w:rsidRDefault="00A23284" w:rsidP="00CC1633">
      <w:pPr>
        <w:ind w:right="-1"/>
        <w:jc w:val="both"/>
        <w:rPr>
          <w:sz w:val="28"/>
          <w:szCs w:val="28"/>
        </w:rPr>
      </w:pPr>
      <w:r w:rsidRPr="00A23284">
        <w:rPr>
          <w:sz w:val="24"/>
          <w:szCs w:val="24"/>
        </w:rPr>
        <w:t>назначить уполномоченных представителей</w:t>
      </w:r>
      <w:r w:rsidRPr="00A23284">
        <w:rPr>
          <w:sz w:val="28"/>
          <w:szCs w:val="28"/>
        </w:rPr>
        <w:t xml:space="preserve"> ________________________________</w:t>
      </w:r>
      <w:r w:rsidR="00104A32">
        <w:rPr>
          <w:sz w:val="28"/>
          <w:szCs w:val="28"/>
        </w:rPr>
        <w:t>_____</w:t>
      </w:r>
      <w:r w:rsidRPr="00A23284">
        <w:rPr>
          <w:sz w:val="28"/>
          <w:szCs w:val="28"/>
        </w:rPr>
        <w:t>_</w:t>
      </w:r>
    </w:p>
    <w:p w14:paraId="0C4C2DD0" w14:textId="47B3DFBF" w:rsidR="00A23284" w:rsidRPr="00A23284" w:rsidRDefault="00A23284" w:rsidP="00CC1633">
      <w:pPr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</w:t>
      </w:r>
      <w:r w:rsidR="00104A32">
        <w:rPr>
          <w:sz w:val="28"/>
          <w:szCs w:val="28"/>
        </w:rPr>
        <w:t>____</w:t>
      </w:r>
      <w:r w:rsidRPr="00A23284">
        <w:rPr>
          <w:sz w:val="28"/>
          <w:szCs w:val="28"/>
        </w:rPr>
        <w:t>_</w:t>
      </w:r>
    </w:p>
    <w:p w14:paraId="61863783" w14:textId="77777777" w:rsidR="00A23284" w:rsidRPr="00A23284" w:rsidRDefault="00A23284" w:rsidP="00CC1633">
      <w:pPr>
        <w:ind w:right="-1"/>
        <w:jc w:val="center"/>
        <w:rPr>
          <w:sz w:val="36"/>
          <w:szCs w:val="28"/>
          <w:vertAlign w:val="superscript"/>
        </w:rPr>
      </w:pPr>
      <w:r w:rsidRPr="00A23284">
        <w:rPr>
          <w:sz w:val="24"/>
          <w:vertAlign w:val="superscript"/>
        </w:rPr>
        <w:t>(наименование избирательного объединения)</w:t>
      </w:r>
    </w:p>
    <w:p w14:paraId="750C8A35" w14:textId="77777777" w:rsidR="00A23284" w:rsidRPr="00A23284" w:rsidRDefault="00A23284" w:rsidP="00CC1633">
      <w:pPr>
        <w:ind w:right="-1"/>
        <w:rPr>
          <w:sz w:val="24"/>
          <w:szCs w:val="24"/>
        </w:rPr>
      </w:pPr>
      <w:r w:rsidRPr="00A23284">
        <w:rPr>
          <w:sz w:val="24"/>
          <w:szCs w:val="24"/>
        </w:rPr>
        <w:t>(список прилагается)</w:t>
      </w:r>
      <w:r w:rsidRPr="00A23284">
        <w:rPr>
          <w:szCs w:val="24"/>
          <w:vertAlign w:val="superscript"/>
        </w:rPr>
        <w:endnoteReference w:id="5"/>
      </w:r>
      <w:r w:rsidRPr="00A23284">
        <w:rPr>
          <w:sz w:val="24"/>
          <w:szCs w:val="24"/>
        </w:rPr>
        <w:t>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680"/>
        <w:gridCol w:w="1899"/>
        <w:gridCol w:w="680"/>
        <w:gridCol w:w="680"/>
      </w:tblGrid>
      <w:tr w:rsidR="00A23284" w:rsidRPr="00A23284" w14:paraId="675E20B4" w14:textId="77777777" w:rsidTr="00806D3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F097D" w14:textId="77777777" w:rsidR="00A23284" w:rsidRPr="00A23284" w:rsidRDefault="00A23284" w:rsidP="00CC1633">
            <w:pPr>
              <w:ind w:right="-1" w:firstLine="567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Результаты голосования: “За” 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BBF287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3F119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чел., “Против” 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550D92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66A6F" w14:textId="77777777" w:rsidR="00A23284" w:rsidRPr="00A23284" w:rsidRDefault="00A23284" w:rsidP="00CC1633">
            <w:pPr>
              <w:ind w:left="57" w:right="-1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чел.</w:t>
            </w:r>
          </w:p>
        </w:tc>
      </w:tr>
    </w:tbl>
    <w:p w14:paraId="21198750" w14:textId="77777777" w:rsidR="00A23284" w:rsidRPr="00A23284" w:rsidRDefault="00A23284" w:rsidP="00CC1633">
      <w:pPr>
        <w:ind w:right="-1" w:firstLine="567"/>
        <w:rPr>
          <w:sz w:val="24"/>
          <w:szCs w:val="24"/>
        </w:rPr>
      </w:pP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0"/>
        <w:gridCol w:w="2657"/>
        <w:gridCol w:w="801"/>
        <w:gridCol w:w="3878"/>
      </w:tblGrid>
      <w:tr w:rsidR="00A23284" w:rsidRPr="00A23284" w14:paraId="38F96B71" w14:textId="77777777" w:rsidTr="00806D3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8CD72" w14:textId="77777777" w:rsidR="00A23284" w:rsidRPr="00A23284" w:rsidRDefault="00A23284" w:rsidP="00CC1633">
            <w:pPr>
              <w:ind w:right="-1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9E6FE6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78A2C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BC75A0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A23284" w:rsidRPr="00A23284" w14:paraId="054D699C" w14:textId="77777777" w:rsidTr="00806D3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539BB29B" w14:textId="77777777" w:rsidR="00A23284" w:rsidRPr="00A23284" w:rsidRDefault="00A23284" w:rsidP="00CC1633">
            <w:pPr>
              <w:ind w:right="-1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71FB502" w14:textId="77777777" w:rsidR="00A23284" w:rsidRPr="00A23284" w:rsidRDefault="00A23284" w:rsidP="00CC1633">
            <w:pPr>
              <w:ind w:right="-1"/>
              <w:jc w:val="center"/>
              <w:rPr>
                <w:i/>
                <w:iCs/>
                <w:sz w:val="16"/>
                <w:szCs w:val="16"/>
              </w:rPr>
            </w:pPr>
            <w:r w:rsidRPr="00A23284">
              <w:rPr>
                <w:i/>
                <w:iCs/>
                <w:sz w:val="16"/>
                <w:szCs w:val="16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6FD941" w14:textId="77777777" w:rsidR="00A23284" w:rsidRPr="00A23284" w:rsidRDefault="00A23284" w:rsidP="00CC1633">
            <w:pPr>
              <w:ind w:right="-1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7BEE700C" w14:textId="77777777" w:rsidR="00A23284" w:rsidRPr="00A23284" w:rsidRDefault="00A23284" w:rsidP="00CC1633">
            <w:pPr>
              <w:ind w:right="-1"/>
              <w:jc w:val="center"/>
              <w:rPr>
                <w:i/>
                <w:iCs/>
                <w:sz w:val="16"/>
                <w:szCs w:val="16"/>
              </w:rPr>
            </w:pPr>
            <w:r w:rsidRPr="00A23284">
              <w:rPr>
                <w:i/>
                <w:iCs/>
                <w:sz w:val="16"/>
                <w:szCs w:val="16"/>
              </w:rPr>
              <w:t>(инициалы, фамилия)</w:t>
            </w:r>
          </w:p>
        </w:tc>
      </w:tr>
      <w:tr w:rsidR="00A23284" w:rsidRPr="00A23284" w14:paraId="67A675AB" w14:textId="77777777" w:rsidTr="00806D3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932DC" w14:textId="77777777" w:rsidR="00A23284" w:rsidRPr="00A23284" w:rsidRDefault="00A23284" w:rsidP="00CC1633">
            <w:pPr>
              <w:ind w:right="-1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Секретарь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80C356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2BAE4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58B862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A23284" w:rsidRPr="00A23284" w14:paraId="503C8EBA" w14:textId="77777777" w:rsidTr="00806D3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77FD1AE0" w14:textId="77777777" w:rsidR="00A23284" w:rsidRPr="00A23284" w:rsidRDefault="00A23284" w:rsidP="00CC1633">
            <w:pPr>
              <w:ind w:right="-1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3FD09F2" w14:textId="77777777" w:rsidR="00A23284" w:rsidRPr="00A23284" w:rsidRDefault="00A23284" w:rsidP="00CC1633">
            <w:pPr>
              <w:ind w:right="-1"/>
              <w:jc w:val="center"/>
              <w:rPr>
                <w:i/>
                <w:iCs/>
                <w:sz w:val="16"/>
                <w:szCs w:val="16"/>
              </w:rPr>
            </w:pPr>
            <w:r w:rsidRPr="00A23284">
              <w:rPr>
                <w:i/>
                <w:iCs/>
                <w:sz w:val="16"/>
                <w:szCs w:val="16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D736B71" w14:textId="77777777" w:rsidR="00A23284" w:rsidRPr="00A23284" w:rsidRDefault="00A23284" w:rsidP="00CC1633">
            <w:pPr>
              <w:ind w:right="-1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2FEDC8C9" w14:textId="77777777" w:rsidR="00A23284" w:rsidRPr="00A23284" w:rsidRDefault="00A23284" w:rsidP="00CC1633">
            <w:pPr>
              <w:ind w:right="-1"/>
              <w:jc w:val="center"/>
              <w:rPr>
                <w:i/>
                <w:iCs/>
                <w:sz w:val="16"/>
                <w:szCs w:val="16"/>
              </w:rPr>
            </w:pPr>
            <w:r w:rsidRPr="00A23284">
              <w:rPr>
                <w:i/>
                <w:iCs/>
                <w:sz w:val="16"/>
                <w:szCs w:val="16"/>
              </w:rPr>
              <w:t>(инициалы, фамилия)</w:t>
            </w:r>
          </w:p>
        </w:tc>
      </w:tr>
    </w:tbl>
    <w:p w14:paraId="3E3C48E4" w14:textId="77777777" w:rsidR="00A23284" w:rsidRPr="00A23284" w:rsidRDefault="00A23284" w:rsidP="00CC1633">
      <w:pPr>
        <w:spacing w:before="240" w:after="60"/>
        <w:ind w:left="567" w:right="-1"/>
        <w:jc w:val="center"/>
        <w:rPr>
          <w:sz w:val="24"/>
          <w:szCs w:val="24"/>
        </w:rPr>
      </w:pPr>
      <w:r w:rsidRPr="00A23284">
        <w:rPr>
          <w:sz w:val="24"/>
          <w:szCs w:val="24"/>
        </w:rPr>
        <w:t xml:space="preserve">М.П.                                                                      </w:t>
      </w:r>
    </w:p>
    <w:p w14:paraId="29C52C12" w14:textId="77777777" w:rsidR="00A23284" w:rsidRPr="00A23284" w:rsidRDefault="00A23284" w:rsidP="00CC1633">
      <w:pPr>
        <w:widowControl w:val="0"/>
        <w:ind w:left="4962" w:right="-1"/>
        <w:jc w:val="center"/>
      </w:pPr>
    </w:p>
    <w:p w14:paraId="0C386ED5" w14:textId="77777777" w:rsidR="00A23284" w:rsidRPr="00A23284" w:rsidRDefault="00A23284" w:rsidP="00CC1633">
      <w:pPr>
        <w:widowControl w:val="0"/>
        <w:ind w:right="-1" w:firstLine="5529"/>
        <w:jc w:val="center"/>
        <w:rPr>
          <w:sz w:val="18"/>
          <w:szCs w:val="18"/>
        </w:rPr>
        <w:sectPr w:rsidR="00A23284" w:rsidRPr="00A23284" w:rsidSect="00E9533C">
          <w:footnotePr>
            <w:numRestart w:val="eachSect"/>
          </w:footnotePr>
          <w:endnotePr>
            <w:numFmt w:val="decimal"/>
            <w:numRestart w:val="eachSect"/>
          </w:endnotePr>
          <w:type w:val="continuous"/>
          <w:pgSz w:w="11906" w:h="16838" w:code="9"/>
          <w:pgMar w:top="1134" w:right="851" w:bottom="1134" w:left="1134" w:header="720" w:footer="720" w:gutter="0"/>
          <w:cols w:space="720"/>
          <w:docGrid w:linePitch="272"/>
        </w:sectPr>
      </w:pPr>
    </w:p>
    <w:p w14:paraId="6C008F02" w14:textId="77777777" w:rsidR="00A23284" w:rsidRPr="00A23284" w:rsidRDefault="00A23284" w:rsidP="006C3CEE">
      <w:pPr>
        <w:suppressAutoHyphens/>
        <w:ind w:left="4962" w:right="-1"/>
      </w:pPr>
      <w:r w:rsidRPr="00A23284">
        <w:lastRenderedPageBreak/>
        <w:t>Приложение № 3</w:t>
      </w:r>
    </w:p>
    <w:p w14:paraId="5113FDD2" w14:textId="1E2BB645" w:rsidR="00E9533C" w:rsidRDefault="00A23284" w:rsidP="006C3CEE">
      <w:pPr>
        <w:ind w:left="4962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</w:t>
      </w:r>
    </w:p>
    <w:p w14:paraId="6C7B3151" w14:textId="3A9DC178" w:rsidR="00A23284" w:rsidRPr="00A23284" w:rsidRDefault="00A23284" w:rsidP="006C3CEE">
      <w:pPr>
        <w:ind w:left="4962" w:right="-1"/>
        <w:contextualSpacing/>
      </w:pPr>
      <w:r w:rsidRPr="00A23284">
        <w:t xml:space="preserve">8 сентября 2024 </w:t>
      </w:r>
    </w:p>
    <w:p w14:paraId="4D1FD85A" w14:textId="77777777" w:rsidR="00A23284" w:rsidRPr="00A23284" w:rsidRDefault="00A23284" w:rsidP="00CC1633">
      <w:pPr>
        <w:ind w:left="5103" w:right="-1"/>
        <w:contextualSpacing/>
        <w:jc w:val="center"/>
      </w:pPr>
      <w:r w:rsidRPr="00A23284">
        <w:t xml:space="preserve"> </w:t>
      </w:r>
    </w:p>
    <w:p w14:paraId="21E11AB9" w14:textId="77777777" w:rsidR="006C3CEE" w:rsidRPr="00A23284" w:rsidRDefault="006C3CEE" w:rsidP="006C3CEE">
      <w:pPr>
        <w:ind w:left="4962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В территориальную избирательную комиссию </w:t>
      </w:r>
      <w:r>
        <w:rPr>
          <w:sz w:val="24"/>
          <w:szCs w:val="24"/>
        </w:rPr>
        <w:t xml:space="preserve">Нижнекамского </w:t>
      </w:r>
      <w:r w:rsidRPr="00A23284">
        <w:rPr>
          <w:sz w:val="24"/>
          <w:szCs w:val="24"/>
        </w:rPr>
        <w:t xml:space="preserve">района Республики Татарстан </w:t>
      </w:r>
    </w:p>
    <w:p w14:paraId="53CAF2C3" w14:textId="67CC71F9" w:rsidR="006C3CEE" w:rsidRPr="00A23284" w:rsidRDefault="006C3CEE" w:rsidP="006C3CEE">
      <w:pPr>
        <w:ind w:left="4962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(окружную избирательную комиссию </w:t>
      </w:r>
      <w:r>
        <w:rPr>
          <w:sz w:val="24"/>
          <w:szCs w:val="24"/>
        </w:rPr>
        <w:t xml:space="preserve">________________________________________ </w:t>
      </w:r>
      <w:r w:rsidRPr="00A23284">
        <w:rPr>
          <w:sz w:val="24"/>
          <w:szCs w:val="24"/>
        </w:rPr>
        <w:t xml:space="preserve">одномандатного избирательного округа № </w:t>
      </w:r>
      <w:r>
        <w:rPr>
          <w:sz w:val="24"/>
          <w:szCs w:val="24"/>
        </w:rPr>
        <w:t>___</w:t>
      </w:r>
      <w:r w:rsidRPr="00A23284">
        <w:rPr>
          <w:sz w:val="24"/>
          <w:szCs w:val="24"/>
        </w:rPr>
        <w:t>)</w:t>
      </w:r>
    </w:p>
    <w:p w14:paraId="14933395" w14:textId="77777777" w:rsidR="00A23284" w:rsidRPr="00A23284" w:rsidRDefault="00A23284" w:rsidP="00CC1633">
      <w:pPr>
        <w:widowControl w:val="0"/>
        <w:ind w:right="-1"/>
        <w:jc w:val="center"/>
        <w:rPr>
          <w:b/>
          <w:sz w:val="28"/>
          <w:szCs w:val="28"/>
        </w:rPr>
      </w:pPr>
    </w:p>
    <w:p w14:paraId="6E2E9EF0" w14:textId="77777777" w:rsidR="00A23284" w:rsidRPr="00A23284" w:rsidRDefault="00A23284" w:rsidP="00CC1633">
      <w:pPr>
        <w:widowControl w:val="0"/>
        <w:ind w:right="-1"/>
        <w:jc w:val="center"/>
        <w:rPr>
          <w:b/>
          <w:sz w:val="28"/>
          <w:szCs w:val="28"/>
        </w:rPr>
      </w:pPr>
      <w:r w:rsidRPr="00A23284">
        <w:rPr>
          <w:b/>
          <w:sz w:val="28"/>
          <w:szCs w:val="28"/>
        </w:rPr>
        <w:t>Заявление</w:t>
      </w:r>
    </w:p>
    <w:p w14:paraId="0D9445CA" w14:textId="77777777" w:rsidR="00A23284" w:rsidRPr="00A23284" w:rsidRDefault="00A23284" w:rsidP="00CC1633">
      <w:pPr>
        <w:widowControl w:val="0"/>
        <w:ind w:right="-1"/>
        <w:jc w:val="center"/>
        <w:rPr>
          <w:sz w:val="6"/>
          <w:szCs w:val="28"/>
        </w:rPr>
      </w:pPr>
    </w:p>
    <w:p w14:paraId="0C461FBE" w14:textId="77777777" w:rsidR="00A23284" w:rsidRPr="00A23284" w:rsidRDefault="00A23284" w:rsidP="00CC1633">
      <w:pPr>
        <w:ind w:right="-1" w:firstLine="708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Я, _____________________________________________________________________,</w:t>
      </w:r>
    </w:p>
    <w:p w14:paraId="793C68D4" w14:textId="77777777" w:rsidR="00A23284" w:rsidRPr="00A23284" w:rsidRDefault="00A23284" w:rsidP="00CC1633">
      <w:pPr>
        <w:ind w:right="-1" w:firstLine="708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(фамилия, имя, отчество кандидата)</w:t>
      </w:r>
    </w:p>
    <w:p w14:paraId="1D8E7EAF" w14:textId="77777777" w:rsidR="00A23284" w:rsidRPr="00A23284" w:rsidRDefault="00A23284" w:rsidP="00CC1633">
      <w:pPr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даю согласие баллотироваться кандидатом в депутаты Совета ____________________ Республики Татарстан _________ созыва по _______________________________ одномандатному избирательному округу № ____________ избирательному объединению </w:t>
      </w:r>
    </w:p>
    <w:p w14:paraId="7E9EC82D" w14:textId="77777777" w:rsidR="00A23284" w:rsidRPr="00A23284" w:rsidRDefault="00A23284" w:rsidP="00CC1633">
      <w:pPr>
        <w:widowControl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_____________________________________________________________________________.</w:t>
      </w:r>
    </w:p>
    <w:p w14:paraId="2C7266ED" w14:textId="77777777" w:rsidR="00A23284" w:rsidRPr="00A23284" w:rsidRDefault="00A23284" w:rsidP="00CC1633">
      <w:pPr>
        <w:widowControl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(наименование избирательного объединения)</w:t>
      </w:r>
    </w:p>
    <w:p w14:paraId="3BE36040" w14:textId="77777777" w:rsidR="00A23284" w:rsidRPr="00A23284" w:rsidRDefault="00A23284" w:rsidP="00CC1633">
      <w:pPr>
        <w:widowControl w:val="0"/>
        <w:ind w:right="-1" w:firstLine="709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Обязуюсь в случае избрания прекратить деятельность, несовместимую со статусом депутата Совета ______________ Республики Татарстан.</w:t>
      </w:r>
    </w:p>
    <w:p w14:paraId="1CF03C09" w14:textId="77777777" w:rsidR="00A23284" w:rsidRPr="00A23284" w:rsidRDefault="00A23284" w:rsidP="00CC1633">
      <w:pPr>
        <w:widowControl w:val="0"/>
        <w:ind w:right="-1" w:firstLine="709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Подтверждаю, что я не давал(а) согласия другому избирательному объединению на выдвижение меня кандидатом на выборах депутатов Совета ______________ Республики Татарстан _______ созыва и не выдвигал(а) свою кандидатуру в порядке самовыдвижения.</w:t>
      </w:r>
    </w:p>
    <w:p w14:paraId="473BF55E" w14:textId="77777777" w:rsidR="00A23284" w:rsidRPr="00A23284" w:rsidRDefault="00A23284" w:rsidP="00CC1633">
      <w:pPr>
        <w:autoSpaceDE w:val="0"/>
        <w:autoSpaceDN w:val="0"/>
        <w:adjustRightInd w:val="0"/>
        <w:ind w:right="-1" w:firstLine="709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О себе сообщаю следующие сведения:</w:t>
      </w:r>
    </w:p>
    <w:p w14:paraId="6240F7A8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дата рождения - ______ _________ _____ года, место рождения - ______________________</w:t>
      </w:r>
    </w:p>
    <w:p w14:paraId="7169C012" w14:textId="77777777" w:rsidR="00A23284" w:rsidRPr="00A23284" w:rsidRDefault="00A23284" w:rsidP="00CC1633">
      <w:pPr>
        <w:autoSpaceDE w:val="0"/>
        <w:autoSpaceDN w:val="0"/>
        <w:adjustRightInd w:val="0"/>
        <w:ind w:right="-1" w:firstLine="1843"/>
        <w:jc w:val="both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</w:t>
      </w:r>
      <w:proofErr w:type="gramStart"/>
      <w:r w:rsidRPr="00A23284">
        <w:rPr>
          <w:sz w:val="24"/>
          <w:szCs w:val="24"/>
          <w:vertAlign w:val="superscript"/>
        </w:rPr>
        <w:t xml:space="preserve">день)   </w:t>
      </w:r>
      <w:proofErr w:type="gramEnd"/>
      <w:r w:rsidRPr="00A23284">
        <w:rPr>
          <w:sz w:val="24"/>
          <w:szCs w:val="24"/>
          <w:vertAlign w:val="superscript"/>
        </w:rPr>
        <w:t xml:space="preserve">          (месяц)           (год)</w:t>
      </w:r>
    </w:p>
    <w:p w14:paraId="00FA5CCB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</w:t>
      </w:r>
    </w:p>
    <w:p w14:paraId="1FC67ABD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(указывается место рождения согласно паспорту или документу, заменяющему паспорт гражданина Российской Федерации)</w:t>
      </w:r>
    </w:p>
    <w:p w14:paraId="1C5F77D6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адрес места жительства - ________________________________________________________</w:t>
      </w:r>
    </w:p>
    <w:p w14:paraId="1584FD30" w14:textId="77777777" w:rsidR="00A23284" w:rsidRPr="00A23284" w:rsidRDefault="00A23284" w:rsidP="00CC1633">
      <w:pPr>
        <w:autoSpaceDE w:val="0"/>
        <w:autoSpaceDN w:val="0"/>
        <w:adjustRightInd w:val="0"/>
        <w:ind w:right="-1" w:firstLine="2694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(наименование субъекта Российской Федерации,</w:t>
      </w:r>
    </w:p>
    <w:p w14:paraId="29F1CB41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</w:t>
      </w:r>
    </w:p>
    <w:p w14:paraId="3C0F5045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района, города, иного населенного пункта, улицы, номер дома, корпуса, строения и т.п., квартиры)</w:t>
      </w:r>
    </w:p>
    <w:p w14:paraId="32874C7C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вид документа - _______________________________________________________________</w:t>
      </w:r>
    </w:p>
    <w:p w14:paraId="0B8DF1F0" w14:textId="77777777" w:rsidR="00A23284" w:rsidRPr="00A23284" w:rsidRDefault="00A23284" w:rsidP="00CC1633">
      <w:pPr>
        <w:autoSpaceDE w:val="0"/>
        <w:autoSpaceDN w:val="0"/>
        <w:adjustRightInd w:val="0"/>
        <w:ind w:right="-1" w:firstLine="170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(паспорт или документ, заменяющий паспорт гражданина Российской Федерации)</w:t>
      </w:r>
    </w:p>
    <w:p w14:paraId="5F874333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данные документа, удостоверяющего личность - ___________________________________</w:t>
      </w:r>
    </w:p>
    <w:p w14:paraId="6329F283" w14:textId="69C56AB7" w:rsidR="00A23284" w:rsidRPr="00A23284" w:rsidRDefault="00A23284" w:rsidP="00CC1633">
      <w:pPr>
        <w:autoSpaceDE w:val="0"/>
        <w:autoSpaceDN w:val="0"/>
        <w:adjustRightInd w:val="0"/>
        <w:ind w:left="4962"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(серия, номер паспорта или</w:t>
      </w:r>
      <w:r w:rsidR="006C3CEE">
        <w:rPr>
          <w:sz w:val="24"/>
          <w:szCs w:val="24"/>
          <w:vertAlign w:val="superscript"/>
        </w:rPr>
        <w:t xml:space="preserve"> </w:t>
      </w:r>
      <w:r w:rsidRPr="00A23284">
        <w:rPr>
          <w:sz w:val="24"/>
          <w:szCs w:val="24"/>
          <w:vertAlign w:val="superscript"/>
        </w:rPr>
        <w:t>документа, заменяющего паспорт гражданина Российской Федерации)</w:t>
      </w:r>
    </w:p>
    <w:p w14:paraId="5B497683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выдан - ______________________________________________________________________,</w:t>
      </w:r>
    </w:p>
    <w:p w14:paraId="2C546126" w14:textId="77777777" w:rsidR="00A23284" w:rsidRPr="00A23284" w:rsidRDefault="00A23284" w:rsidP="00CC1633">
      <w:pPr>
        <w:autoSpaceDE w:val="0"/>
        <w:autoSpaceDN w:val="0"/>
        <w:adjustRightInd w:val="0"/>
        <w:ind w:right="-1" w:firstLine="85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(дата выдачи, наименование или код органа, выдавшего паспорт или документ, заменяющий паспорт гражданина Российской Федерации)</w:t>
      </w:r>
    </w:p>
    <w:p w14:paraId="3C1FB550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ИНН</w:t>
      </w:r>
      <w:r w:rsidRPr="00A23284">
        <w:rPr>
          <w:sz w:val="22"/>
          <w:szCs w:val="24"/>
          <w:vertAlign w:val="superscript"/>
        </w:rPr>
        <w:footnoteReference w:id="3"/>
      </w:r>
      <w:r w:rsidRPr="00A23284">
        <w:rPr>
          <w:sz w:val="24"/>
          <w:szCs w:val="24"/>
        </w:rPr>
        <w:t xml:space="preserve"> - __________________________, СНИЛС - ___________________________________,</w:t>
      </w:r>
    </w:p>
    <w:p w14:paraId="277B94FB" w14:textId="77777777" w:rsidR="00A23284" w:rsidRPr="00A23284" w:rsidRDefault="00A23284" w:rsidP="00CC1633">
      <w:pPr>
        <w:autoSpaceDE w:val="0"/>
        <w:autoSpaceDN w:val="0"/>
        <w:adjustRightInd w:val="0"/>
        <w:ind w:right="-1" w:firstLine="1276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 xml:space="preserve">(идентификационный номер </w:t>
      </w:r>
      <w:r w:rsidRPr="00A23284">
        <w:rPr>
          <w:sz w:val="24"/>
          <w:szCs w:val="24"/>
          <w:vertAlign w:val="superscript"/>
        </w:rPr>
        <w:tab/>
      </w:r>
      <w:r w:rsidRPr="00A23284">
        <w:rPr>
          <w:sz w:val="24"/>
          <w:szCs w:val="24"/>
          <w:vertAlign w:val="superscript"/>
        </w:rPr>
        <w:tab/>
      </w:r>
      <w:r w:rsidRPr="00A23284">
        <w:rPr>
          <w:sz w:val="24"/>
          <w:szCs w:val="24"/>
          <w:vertAlign w:val="superscript"/>
        </w:rPr>
        <w:tab/>
      </w:r>
      <w:r w:rsidRPr="00A23284">
        <w:rPr>
          <w:sz w:val="24"/>
          <w:szCs w:val="24"/>
          <w:vertAlign w:val="superscript"/>
        </w:rPr>
        <w:tab/>
        <w:t>(страховой номер индивидуального лицевого счета)</w:t>
      </w:r>
    </w:p>
    <w:p w14:paraId="4B0F2FA2" w14:textId="77777777" w:rsidR="00A23284" w:rsidRPr="00A23284" w:rsidRDefault="00A23284" w:rsidP="00CC1633">
      <w:pPr>
        <w:autoSpaceDE w:val="0"/>
        <w:autoSpaceDN w:val="0"/>
        <w:adjustRightInd w:val="0"/>
        <w:ind w:right="-1" w:firstLine="85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налогоплательщика (при наличии)</w:t>
      </w:r>
    </w:p>
    <w:p w14:paraId="20A33A83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гражданство - _________________________________________________________________</w:t>
      </w:r>
    </w:p>
    <w:p w14:paraId="31087335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профессиональное образование</w:t>
      </w:r>
      <w:r w:rsidRPr="00A23284">
        <w:rPr>
          <w:sz w:val="22"/>
          <w:szCs w:val="24"/>
          <w:vertAlign w:val="superscript"/>
        </w:rPr>
        <w:footnoteReference w:id="4"/>
      </w:r>
      <w:r w:rsidRPr="00A23284">
        <w:rPr>
          <w:sz w:val="24"/>
          <w:szCs w:val="24"/>
        </w:rPr>
        <w:t xml:space="preserve"> - ________________________________________________</w:t>
      </w:r>
    </w:p>
    <w:p w14:paraId="2C3873E6" w14:textId="77777777" w:rsidR="00A23284" w:rsidRPr="00A23284" w:rsidRDefault="00A23284" w:rsidP="00CC1633">
      <w:pPr>
        <w:autoSpaceDE w:val="0"/>
        <w:autoSpaceDN w:val="0"/>
        <w:adjustRightInd w:val="0"/>
        <w:ind w:right="-1" w:firstLine="3544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lastRenderedPageBreak/>
        <w:t>(сведения о профессиональном образовании</w:t>
      </w:r>
    </w:p>
    <w:p w14:paraId="0CC30883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312A47C8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(при наличии) с указанием организации, осуществляющей образовательную деятельность, года ее окончания и реквизитов документа об образовании и о квалификации)</w:t>
      </w:r>
    </w:p>
    <w:p w14:paraId="3E10945B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</w:t>
      </w:r>
    </w:p>
    <w:p w14:paraId="1D183297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основное место работы или службы, занимаемая должность/род занятий - _____________</w:t>
      </w:r>
    </w:p>
    <w:p w14:paraId="445981EE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</w:t>
      </w:r>
    </w:p>
    <w:p w14:paraId="38DA4E58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(основное место работы или службы, занимаемая должность</w:t>
      </w:r>
    </w:p>
    <w:p w14:paraId="29FC595E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50FD24FE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(в случае отсутствия основного места работы или службы - род занятий)</w:t>
      </w:r>
    </w:p>
    <w:p w14:paraId="1A8106CF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62EEE134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(сведения об исполнении обязанностей депутата на непостоянной основе и наименование соответствующего представительного органа, депутатом которого является кандидат)</w:t>
      </w:r>
    </w:p>
    <w:p w14:paraId="014275F7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6DB431AF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 xml:space="preserve">(сведения о судимости кандидата в случае, если у кандидата имелась или имеется судимость; если судимость снята или погашена, </w:t>
      </w:r>
    </w:p>
    <w:p w14:paraId="34E3062E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0470DE9E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также сведения о дате снятия или погашения судимости)</w:t>
      </w:r>
    </w:p>
    <w:p w14:paraId="791906F2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502C70EB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 xml:space="preserve">(сведения о том, что </w:t>
      </w:r>
      <w:r w:rsidRPr="00A23284">
        <w:rPr>
          <w:bCs/>
          <w:sz w:val="24"/>
          <w:szCs w:val="24"/>
          <w:vertAlign w:val="superscript"/>
        </w:rPr>
        <w:t xml:space="preserve">кандидат является </w:t>
      </w:r>
      <w:r w:rsidRPr="00A23284">
        <w:rPr>
          <w:sz w:val="24"/>
          <w:szCs w:val="24"/>
          <w:vertAlign w:val="superscript"/>
        </w:rPr>
        <w:t>иностранным агентом или кандидатом, аффилированным с иностранным агентом)</w:t>
      </w:r>
    </w:p>
    <w:p w14:paraId="53F4BCB7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6EF88E0C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(принадлежность к политической партии либо не более чем к одному общественному объединению,</w:t>
      </w:r>
    </w:p>
    <w:p w14:paraId="506E4CD5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</w:t>
      </w:r>
    </w:p>
    <w:p w14:paraId="32866591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статус в данной политической партии, данном общественном объединении)</w:t>
      </w:r>
    </w:p>
    <w:p w14:paraId="68F32B83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outlineLvl w:val="0"/>
        <w:rPr>
          <w:sz w:val="24"/>
          <w:szCs w:val="24"/>
        </w:rPr>
      </w:pPr>
    </w:p>
    <w:p w14:paraId="53D93780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_____________________     </w:t>
      </w:r>
      <w:r w:rsidRPr="00A23284">
        <w:rPr>
          <w:sz w:val="24"/>
          <w:szCs w:val="24"/>
        </w:rPr>
        <w:tab/>
      </w:r>
      <w:r w:rsidRPr="00A23284">
        <w:rPr>
          <w:sz w:val="24"/>
          <w:szCs w:val="24"/>
        </w:rPr>
        <w:tab/>
        <w:t xml:space="preserve">      ____________________________________________</w:t>
      </w:r>
    </w:p>
    <w:p w14:paraId="4F330D74" w14:textId="77777777" w:rsidR="00A23284" w:rsidRPr="00A23284" w:rsidRDefault="00A23284" w:rsidP="00CC1633">
      <w:pPr>
        <w:autoSpaceDE w:val="0"/>
        <w:autoSpaceDN w:val="0"/>
        <w:adjustRightInd w:val="0"/>
        <w:ind w:right="-1" w:firstLine="284"/>
        <w:jc w:val="both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 xml:space="preserve">(подпись </w:t>
      </w:r>
      <w:proofErr w:type="gramStart"/>
      <w:r w:rsidRPr="00A23284">
        <w:rPr>
          <w:sz w:val="24"/>
          <w:szCs w:val="24"/>
          <w:vertAlign w:val="superscript"/>
        </w:rPr>
        <w:t xml:space="preserve">собственноручно)   </w:t>
      </w:r>
      <w:proofErr w:type="gramEnd"/>
      <w:r w:rsidRPr="00A23284">
        <w:rPr>
          <w:sz w:val="24"/>
          <w:szCs w:val="24"/>
          <w:vertAlign w:val="superscript"/>
        </w:rPr>
        <w:tab/>
      </w:r>
      <w:r w:rsidRPr="00A23284">
        <w:rPr>
          <w:sz w:val="24"/>
          <w:szCs w:val="24"/>
          <w:vertAlign w:val="superscript"/>
        </w:rPr>
        <w:tab/>
      </w:r>
      <w:r w:rsidRPr="00A23284">
        <w:rPr>
          <w:sz w:val="24"/>
          <w:szCs w:val="24"/>
          <w:vertAlign w:val="superscript"/>
        </w:rPr>
        <w:tab/>
        <w:t xml:space="preserve"> (фамилия, имя, отчество указываются кандидатом собственноручно)</w:t>
      </w:r>
    </w:p>
    <w:p w14:paraId="749800D1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right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</w:t>
      </w:r>
    </w:p>
    <w:p w14:paraId="06643E6D" w14:textId="77777777" w:rsidR="00A23284" w:rsidRPr="00A23284" w:rsidRDefault="00A23284" w:rsidP="00CC1633">
      <w:pPr>
        <w:autoSpaceDE w:val="0"/>
        <w:autoSpaceDN w:val="0"/>
        <w:adjustRightInd w:val="0"/>
        <w:ind w:right="-1" w:firstLine="4678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(дата внесения подписи указывается кандидатом собственноручно)</w:t>
      </w:r>
    </w:p>
    <w:p w14:paraId="4EBB8FAC" w14:textId="77777777" w:rsidR="00A23284" w:rsidRPr="00A23284" w:rsidRDefault="00A23284" w:rsidP="00CC1633">
      <w:pPr>
        <w:widowControl w:val="0"/>
        <w:ind w:left="4111" w:right="-1"/>
        <w:jc w:val="center"/>
        <w:rPr>
          <w:color w:val="000000"/>
          <w:sz w:val="24"/>
          <w:szCs w:val="24"/>
        </w:rPr>
      </w:pPr>
    </w:p>
    <w:p w14:paraId="0C839C8B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b/>
          <w:bCs/>
          <w:sz w:val="18"/>
          <w:szCs w:val="18"/>
        </w:rPr>
        <w:t>Примечание.</w:t>
      </w:r>
      <w:r w:rsidRPr="00A23284">
        <w:rPr>
          <w:sz w:val="18"/>
          <w:szCs w:val="18"/>
        </w:rPr>
        <w:t> 1. Заявление оформляется в рукописном или машинописном виде на бумажном носителе. При этом фамилия, имя, отчество, подпись кандидата и дата ставятся собственноручно в позициях, в отношении которых предусмотрено собственноручное указание.</w:t>
      </w:r>
    </w:p>
    <w:p w14:paraId="301938EB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sz w:val="18"/>
          <w:szCs w:val="18"/>
        </w:rPr>
        <w:t>2. Кандидат вправе указать в заявлении свою принадлежность к политической партии либо не более чем к одному общественному объединению, зарегистрированному не позднее чем за один год до дня голосования в установленном законом порядке, и свой статус в этой политической партии, этом общественном объединении при условии представления вместе с заявлением документа, подтверждающего указанные сведения и подписанного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иного общественного объединения.</w:t>
      </w:r>
    </w:p>
    <w:p w14:paraId="52A96098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sz w:val="18"/>
          <w:szCs w:val="18"/>
        </w:rPr>
        <w:t>3. Данные о месте рождения и об адресе места жительства указываются в соответствии с паспортом или документом, заменяющим паспорт гражданина Российской Федерации. При этом адрес места жительства должен обязательно содержать наименование субъекта Российской Федерации (подпункт 5 статьи 2 Федерального закона «Об основных гарантиях избирательных прав и права на участие в референдуме граждан Российской Федерации»).</w:t>
      </w:r>
    </w:p>
    <w:p w14:paraId="46EB7D29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sz w:val="18"/>
          <w:szCs w:val="18"/>
        </w:rPr>
        <w:t>4. В строке «вид документа» указывается паспорт или один из документов, заменяющих паспорт гражданина Российской Федерации в соответствии с подпунктом 16 статьи 2 Федерального закона «Об основных гарантиях избирательных прав и права на участие в референдуме граждан Российской Федерации».</w:t>
      </w:r>
    </w:p>
    <w:p w14:paraId="532D74D8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sz w:val="18"/>
          <w:szCs w:val="18"/>
        </w:rPr>
        <w:t>5. Сведения о судимости кандидата – сведения о когда-либо имевшихся судимостях с указанием номера (номеров) и части (частей), пункта (пунктов), а также наименования (наименований) статьи (статей) Уголовного кодекса Российской Федерации, на основании которой (которых) был осужден кандидат, а также статьи (статей) Уголовного кодекса, принятого в соответствии с Основами уголовного законодательства Союза ССР и союзных республик, статьи (статей) закона 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 (подпункт 58 статьи 2 Федерального закона «Об основных гарантиях избирательных прав и права на участие в референдуме граждан Российской Федерации»).</w:t>
      </w:r>
    </w:p>
    <w:p w14:paraId="11E87257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sz w:val="18"/>
          <w:szCs w:val="18"/>
        </w:rPr>
        <w:t>Если судимость снята или погашена, сведения о судимости, а также, соответственно, слова «, снята» и дата снятия или слова «, погашена» и дата погашения указываются после слов «имелась судимость –». Если судимость не снята и не погашена, сведения о судимости указываются после слов «имеется судимость –».</w:t>
      </w:r>
    </w:p>
    <w:p w14:paraId="1D772E5A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sz w:val="18"/>
          <w:szCs w:val="18"/>
        </w:rPr>
        <w:t>6. Если кандидат является иностранным агентом, указывается «иностранный агент»; если является кандидатом, аффилированным с иностранным агентом, указывается «кандидат, аффилированный с иностранным агентом».</w:t>
      </w:r>
    </w:p>
    <w:p w14:paraId="0039F5C3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sz w:val="18"/>
          <w:szCs w:val="18"/>
        </w:rPr>
        <w:t>Если кандидат не является иностранным агентом или кандидатом, аффилированным с иностранным агентом, сведения об этом в заявлении о согласии баллотироваться не указываются.»;</w:t>
      </w:r>
    </w:p>
    <w:p w14:paraId="4A95DCC2" w14:textId="77777777" w:rsidR="00A23284" w:rsidRPr="00A23284" w:rsidRDefault="00A23284" w:rsidP="00CC1633">
      <w:pPr>
        <w:widowControl w:val="0"/>
        <w:ind w:left="4111" w:right="-1"/>
        <w:jc w:val="center"/>
        <w:sectPr w:rsidR="00A23284" w:rsidRPr="00A23284" w:rsidSect="00E9533C">
          <w:headerReference w:type="even" r:id="rId11"/>
          <w:headerReference w:type="default" r:id="rId12"/>
          <w:footnotePr>
            <w:numRestart w:val="eachSect"/>
          </w:footnotePr>
          <w:pgSz w:w="11907" w:h="16840" w:code="9"/>
          <w:pgMar w:top="1134" w:right="851" w:bottom="1134" w:left="1276" w:header="720" w:footer="567" w:gutter="0"/>
          <w:pgNumType w:start="1"/>
          <w:cols w:space="720"/>
          <w:titlePg/>
          <w:docGrid w:linePitch="272"/>
        </w:sectPr>
      </w:pPr>
    </w:p>
    <w:p w14:paraId="7242CAAD" w14:textId="77777777" w:rsidR="00A23284" w:rsidRPr="00A23284" w:rsidRDefault="00A23284" w:rsidP="00104A32">
      <w:pPr>
        <w:suppressAutoHyphens/>
        <w:ind w:left="4820" w:right="-1"/>
        <w:contextualSpacing/>
        <w:rPr>
          <w:b/>
        </w:rPr>
      </w:pPr>
      <w:r w:rsidRPr="00A23284">
        <w:lastRenderedPageBreak/>
        <w:t>Приложение № 4</w:t>
      </w:r>
    </w:p>
    <w:p w14:paraId="5D0812A4" w14:textId="337CEA9A" w:rsidR="00E9533C" w:rsidRDefault="00A23284" w:rsidP="00104A32">
      <w:pPr>
        <w:ind w:left="4820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</w:t>
      </w:r>
    </w:p>
    <w:p w14:paraId="07665306" w14:textId="66BC3347" w:rsidR="00A23284" w:rsidRPr="00A23284" w:rsidRDefault="00A23284" w:rsidP="00104A32">
      <w:pPr>
        <w:ind w:left="4820" w:right="-1"/>
        <w:contextualSpacing/>
      </w:pPr>
      <w:r w:rsidRPr="00A23284">
        <w:t xml:space="preserve">8 сентября 2024 </w:t>
      </w:r>
    </w:p>
    <w:p w14:paraId="7B8BD089" w14:textId="77777777" w:rsidR="00A23284" w:rsidRPr="00A23284" w:rsidRDefault="00A23284" w:rsidP="00CC1633">
      <w:pPr>
        <w:ind w:left="4536" w:right="-1"/>
        <w:contextualSpacing/>
        <w:jc w:val="center"/>
        <w:rPr>
          <w:sz w:val="28"/>
          <w:szCs w:val="28"/>
        </w:rPr>
      </w:pPr>
    </w:p>
    <w:p w14:paraId="3DCC2349" w14:textId="77777777" w:rsidR="00A23284" w:rsidRPr="00A23284" w:rsidRDefault="00A23284" w:rsidP="00CC1633">
      <w:pPr>
        <w:ind w:left="5670" w:right="-1"/>
        <w:rPr>
          <w:sz w:val="24"/>
          <w:szCs w:val="24"/>
        </w:rPr>
      </w:pPr>
    </w:p>
    <w:p w14:paraId="5B7289C0" w14:textId="77777777" w:rsidR="00A23284" w:rsidRPr="00A23284" w:rsidRDefault="00A23284" w:rsidP="00CC1633">
      <w:pPr>
        <w:widowControl w:val="0"/>
        <w:ind w:right="-1" w:firstLine="5529"/>
        <w:jc w:val="center"/>
        <w:rPr>
          <w:sz w:val="18"/>
          <w:szCs w:val="18"/>
        </w:rPr>
      </w:pPr>
    </w:p>
    <w:p w14:paraId="541B699C" w14:textId="77777777" w:rsidR="00A23284" w:rsidRPr="00A23284" w:rsidRDefault="00A23284" w:rsidP="00CC1633">
      <w:pPr>
        <w:widowControl w:val="0"/>
        <w:ind w:left="4962" w:right="-1"/>
        <w:jc w:val="center"/>
        <w:rPr>
          <w:sz w:val="18"/>
          <w:szCs w:val="18"/>
        </w:rPr>
      </w:pPr>
    </w:p>
    <w:p w14:paraId="3AAF5DDD" w14:textId="77777777" w:rsidR="00A23284" w:rsidRPr="00A23284" w:rsidRDefault="00A23284" w:rsidP="00CC1633">
      <w:pPr>
        <w:widowControl w:val="0"/>
        <w:ind w:left="4962" w:right="-1"/>
        <w:jc w:val="center"/>
        <w:rPr>
          <w:sz w:val="18"/>
          <w:szCs w:val="18"/>
        </w:rPr>
      </w:pPr>
    </w:p>
    <w:p w14:paraId="74B0B91B" w14:textId="77777777" w:rsidR="00A23284" w:rsidRPr="00A23284" w:rsidRDefault="00A23284" w:rsidP="00CC1633">
      <w:pPr>
        <w:widowControl w:val="0"/>
        <w:ind w:left="4962" w:right="-1"/>
        <w:jc w:val="center"/>
      </w:pPr>
    </w:p>
    <w:p w14:paraId="3ABA2823" w14:textId="77777777" w:rsidR="00A23284" w:rsidRPr="00A23284" w:rsidRDefault="00A23284" w:rsidP="00CC1633">
      <w:pPr>
        <w:widowControl w:val="0"/>
        <w:spacing w:after="120"/>
        <w:ind w:right="-1" w:firstLine="567"/>
        <w:jc w:val="center"/>
        <w:rPr>
          <w:b/>
          <w:bCs/>
          <w:sz w:val="28"/>
          <w:szCs w:val="28"/>
        </w:rPr>
      </w:pPr>
      <w:r w:rsidRPr="00A23284">
        <w:rPr>
          <w:b/>
          <w:bCs/>
          <w:sz w:val="28"/>
          <w:szCs w:val="28"/>
        </w:rPr>
        <w:t>Справка</w:t>
      </w:r>
    </w:p>
    <w:p w14:paraId="12A28CC7" w14:textId="77777777" w:rsidR="00A23284" w:rsidRPr="00A23284" w:rsidRDefault="00A23284" w:rsidP="00CC1633">
      <w:pPr>
        <w:widowControl w:val="0"/>
        <w:spacing w:after="120"/>
        <w:ind w:right="-1" w:firstLine="720"/>
        <w:jc w:val="both"/>
        <w:rPr>
          <w:sz w:val="28"/>
          <w:szCs w:val="28"/>
        </w:rPr>
      </w:pPr>
      <w:r w:rsidRPr="00A23284">
        <w:rPr>
          <w:sz w:val="24"/>
          <w:szCs w:val="28"/>
        </w:rPr>
        <w:t xml:space="preserve">Выдана </w:t>
      </w:r>
      <w:r w:rsidRPr="00A23284">
        <w:rPr>
          <w:sz w:val="28"/>
          <w:szCs w:val="28"/>
        </w:rPr>
        <w:t>_______________________________________________________,</w:t>
      </w:r>
    </w:p>
    <w:p w14:paraId="00FF5B67" w14:textId="77777777" w:rsidR="00A23284" w:rsidRPr="00A23284" w:rsidRDefault="00A23284" w:rsidP="00CC1633">
      <w:pPr>
        <w:widowControl w:val="0"/>
        <w:spacing w:after="120"/>
        <w:ind w:right="-1" w:firstLine="567"/>
        <w:jc w:val="center"/>
        <w:rPr>
          <w:iCs/>
          <w:sz w:val="24"/>
          <w:szCs w:val="24"/>
          <w:vertAlign w:val="superscript"/>
        </w:rPr>
      </w:pPr>
      <w:r w:rsidRPr="00A23284">
        <w:rPr>
          <w:iCs/>
          <w:sz w:val="24"/>
          <w:szCs w:val="24"/>
          <w:vertAlign w:val="superscript"/>
        </w:rPr>
        <w:t>(фамилия, имя, отчество)</w:t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680"/>
        <w:gridCol w:w="106"/>
        <w:gridCol w:w="1064"/>
        <w:gridCol w:w="111"/>
        <w:gridCol w:w="640"/>
        <w:gridCol w:w="3493"/>
        <w:gridCol w:w="1957"/>
      </w:tblGrid>
      <w:tr w:rsidR="00A23284" w:rsidRPr="00A23284" w14:paraId="5880FD17" w14:textId="77777777" w:rsidTr="006C3CEE"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23F3B" w14:textId="77777777" w:rsidR="00A23284" w:rsidRPr="00A23284" w:rsidRDefault="00A23284" w:rsidP="00CC1633">
            <w:pPr>
              <w:widowControl w:val="0"/>
              <w:spacing w:after="120"/>
              <w:ind w:right="-1"/>
              <w:jc w:val="both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2098D8" w14:textId="77777777" w:rsidR="00A23284" w:rsidRPr="00A23284" w:rsidRDefault="00A23284" w:rsidP="00CC1633">
            <w:pPr>
              <w:widowControl w:val="0"/>
              <w:spacing w:after="120"/>
              <w:ind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476AE" w14:textId="77777777" w:rsidR="00A23284" w:rsidRPr="00A23284" w:rsidRDefault="00A23284" w:rsidP="00CC1633">
            <w:pPr>
              <w:widowControl w:val="0"/>
              <w:spacing w:after="120"/>
              <w:ind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99AD62" w14:textId="77777777" w:rsidR="00A23284" w:rsidRPr="00A23284" w:rsidRDefault="00A23284" w:rsidP="00CC1633">
            <w:pPr>
              <w:widowControl w:val="0"/>
              <w:spacing w:after="120"/>
              <w:ind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D369C" w14:textId="77777777" w:rsidR="00A23284" w:rsidRPr="00A23284" w:rsidRDefault="00A23284" w:rsidP="00CC1633">
            <w:pPr>
              <w:widowControl w:val="0"/>
              <w:spacing w:after="120"/>
              <w:ind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44C661" w14:textId="77777777" w:rsidR="00A23284" w:rsidRPr="00A23284" w:rsidRDefault="00A23284" w:rsidP="00CC1633">
            <w:pPr>
              <w:widowControl w:val="0"/>
              <w:spacing w:after="120"/>
              <w:ind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B4A8F" w14:textId="77777777" w:rsidR="00A23284" w:rsidRPr="00A23284" w:rsidRDefault="00A23284" w:rsidP="00CC1633">
            <w:pPr>
              <w:widowControl w:val="0"/>
              <w:spacing w:after="120"/>
              <w:ind w:right="-1"/>
              <w:jc w:val="both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>года, в том, что он (она) является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E82931" w14:textId="77777777" w:rsidR="00A23284" w:rsidRPr="00A23284" w:rsidRDefault="00A23284" w:rsidP="00CC1633">
            <w:pPr>
              <w:widowControl w:val="0"/>
              <w:spacing w:after="120"/>
              <w:ind w:right="-1" w:firstLine="567"/>
              <w:jc w:val="both"/>
              <w:rPr>
                <w:sz w:val="28"/>
                <w:szCs w:val="28"/>
              </w:rPr>
            </w:pPr>
          </w:p>
        </w:tc>
      </w:tr>
      <w:tr w:rsidR="00A23284" w:rsidRPr="00A23284" w14:paraId="3EDC64A4" w14:textId="77777777" w:rsidTr="006C3CEE"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677A2F59" w14:textId="77777777" w:rsidR="00A23284" w:rsidRPr="00A23284" w:rsidRDefault="00A23284" w:rsidP="00CC1633">
            <w:pPr>
              <w:widowControl w:val="0"/>
              <w:spacing w:after="120"/>
              <w:ind w:right="-1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55775AEC" w14:textId="77777777" w:rsidR="00A23284" w:rsidRPr="00A23284" w:rsidRDefault="00A23284" w:rsidP="00CC1633">
            <w:pPr>
              <w:widowControl w:val="0"/>
              <w:spacing w:after="120"/>
              <w:ind w:right="-1"/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A23284">
              <w:rPr>
                <w:iCs/>
                <w:sz w:val="24"/>
                <w:szCs w:val="24"/>
                <w:vertAlign w:val="superscript"/>
              </w:rPr>
              <w:t>(число)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</w:tcPr>
          <w:p w14:paraId="5EE7F7A9" w14:textId="77777777" w:rsidR="00A23284" w:rsidRPr="00A23284" w:rsidRDefault="00A23284" w:rsidP="00CC1633">
            <w:pPr>
              <w:widowControl w:val="0"/>
              <w:spacing w:after="120"/>
              <w:ind w:right="-1"/>
              <w:jc w:val="both"/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0414E5C4" w14:textId="77777777" w:rsidR="00A23284" w:rsidRPr="00A23284" w:rsidRDefault="00A23284" w:rsidP="00CC1633">
            <w:pPr>
              <w:widowControl w:val="0"/>
              <w:spacing w:after="120"/>
              <w:ind w:right="-1"/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A23284">
              <w:rPr>
                <w:iCs/>
                <w:sz w:val="24"/>
                <w:szCs w:val="24"/>
                <w:vertAlign w:val="superscript"/>
              </w:rPr>
              <w:t>(месяц)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</w:tcPr>
          <w:p w14:paraId="30BF3BBD" w14:textId="77777777" w:rsidR="00A23284" w:rsidRPr="00A23284" w:rsidRDefault="00A23284" w:rsidP="00CC1633">
            <w:pPr>
              <w:widowControl w:val="0"/>
              <w:spacing w:after="120"/>
              <w:ind w:right="-1"/>
              <w:jc w:val="both"/>
              <w:rPr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33638998" w14:textId="77777777" w:rsidR="00A23284" w:rsidRPr="00A23284" w:rsidRDefault="00A23284" w:rsidP="00CC1633">
            <w:pPr>
              <w:widowControl w:val="0"/>
              <w:spacing w:after="120"/>
              <w:ind w:right="-1"/>
              <w:jc w:val="center"/>
              <w:rPr>
                <w:iCs/>
                <w:sz w:val="24"/>
                <w:szCs w:val="24"/>
                <w:vertAlign w:val="superscript"/>
              </w:rPr>
            </w:pPr>
            <w:r w:rsidRPr="00A23284">
              <w:rPr>
                <w:iCs/>
                <w:sz w:val="24"/>
                <w:szCs w:val="24"/>
                <w:vertAlign w:val="superscript"/>
              </w:rPr>
              <w:t>(год)</w:t>
            </w:r>
          </w:p>
        </w:tc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</w:tcPr>
          <w:p w14:paraId="0CA24E16" w14:textId="77777777" w:rsidR="00A23284" w:rsidRPr="00A23284" w:rsidRDefault="00A23284" w:rsidP="00CC1633">
            <w:pPr>
              <w:widowControl w:val="0"/>
              <w:spacing w:after="120"/>
              <w:ind w:right="-1"/>
              <w:jc w:val="both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</w:tcPr>
          <w:p w14:paraId="499A4881" w14:textId="77777777" w:rsidR="00A23284" w:rsidRPr="00A23284" w:rsidRDefault="00A23284" w:rsidP="00CC1633">
            <w:pPr>
              <w:widowControl w:val="0"/>
              <w:spacing w:after="120"/>
              <w:ind w:right="-1" w:firstLine="567"/>
              <w:jc w:val="both"/>
              <w:rPr>
                <w:i/>
                <w:iCs/>
                <w:sz w:val="28"/>
                <w:szCs w:val="28"/>
              </w:rPr>
            </w:pPr>
          </w:p>
        </w:tc>
      </w:tr>
    </w:tbl>
    <w:p w14:paraId="280DB102" w14:textId="07A64A6C" w:rsidR="00A23284" w:rsidRPr="00A23284" w:rsidRDefault="00A23284" w:rsidP="00CC1633">
      <w:pPr>
        <w:widowControl w:val="0"/>
        <w:ind w:right="-1"/>
        <w:contextualSpacing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</w:t>
      </w:r>
      <w:r w:rsidR="00104A32">
        <w:rPr>
          <w:sz w:val="28"/>
          <w:szCs w:val="28"/>
        </w:rPr>
        <w:t>__</w:t>
      </w:r>
    </w:p>
    <w:p w14:paraId="304C73DE" w14:textId="77777777" w:rsidR="00A23284" w:rsidRPr="00A23284" w:rsidRDefault="00A23284" w:rsidP="00CC1633">
      <w:pPr>
        <w:widowControl w:val="0"/>
        <w:ind w:right="-1"/>
        <w:contextualSpacing/>
        <w:jc w:val="center"/>
        <w:rPr>
          <w:iCs/>
          <w:sz w:val="24"/>
          <w:szCs w:val="16"/>
          <w:vertAlign w:val="superscript"/>
        </w:rPr>
      </w:pPr>
      <w:r w:rsidRPr="00A23284">
        <w:rPr>
          <w:iCs/>
          <w:sz w:val="24"/>
          <w:szCs w:val="16"/>
          <w:vertAlign w:val="superscript"/>
        </w:rPr>
        <w:t>(указать членство, участие, статус, наименование политической партии</w:t>
      </w:r>
    </w:p>
    <w:p w14:paraId="0005D2D6" w14:textId="37F1A7FC" w:rsidR="00A23284" w:rsidRPr="00A23284" w:rsidRDefault="00A23284" w:rsidP="00CC1633">
      <w:pPr>
        <w:widowControl w:val="0"/>
        <w:ind w:right="-1"/>
        <w:contextualSpacing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</w:t>
      </w:r>
      <w:r w:rsidR="00104A32">
        <w:rPr>
          <w:sz w:val="28"/>
          <w:szCs w:val="28"/>
        </w:rPr>
        <w:t>__</w:t>
      </w:r>
      <w:r w:rsidRPr="00A23284">
        <w:rPr>
          <w:sz w:val="28"/>
          <w:szCs w:val="28"/>
        </w:rPr>
        <w:t>_</w:t>
      </w:r>
    </w:p>
    <w:p w14:paraId="7A75FE48" w14:textId="77777777" w:rsidR="00A23284" w:rsidRPr="00A23284" w:rsidRDefault="00A23284" w:rsidP="00CC1633">
      <w:pPr>
        <w:widowControl w:val="0"/>
        <w:ind w:right="-1"/>
        <w:contextualSpacing/>
        <w:jc w:val="center"/>
        <w:rPr>
          <w:iCs/>
          <w:sz w:val="24"/>
          <w:szCs w:val="24"/>
          <w:vertAlign w:val="superscript"/>
        </w:rPr>
      </w:pPr>
      <w:r w:rsidRPr="00A23284">
        <w:rPr>
          <w:iCs/>
          <w:sz w:val="24"/>
          <w:szCs w:val="24"/>
          <w:vertAlign w:val="superscript"/>
        </w:rPr>
        <w:t>либо иного общественного объединения, для иного общественного объединения – также дату регистрации</w:t>
      </w:r>
    </w:p>
    <w:p w14:paraId="1BA9063F" w14:textId="6A69F6F3" w:rsidR="00A23284" w:rsidRPr="00A23284" w:rsidRDefault="00A23284" w:rsidP="00CC1633">
      <w:pPr>
        <w:widowControl w:val="0"/>
        <w:ind w:right="-1"/>
        <w:contextualSpacing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</w:t>
      </w:r>
      <w:r w:rsidR="00104A32">
        <w:rPr>
          <w:sz w:val="28"/>
          <w:szCs w:val="28"/>
        </w:rPr>
        <w:t>__</w:t>
      </w:r>
    </w:p>
    <w:p w14:paraId="3E616A7D" w14:textId="77777777" w:rsidR="00A23284" w:rsidRPr="00A23284" w:rsidRDefault="00A23284" w:rsidP="00CC1633">
      <w:pPr>
        <w:widowControl w:val="0"/>
        <w:ind w:right="-1"/>
        <w:contextualSpacing/>
        <w:jc w:val="center"/>
        <w:rPr>
          <w:iCs/>
          <w:sz w:val="24"/>
          <w:szCs w:val="24"/>
          <w:vertAlign w:val="superscript"/>
        </w:rPr>
      </w:pPr>
      <w:r w:rsidRPr="00A23284">
        <w:rPr>
          <w:iCs/>
          <w:sz w:val="24"/>
          <w:szCs w:val="24"/>
          <w:vertAlign w:val="superscript"/>
        </w:rPr>
        <w:t>и основной государственный регистрационный номер)</w:t>
      </w:r>
    </w:p>
    <w:tbl>
      <w:tblPr>
        <w:tblW w:w="9356" w:type="dxa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77"/>
        <w:gridCol w:w="271"/>
        <w:gridCol w:w="1595"/>
        <w:gridCol w:w="270"/>
        <w:gridCol w:w="2443"/>
      </w:tblGrid>
      <w:tr w:rsidR="00A23284" w:rsidRPr="00A23284" w14:paraId="0CAD34F0" w14:textId="77777777" w:rsidTr="00806D38">
        <w:trPr>
          <w:jc w:val="right"/>
        </w:trPr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3F21D1" w14:textId="77777777" w:rsidR="00A23284" w:rsidRPr="00A23284" w:rsidRDefault="00A23284" w:rsidP="00CC1633">
            <w:pPr>
              <w:widowControl w:val="0"/>
              <w:ind w:right="-1" w:firstLine="567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111B0" w14:textId="77777777" w:rsidR="00A23284" w:rsidRPr="00A23284" w:rsidRDefault="00A23284" w:rsidP="00CC1633">
            <w:pPr>
              <w:widowControl w:val="0"/>
              <w:ind w:right="-1" w:firstLine="567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1060B4" w14:textId="77777777" w:rsidR="00A23284" w:rsidRPr="00A23284" w:rsidRDefault="00A23284" w:rsidP="00CC1633">
            <w:pPr>
              <w:widowControl w:val="0"/>
              <w:ind w:right="-1" w:firstLine="567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ADC71" w14:textId="77777777" w:rsidR="00A23284" w:rsidRPr="00A23284" w:rsidRDefault="00A23284" w:rsidP="00CC1633">
            <w:pPr>
              <w:widowControl w:val="0"/>
              <w:ind w:right="-1" w:firstLine="567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C7A90D" w14:textId="77777777" w:rsidR="00A23284" w:rsidRPr="00A23284" w:rsidRDefault="00A23284" w:rsidP="00CC1633">
            <w:pPr>
              <w:widowControl w:val="0"/>
              <w:ind w:right="-1" w:firstLine="567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23284" w:rsidRPr="00A23284" w14:paraId="4A1046AA" w14:textId="77777777" w:rsidTr="00806D38">
        <w:trPr>
          <w:jc w:val="right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BD48D2A" w14:textId="77777777" w:rsidR="00A23284" w:rsidRPr="00A23284" w:rsidRDefault="00A23284" w:rsidP="00CC1633">
            <w:pPr>
              <w:widowControl w:val="0"/>
              <w:ind w:right="-1"/>
              <w:contextualSpacing/>
              <w:jc w:val="center"/>
              <w:rPr>
                <w:i/>
                <w:iCs/>
                <w:sz w:val="16"/>
                <w:szCs w:val="16"/>
              </w:rPr>
            </w:pPr>
            <w:r w:rsidRPr="00A23284">
              <w:rPr>
                <w:iCs/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386404" w14:textId="77777777" w:rsidR="00A23284" w:rsidRPr="00A23284" w:rsidRDefault="00A23284" w:rsidP="00CC1633">
            <w:pPr>
              <w:widowControl w:val="0"/>
              <w:spacing w:after="120"/>
              <w:ind w:right="-1" w:firstLine="567"/>
              <w:jc w:val="both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61CCB1" w14:textId="77777777" w:rsidR="00A23284" w:rsidRPr="00A23284" w:rsidRDefault="00A23284" w:rsidP="00CC1633">
            <w:pPr>
              <w:widowControl w:val="0"/>
              <w:ind w:right="-1"/>
              <w:contextualSpacing/>
              <w:jc w:val="center"/>
              <w:rPr>
                <w:i/>
                <w:iCs/>
                <w:sz w:val="16"/>
                <w:szCs w:val="16"/>
              </w:rPr>
            </w:pPr>
            <w:r w:rsidRPr="00A23284">
              <w:rPr>
                <w:iCs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F6509B" w14:textId="77777777" w:rsidR="00A23284" w:rsidRPr="00A23284" w:rsidRDefault="00A23284" w:rsidP="00CC1633">
            <w:pPr>
              <w:widowControl w:val="0"/>
              <w:spacing w:after="120"/>
              <w:ind w:right="-1" w:firstLine="567"/>
              <w:jc w:val="both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7F2DE4" w14:textId="77777777" w:rsidR="00A23284" w:rsidRPr="00A23284" w:rsidRDefault="00A23284" w:rsidP="00CC1633">
            <w:pPr>
              <w:widowControl w:val="0"/>
              <w:ind w:right="-1"/>
              <w:contextualSpacing/>
              <w:jc w:val="center"/>
              <w:rPr>
                <w:i/>
                <w:iCs/>
                <w:sz w:val="16"/>
                <w:szCs w:val="16"/>
              </w:rPr>
            </w:pPr>
            <w:r w:rsidRPr="00A23284">
              <w:rPr>
                <w:iCs/>
                <w:sz w:val="24"/>
                <w:szCs w:val="24"/>
                <w:vertAlign w:val="superscript"/>
              </w:rPr>
              <w:t>(инициалы, фамилия)</w:t>
            </w:r>
          </w:p>
        </w:tc>
      </w:tr>
    </w:tbl>
    <w:p w14:paraId="259BF2A0" w14:textId="77777777" w:rsidR="00E9533C" w:rsidRDefault="00E9533C" w:rsidP="00CC1633">
      <w:pPr>
        <w:widowControl w:val="0"/>
        <w:spacing w:after="120"/>
        <w:ind w:right="-1"/>
        <w:jc w:val="center"/>
        <w:rPr>
          <w:sz w:val="24"/>
          <w:szCs w:val="24"/>
        </w:rPr>
      </w:pPr>
    </w:p>
    <w:p w14:paraId="6D73C27E" w14:textId="41383D7E" w:rsidR="00A23284" w:rsidRPr="00A23284" w:rsidRDefault="00A23284" w:rsidP="00CC1633">
      <w:pPr>
        <w:widowControl w:val="0"/>
        <w:spacing w:after="120"/>
        <w:ind w:right="-1"/>
        <w:jc w:val="center"/>
        <w:rPr>
          <w:sz w:val="24"/>
          <w:szCs w:val="24"/>
        </w:rPr>
      </w:pPr>
      <w:r w:rsidRPr="00A23284">
        <w:rPr>
          <w:sz w:val="24"/>
          <w:szCs w:val="24"/>
        </w:rPr>
        <w:t>М.П.</w:t>
      </w:r>
      <w:r w:rsidRPr="00A23284">
        <w:rPr>
          <w:sz w:val="24"/>
          <w:szCs w:val="24"/>
        </w:rPr>
        <w:br/>
        <w:t>политической партии (иного общественного объединения), регионального отделения политической партии (иного общественного объединения), иного структурного подразделения политической партии (иного общественного объединения)</w:t>
      </w:r>
    </w:p>
    <w:p w14:paraId="0CF95AB5" w14:textId="77777777" w:rsidR="00A23284" w:rsidRPr="00A23284" w:rsidRDefault="00A23284" w:rsidP="00CC1633">
      <w:pPr>
        <w:widowControl w:val="0"/>
        <w:ind w:left="10915" w:right="-1"/>
        <w:jc w:val="center"/>
        <w:rPr>
          <w:sz w:val="24"/>
          <w:szCs w:val="18"/>
        </w:rPr>
        <w:sectPr w:rsidR="00A23284" w:rsidRPr="00A23284" w:rsidSect="00E9533C">
          <w:footerReference w:type="default" r:id="rId13"/>
          <w:footnotePr>
            <w:numRestart w:val="eachSect"/>
          </w:footnotePr>
          <w:pgSz w:w="11906" w:h="16838" w:code="9"/>
          <w:pgMar w:top="1134" w:right="851" w:bottom="1134" w:left="1276" w:header="720" w:footer="567" w:gutter="0"/>
          <w:cols w:space="708"/>
          <w:docGrid w:linePitch="360"/>
        </w:sectPr>
      </w:pPr>
    </w:p>
    <w:p w14:paraId="551979D7" w14:textId="77777777" w:rsidR="00A23284" w:rsidRPr="00A23284" w:rsidRDefault="00A23284" w:rsidP="006C3CEE">
      <w:pPr>
        <w:suppressAutoHyphens/>
        <w:ind w:left="4820" w:right="-1"/>
        <w:rPr>
          <w:b/>
        </w:rPr>
      </w:pPr>
      <w:r w:rsidRPr="00A23284">
        <w:lastRenderedPageBreak/>
        <w:t>Приложение № 5</w:t>
      </w:r>
    </w:p>
    <w:p w14:paraId="78D9239F" w14:textId="706DF682" w:rsidR="00E9533C" w:rsidRDefault="00A23284" w:rsidP="006C3CEE">
      <w:pPr>
        <w:ind w:left="4820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</w:t>
      </w:r>
    </w:p>
    <w:p w14:paraId="4D640DC3" w14:textId="19C01458" w:rsidR="00A23284" w:rsidRPr="00A23284" w:rsidRDefault="00A23284" w:rsidP="006C3CEE">
      <w:pPr>
        <w:ind w:left="4820" w:right="-1"/>
        <w:contextualSpacing/>
      </w:pPr>
      <w:r w:rsidRPr="00A23284">
        <w:t xml:space="preserve">8 сентября 2024 </w:t>
      </w:r>
    </w:p>
    <w:p w14:paraId="1270D7D2" w14:textId="77777777" w:rsidR="00A23284" w:rsidRPr="00A23284" w:rsidRDefault="00A23284" w:rsidP="00CC1633">
      <w:pPr>
        <w:ind w:right="-1"/>
        <w:jc w:val="center"/>
        <w:rPr>
          <w:b/>
          <w:sz w:val="14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644"/>
        <w:gridCol w:w="4962"/>
      </w:tblGrid>
      <w:tr w:rsidR="00A23284" w:rsidRPr="00A23284" w14:paraId="7035E6D8" w14:textId="77777777" w:rsidTr="00806D38">
        <w:tc>
          <w:tcPr>
            <w:tcW w:w="4644" w:type="dxa"/>
          </w:tcPr>
          <w:p w14:paraId="0E144EEF" w14:textId="77777777" w:rsidR="00A23284" w:rsidRPr="00A23284" w:rsidRDefault="00A23284" w:rsidP="00CC1633">
            <w:pPr>
              <w:spacing w:line="260" w:lineRule="exact"/>
              <w:ind w:right="-1"/>
              <w:jc w:val="right"/>
              <w:rPr>
                <w:sz w:val="26"/>
                <w:szCs w:val="26"/>
              </w:rPr>
            </w:pPr>
          </w:p>
        </w:tc>
        <w:tc>
          <w:tcPr>
            <w:tcW w:w="4962" w:type="dxa"/>
          </w:tcPr>
          <w:p w14:paraId="3C24F0C7" w14:textId="77777777" w:rsidR="00A23284" w:rsidRPr="00A23284" w:rsidRDefault="00A23284" w:rsidP="00CC1633">
            <w:pPr>
              <w:ind w:right="-1"/>
              <w:jc w:val="center"/>
              <w:rPr>
                <w:sz w:val="26"/>
                <w:szCs w:val="26"/>
              </w:rPr>
            </w:pPr>
            <w:r w:rsidRPr="00A23284">
              <w:rPr>
                <w:sz w:val="26"/>
                <w:szCs w:val="26"/>
              </w:rPr>
              <w:t>Приложение</w:t>
            </w:r>
          </w:p>
        </w:tc>
      </w:tr>
      <w:tr w:rsidR="00A23284" w:rsidRPr="00A23284" w14:paraId="7ADEC521" w14:textId="77777777" w:rsidTr="00806D38">
        <w:trPr>
          <w:trHeight w:val="638"/>
        </w:trPr>
        <w:tc>
          <w:tcPr>
            <w:tcW w:w="4644" w:type="dxa"/>
          </w:tcPr>
          <w:p w14:paraId="5EE5E387" w14:textId="77777777" w:rsidR="00A23284" w:rsidRPr="00A23284" w:rsidRDefault="00A23284" w:rsidP="00CC1633">
            <w:pPr>
              <w:spacing w:after="120" w:line="260" w:lineRule="exact"/>
              <w:ind w:right="-1"/>
              <w:jc w:val="right"/>
              <w:rPr>
                <w:sz w:val="26"/>
                <w:szCs w:val="26"/>
              </w:rPr>
            </w:pPr>
          </w:p>
        </w:tc>
        <w:tc>
          <w:tcPr>
            <w:tcW w:w="4962" w:type="dxa"/>
          </w:tcPr>
          <w:p w14:paraId="3456A403" w14:textId="77777777" w:rsidR="00A23284" w:rsidRPr="00A23284" w:rsidRDefault="00A23284" w:rsidP="00CC1633">
            <w:pPr>
              <w:ind w:right="-1"/>
              <w:jc w:val="center"/>
              <w:rPr>
                <w:sz w:val="26"/>
                <w:szCs w:val="26"/>
              </w:rPr>
            </w:pPr>
            <w:r w:rsidRPr="00A23284">
              <w:rPr>
                <w:sz w:val="26"/>
                <w:szCs w:val="26"/>
              </w:rPr>
              <w:t>к протоколу съезда (конференции, общего собрания …)</w:t>
            </w:r>
          </w:p>
        </w:tc>
      </w:tr>
      <w:tr w:rsidR="00A23284" w:rsidRPr="00A23284" w14:paraId="20D634E5" w14:textId="77777777" w:rsidTr="00806D38">
        <w:trPr>
          <w:trHeight w:val="80"/>
        </w:trPr>
        <w:tc>
          <w:tcPr>
            <w:tcW w:w="4644" w:type="dxa"/>
          </w:tcPr>
          <w:p w14:paraId="4F3D6C1D" w14:textId="77777777" w:rsidR="00A23284" w:rsidRPr="00A23284" w:rsidRDefault="00A23284" w:rsidP="00CC1633">
            <w:pPr>
              <w:spacing w:line="260" w:lineRule="exact"/>
              <w:ind w:right="-1"/>
              <w:jc w:val="right"/>
              <w:rPr>
                <w:sz w:val="18"/>
                <w:szCs w:val="26"/>
              </w:rPr>
            </w:pPr>
          </w:p>
        </w:tc>
        <w:tc>
          <w:tcPr>
            <w:tcW w:w="4962" w:type="dxa"/>
            <w:tcBorders>
              <w:bottom w:val="single" w:sz="6" w:space="0" w:color="auto"/>
            </w:tcBorders>
          </w:tcPr>
          <w:p w14:paraId="02696862" w14:textId="77777777" w:rsidR="00A23284" w:rsidRPr="00A23284" w:rsidRDefault="00A23284" w:rsidP="00CC1633">
            <w:pPr>
              <w:ind w:right="-1"/>
              <w:rPr>
                <w:sz w:val="18"/>
                <w:szCs w:val="26"/>
              </w:rPr>
            </w:pPr>
          </w:p>
        </w:tc>
      </w:tr>
      <w:tr w:rsidR="00A23284" w:rsidRPr="00A23284" w14:paraId="70FF35D9" w14:textId="77777777" w:rsidTr="00806D38">
        <w:tc>
          <w:tcPr>
            <w:tcW w:w="4644" w:type="dxa"/>
          </w:tcPr>
          <w:p w14:paraId="54B7FEFF" w14:textId="77777777" w:rsidR="00A23284" w:rsidRPr="00A23284" w:rsidRDefault="00A23284" w:rsidP="00CC1633">
            <w:pPr>
              <w:spacing w:line="260" w:lineRule="exact"/>
              <w:ind w:right="-1"/>
              <w:jc w:val="right"/>
              <w:rPr>
                <w:sz w:val="26"/>
                <w:szCs w:val="26"/>
              </w:rPr>
            </w:pPr>
          </w:p>
        </w:tc>
        <w:tc>
          <w:tcPr>
            <w:tcW w:w="4962" w:type="dxa"/>
          </w:tcPr>
          <w:p w14:paraId="31BE6A42" w14:textId="77777777" w:rsidR="00A23284" w:rsidRPr="00A23284" w:rsidRDefault="00A23284" w:rsidP="00CC1633">
            <w:pPr>
              <w:ind w:right="-1"/>
              <w:jc w:val="center"/>
              <w:rPr>
                <w:sz w:val="26"/>
                <w:szCs w:val="26"/>
                <w:vertAlign w:val="superscript"/>
              </w:rPr>
            </w:pPr>
            <w:r w:rsidRPr="00A23284">
              <w:rPr>
                <w:sz w:val="26"/>
                <w:szCs w:val="26"/>
                <w:vertAlign w:val="superscript"/>
              </w:rPr>
              <w:t>(наименование избирательного объединения)</w:t>
            </w:r>
          </w:p>
        </w:tc>
      </w:tr>
      <w:tr w:rsidR="00A23284" w:rsidRPr="00A23284" w14:paraId="23A4F796" w14:textId="77777777" w:rsidTr="00806D38">
        <w:tc>
          <w:tcPr>
            <w:tcW w:w="4644" w:type="dxa"/>
          </w:tcPr>
          <w:p w14:paraId="09C1B7CD" w14:textId="77777777" w:rsidR="00A23284" w:rsidRPr="00A23284" w:rsidRDefault="00A23284" w:rsidP="00CC1633">
            <w:pPr>
              <w:spacing w:line="260" w:lineRule="exact"/>
              <w:ind w:right="-1"/>
              <w:jc w:val="right"/>
              <w:rPr>
                <w:sz w:val="26"/>
                <w:szCs w:val="26"/>
              </w:rPr>
            </w:pPr>
          </w:p>
        </w:tc>
        <w:tc>
          <w:tcPr>
            <w:tcW w:w="4962" w:type="dxa"/>
          </w:tcPr>
          <w:p w14:paraId="67B4F196" w14:textId="77777777" w:rsidR="00A23284" w:rsidRPr="00A23284" w:rsidRDefault="00A23284" w:rsidP="00CC1633">
            <w:pPr>
              <w:ind w:right="-1"/>
              <w:rPr>
                <w:sz w:val="26"/>
                <w:szCs w:val="26"/>
              </w:rPr>
            </w:pPr>
            <w:r w:rsidRPr="00A23284">
              <w:rPr>
                <w:sz w:val="26"/>
                <w:szCs w:val="26"/>
              </w:rPr>
              <w:t>от «_____» ______________ 20__ года</w:t>
            </w:r>
          </w:p>
        </w:tc>
      </w:tr>
      <w:tr w:rsidR="00A23284" w:rsidRPr="00A23284" w14:paraId="6108167B" w14:textId="77777777" w:rsidTr="00806D38">
        <w:trPr>
          <w:trHeight w:val="198"/>
        </w:trPr>
        <w:tc>
          <w:tcPr>
            <w:tcW w:w="4644" w:type="dxa"/>
          </w:tcPr>
          <w:p w14:paraId="0ABB0525" w14:textId="77777777" w:rsidR="00A23284" w:rsidRPr="00A23284" w:rsidRDefault="00A23284" w:rsidP="00CC1633">
            <w:pPr>
              <w:spacing w:before="120" w:line="260" w:lineRule="exact"/>
              <w:ind w:right="-1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4962" w:type="dxa"/>
          </w:tcPr>
          <w:p w14:paraId="43C11324" w14:textId="77777777" w:rsidR="00A23284" w:rsidRPr="00A23284" w:rsidRDefault="00A23284" w:rsidP="00CC1633">
            <w:pPr>
              <w:ind w:right="-1"/>
              <w:rPr>
                <w:sz w:val="26"/>
                <w:szCs w:val="26"/>
                <w:vertAlign w:val="superscript"/>
              </w:rPr>
            </w:pPr>
            <w:r w:rsidRPr="00A23284">
              <w:rPr>
                <w:sz w:val="26"/>
                <w:szCs w:val="26"/>
                <w:vertAlign w:val="superscript"/>
              </w:rPr>
              <w:t xml:space="preserve">             (</w:t>
            </w:r>
            <w:proofErr w:type="gramStart"/>
            <w:r w:rsidRPr="00A23284">
              <w:rPr>
                <w:sz w:val="26"/>
                <w:szCs w:val="26"/>
                <w:vertAlign w:val="superscript"/>
              </w:rPr>
              <w:t xml:space="preserve">число)   </w:t>
            </w:r>
            <w:proofErr w:type="gramEnd"/>
            <w:r w:rsidRPr="00A23284">
              <w:rPr>
                <w:sz w:val="26"/>
                <w:szCs w:val="26"/>
                <w:vertAlign w:val="superscript"/>
              </w:rPr>
              <w:t xml:space="preserve">                   (месяц)</w:t>
            </w:r>
          </w:p>
        </w:tc>
      </w:tr>
    </w:tbl>
    <w:p w14:paraId="0E5354B0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rFonts w:ascii="Courier New" w:hAnsi="Courier New" w:cs="Courier New"/>
          <w:sz w:val="10"/>
          <w:szCs w:val="10"/>
        </w:rPr>
      </w:pPr>
    </w:p>
    <w:p w14:paraId="2DE49BE9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A23284">
        <w:rPr>
          <w:b/>
          <w:sz w:val="28"/>
          <w:szCs w:val="28"/>
        </w:rPr>
        <w:t>СПИСОК</w:t>
      </w:r>
    </w:p>
    <w:p w14:paraId="363E076C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A23284">
        <w:rPr>
          <w:b/>
          <w:sz w:val="28"/>
          <w:szCs w:val="28"/>
        </w:rPr>
        <w:t>уполномоченных представителей избирательного объединения</w:t>
      </w:r>
      <w:r w:rsidRPr="00A23284">
        <w:rPr>
          <w:b/>
          <w:sz w:val="22"/>
          <w:szCs w:val="28"/>
          <w:vertAlign w:val="superscript"/>
        </w:rPr>
        <w:footnoteReference w:id="5"/>
      </w:r>
    </w:p>
    <w:p w14:paraId="04AF828B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</w:t>
      </w:r>
    </w:p>
    <w:p w14:paraId="5C2FCCD6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(наименование избирательного объединения)</w:t>
      </w:r>
    </w:p>
    <w:p w14:paraId="30D20C6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1. ___________________________________________________________,</w:t>
      </w:r>
    </w:p>
    <w:p w14:paraId="0531A887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(фамилия, имя, отчество)</w:t>
      </w:r>
    </w:p>
    <w:p w14:paraId="5D1AFADD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дата рождения - _________ _________ ____ года, объем полномочий - ______</w:t>
      </w:r>
    </w:p>
    <w:p w14:paraId="6F16D67C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</w:t>
      </w:r>
      <w:proofErr w:type="gramStart"/>
      <w:r w:rsidRPr="00A23284">
        <w:rPr>
          <w:sz w:val="24"/>
          <w:szCs w:val="28"/>
          <w:vertAlign w:val="superscript"/>
        </w:rPr>
        <w:t xml:space="preserve">число)   </w:t>
      </w:r>
      <w:proofErr w:type="gramEnd"/>
      <w:r w:rsidRPr="00A23284">
        <w:rPr>
          <w:sz w:val="24"/>
          <w:szCs w:val="28"/>
          <w:vertAlign w:val="superscript"/>
        </w:rPr>
        <w:t xml:space="preserve">                (месяц)</w:t>
      </w:r>
    </w:p>
    <w:p w14:paraId="5A2F49F5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__________________________________________________________________,</w:t>
      </w:r>
    </w:p>
    <w:p w14:paraId="63352008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(указывается объем полномочий)</w:t>
      </w:r>
    </w:p>
    <w:p w14:paraId="081ABF8E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вид документа - ____________________________________________________</w:t>
      </w:r>
    </w:p>
    <w:p w14:paraId="05336C9A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1985"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(паспорт или документ, заменяющий паспорт гражданина Российской Федерации)</w:t>
      </w:r>
    </w:p>
    <w:p w14:paraId="20DA0466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данные документа, удостоверяющего личность, - ________________________</w:t>
      </w:r>
    </w:p>
    <w:p w14:paraId="66E77639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5954"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(серия, номер паспорта или документа, заменяющего паспорт гражданина Российской Федерации)</w:t>
      </w:r>
    </w:p>
    <w:p w14:paraId="58AF5940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выдан - ___________________________________________________________,</w:t>
      </w:r>
    </w:p>
    <w:p w14:paraId="59FFBF58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(дата выдачи, наименование или код органа, выдавшего паспорт или документ, заменяющий паспорт гражданина Российской Федерации)</w:t>
      </w:r>
    </w:p>
    <w:p w14:paraId="435C7DAB" w14:textId="47E0BA1E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основное место </w:t>
      </w:r>
      <w:proofErr w:type="gramStart"/>
      <w:r w:rsidRPr="00A23284">
        <w:rPr>
          <w:sz w:val="28"/>
          <w:szCs w:val="28"/>
        </w:rPr>
        <w:t>работы  или</w:t>
      </w:r>
      <w:proofErr w:type="gramEnd"/>
      <w:r w:rsidRPr="00A23284">
        <w:rPr>
          <w:sz w:val="28"/>
          <w:szCs w:val="28"/>
        </w:rPr>
        <w:t xml:space="preserve">  службы,  занимаемая  должность/род занятий -</w:t>
      </w:r>
    </w:p>
    <w:p w14:paraId="4E4DD5C6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</w:t>
      </w:r>
    </w:p>
    <w:p w14:paraId="1B0EDFCE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(наименование основного места работы или службы, должность, при их отсутствии - род занятий)</w:t>
      </w:r>
    </w:p>
    <w:p w14:paraId="24AC9144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__________________________________________________________________,</w:t>
      </w:r>
    </w:p>
    <w:p w14:paraId="0B4DB6B9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адрес места жительства - ____________________________________________</w:t>
      </w:r>
    </w:p>
    <w:p w14:paraId="3F678297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2977"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 xml:space="preserve">(наименование субъекта Российской Федерации, района, города, </w:t>
      </w:r>
    </w:p>
    <w:p w14:paraId="0109BB38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__________________________________________________________________,</w:t>
      </w:r>
    </w:p>
    <w:p w14:paraId="6D5FF715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иного населенного пункта, улицы, номер дома, корпуса, строения и т.п., квартиры)</w:t>
      </w:r>
    </w:p>
    <w:p w14:paraId="1596D320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номер телефона - ___________________________________________________.</w:t>
      </w:r>
    </w:p>
    <w:p w14:paraId="562E204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(указывается с телефонным кодом населенного пункта)</w:t>
      </w:r>
    </w:p>
    <w:p w14:paraId="42984F34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18"/>
          <w:szCs w:val="28"/>
        </w:rPr>
      </w:pPr>
      <w:r w:rsidRPr="00A23284">
        <w:rPr>
          <w:sz w:val="28"/>
          <w:szCs w:val="28"/>
        </w:rPr>
        <w:t>2. …</w:t>
      </w:r>
    </w:p>
    <w:p w14:paraId="682365D0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   ___________  _________________________</w:t>
      </w:r>
    </w:p>
    <w:p w14:paraId="3105DA4B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1418" w:right="-1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 xml:space="preserve">(должность) </w:t>
      </w:r>
      <w:r w:rsidRPr="00A23284">
        <w:rPr>
          <w:sz w:val="24"/>
          <w:szCs w:val="28"/>
          <w:vertAlign w:val="superscript"/>
        </w:rPr>
        <w:tab/>
      </w:r>
      <w:r w:rsidRPr="00A23284">
        <w:rPr>
          <w:sz w:val="24"/>
          <w:szCs w:val="28"/>
          <w:vertAlign w:val="superscript"/>
        </w:rPr>
        <w:tab/>
      </w:r>
      <w:r w:rsidRPr="00A23284">
        <w:rPr>
          <w:sz w:val="24"/>
          <w:szCs w:val="28"/>
          <w:vertAlign w:val="superscript"/>
        </w:rPr>
        <w:tab/>
        <w:t xml:space="preserve">  </w:t>
      </w:r>
      <w:proofErr w:type="gramStart"/>
      <w:r w:rsidRPr="00A23284">
        <w:rPr>
          <w:sz w:val="24"/>
          <w:szCs w:val="28"/>
          <w:vertAlign w:val="superscript"/>
        </w:rPr>
        <w:t xml:space="preserve">   (</w:t>
      </w:r>
      <w:proofErr w:type="gramEnd"/>
      <w:r w:rsidRPr="00A23284">
        <w:rPr>
          <w:sz w:val="24"/>
          <w:szCs w:val="28"/>
          <w:vertAlign w:val="superscript"/>
        </w:rPr>
        <w:t>подпись)</w:t>
      </w:r>
      <w:r w:rsidRPr="00A23284">
        <w:rPr>
          <w:sz w:val="24"/>
          <w:szCs w:val="28"/>
          <w:vertAlign w:val="superscript"/>
        </w:rPr>
        <w:tab/>
      </w:r>
      <w:r w:rsidRPr="00A23284">
        <w:rPr>
          <w:sz w:val="24"/>
          <w:szCs w:val="28"/>
          <w:vertAlign w:val="superscript"/>
        </w:rPr>
        <w:tab/>
        <w:t xml:space="preserve">      (инициалы, фамилия)</w:t>
      </w:r>
    </w:p>
    <w:p w14:paraId="48944124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Cs w:val="28"/>
        </w:rPr>
      </w:pPr>
      <w:r w:rsidRPr="00A23284">
        <w:rPr>
          <w:szCs w:val="28"/>
        </w:rPr>
        <w:t>МП</w:t>
      </w:r>
    </w:p>
    <w:p w14:paraId="7A93F05F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b/>
          <w:sz w:val="24"/>
          <w:szCs w:val="24"/>
        </w:rPr>
      </w:pPr>
      <w:r w:rsidRPr="00A23284">
        <w:rPr>
          <w:b/>
          <w:sz w:val="24"/>
          <w:szCs w:val="24"/>
        </w:rPr>
        <w:t>Примечания:</w:t>
      </w:r>
    </w:p>
    <w:p w14:paraId="187954BD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lastRenderedPageBreak/>
        <w:t>1. В строке «вид документа» указывается паспорт или один из документов, заменяющих паспорт гражданина Российской Федерации в соответствии с подпунктом 16 статьи 2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01B4A39E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2. Для граждан, проживающих в пределах территории Российской Федерации, адрес места жительства указывается в соответствии с подпунктом 5 статьи 2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09F5866B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3. Для уполномоченного представителя избирательного объединения по финансовым вопросам указывается также, что он имеет право подписи платежных (расчетных) документов.</w:t>
      </w:r>
    </w:p>
    <w:p w14:paraId="2B327C2F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rFonts w:ascii="Arial" w:hAnsi="Arial" w:cs="Arial"/>
        </w:rPr>
      </w:pPr>
    </w:p>
    <w:p w14:paraId="4AD2E238" w14:textId="77777777" w:rsidR="00A23284" w:rsidRPr="00A23284" w:rsidRDefault="00A23284" w:rsidP="00CC1633">
      <w:pPr>
        <w:widowControl w:val="0"/>
        <w:spacing w:line="260" w:lineRule="exact"/>
        <w:ind w:left="4111" w:right="-1"/>
        <w:jc w:val="center"/>
        <w:sectPr w:rsidR="00A23284" w:rsidRPr="00A23284" w:rsidSect="00E9533C">
          <w:footerReference w:type="default" r:id="rId14"/>
          <w:footnotePr>
            <w:numRestart w:val="eachSect"/>
          </w:footnotePr>
          <w:pgSz w:w="11906" w:h="16838" w:code="9"/>
          <w:pgMar w:top="1134" w:right="851" w:bottom="1134" w:left="1276" w:header="720" w:footer="567" w:gutter="0"/>
          <w:cols w:space="708"/>
          <w:docGrid w:linePitch="360"/>
        </w:sectPr>
      </w:pPr>
    </w:p>
    <w:p w14:paraId="173D500E" w14:textId="77777777" w:rsidR="00A23284" w:rsidRPr="00A23284" w:rsidRDefault="00A23284" w:rsidP="006C3CEE">
      <w:pPr>
        <w:suppressAutoHyphens/>
        <w:ind w:left="4962" w:right="-1"/>
        <w:rPr>
          <w:b/>
        </w:rPr>
      </w:pPr>
      <w:r w:rsidRPr="00A23284">
        <w:lastRenderedPageBreak/>
        <w:t>Приложение № 6</w:t>
      </w:r>
    </w:p>
    <w:p w14:paraId="2634F2D1" w14:textId="03F48572" w:rsidR="00A23284" w:rsidRPr="00A23284" w:rsidRDefault="00A23284" w:rsidP="006C3CEE">
      <w:pPr>
        <w:ind w:left="4962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8 сентября 2024 </w:t>
      </w:r>
    </w:p>
    <w:p w14:paraId="58540B93" w14:textId="77777777" w:rsidR="00A23284" w:rsidRPr="00A23284" w:rsidRDefault="00A23284" w:rsidP="00CC1633">
      <w:pPr>
        <w:widowControl w:val="0"/>
        <w:ind w:left="4111" w:right="-1"/>
        <w:jc w:val="center"/>
      </w:pPr>
    </w:p>
    <w:p w14:paraId="2B4CE377" w14:textId="232D3C1E" w:rsidR="00A23284" w:rsidRPr="00A23284" w:rsidRDefault="00A23284" w:rsidP="006C3CEE">
      <w:pPr>
        <w:ind w:left="4962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В территориальную избирательную комиссию </w:t>
      </w:r>
      <w:r w:rsidR="00504781">
        <w:rPr>
          <w:sz w:val="24"/>
          <w:szCs w:val="24"/>
        </w:rPr>
        <w:t xml:space="preserve">Нижнекамского </w:t>
      </w:r>
      <w:r w:rsidRPr="00A23284">
        <w:rPr>
          <w:sz w:val="24"/>
          <w:szCs w:val="24"/>
        </w:rPr>
        <w:t xml:space="preserve">района Республики Татарстан </w:t>
      </w:r>
    </w:p>
    <w:p w14:paraId="3FBF16A2" w14:textId="6B42FD19" w:rsidR="00A23284" w:rsidRPr="00A23284" w:rsidRDefault="00A23284" w:rsidP="006C3CEE">
      <w:pPr>
        <w:ind w:left="4962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(окружную избирательную комиссию </w:t>
      </w:r>
      <w:r w:rsidR="006C3CEE">
        <w:rPr>
          <w:sz w:val="24"/>
          <w:szCs w:val="24"/>
        </w:rPr>
        <w:t>_________________________________________</w:t>
      </w:r>
      <w:r w:rsidR="00504781">
        <w:rPr>
          <w:sz w:val="24"/>
          <w:szCs w:val="24"/>
        </w:rPr>
        <w:t xml:space="preserve"> </w:t>
      </w:r>
      <w:r w:rsidRPr="00A23284">
        <w:rPr>
          <w:sz w:val="24"/>
          <w:szCs w:val="24"/>
        </w:rPr>
        <w:t xml:space="preserve">одномандатного избирательного округа № </w:t>
      </w:r>
      <w:r w:rsidR="006C3CEE">
        <w:rPr>
          <w:sz w:val="24"/>
          <w:szCs w:val="24"/>
        </w:rPr>
        <w:t>____</w:t>
      </w:r>
      <w:r w:rsidRPr="00A23284">
        <w:rPr>
          <w:sz w:val="24"/>
          <w:szCs w:val="24"/>
        </w:rPr>
        <w:t>)</w:t>
      </w:r>
    </w:p>
    <w:p w14:paraId="20D42CDB" w14:textId="77777777" w:rsidR="00A23284" w:rsidRPr="00A23284" w:rsidRDefault="00A23284" w:rsidP="00CC1633">
      <w:pPr>
        <w:ind w:left="3969" w:right="-1"/>
        <w:jc w:val="both"/>
        <w:rPr>
          <w:sz w:val="28"/>
          <w:szCs w:val="28"/>
        </w:rPr>
      </w:pPr>
    </w:p>
    <w:p w14:paraId="06C98589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4"/>
          <w:szCs w:val="24"/>
        </w:rPr>
      </w:pPr>
      <w:r w:rsidRPr="00A23284">
        <w:rPr>
          <w:b/>
          <w:sz w:val="24"/>
          <w:szCs w:val="24"/>
        </w:rPr>
        <w:t>Заявление</w:t>
      </w:r>
    </w:p>
    <w:p w14:paraId="7C14802E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 w:firstLine="720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Я, _____________________________________________________________________,</w:t>
      </w:r>
    </w:p>
    <w:p w14:paraId="3986536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(фамилия, имя, отчество)</w:t>
      </w:r>
    </w:p>
    <w:p w14:paraId="71399504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даю согласие быть уполномоченным представителем избирательного объединения _____________________________________________________________________________ </w:t>
      </w:r>
    </w:p>
    <w:p w14:paraId="4916A00E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(указывается наименование избирательного объединения)</w:t>
      </w:r>
    </w:p>
    <w:p w14:paraId="04071E9E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при проведении выборов депутатов Совета _____________________ Республики Татарстан ________ созыва.</w:t>
      </w:r>
    </w:p>
    <w:p w14:paraId="202E4B99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 w:firstLine="720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О себе сообщаю следующие сведения:</w:t>
      </w:r>
    </w:p>
    <w:p w14:paraId="2B16E8E7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дата рождения - ____ ________ ____ года, вид документа - ____________________________,</w:t>
      </w:r>
    </w:p>
    <w:p w14:paraId="28F1A1DD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5954" w:right="-1" w:hanging="4394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</w:t>
      </w:r>
      <w:proofErr w:type="gramStart"/>
      <w:r w:rsidRPr="00A23284">
        <w:rPr>
          <w:sz w:val="24"/>
          <w:szCs w:val="24"/>
          <w:vertAlign w:val="superscript"/>
        </w:rPr>
        <w:t xml:space="preserve">число)   </w:t>
      </w:r>
      <w:proofErr w:type="gramEnd"/>
      <w:r w:rsidRPr="00A23284">
        <w:rPr>
          <w:sz w:val="24"/>
          <w:szCs w:val="24"/>
          <w:vertAlign w:val="superscript"/>
        </w:rPr>
        <w:t xml:space="preserve">     (месяц)</w:t>
      </w:r>
      <w:r w:rsidRPr="00A23284">
        <w:rPr>
          <w:sz w:val="24"/>
          <w:szCs w:val="24"/>
          <w:vertAlign w:val="superscript"/>
        </w:rPr>
        <w:tab/>
        <w:t xml:space="preserve"> (паспорт или документ, заменяющий паспорт гражданина Российской Федерации)</w:t>
      </w:r>
    </w:p>
    <w:p w14:paraId="58DB5AC0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данные документа, удостоверяющего личность, - ___________________________________,</w:t>
      </w:r>
    </w:p>
    <w:p w14:paraId="72354BD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5103"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(серия, номер паспорта или документа, заменяющего паспорт гражданина Российской Федерации)</w:t>
      </w:r>
    </w:p>
    <w:p w14:paraId="01AA897D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выдан - ______________________________________________________________________,</w:t>
      </w:r>
    </w:p>
    <w:p w14:paraId="06693DEE" w14:textId="77777777" w:rsidR="00A23284" w:rsidRPr="00A23284" w:rsidRDefault="00A23284" w:rsidP="00CC1633">
      <w:pPr>
        <w:autoSpaceDE w:val="0"/>
        <w:autoSpaceDN w:val="0"/>
        <w:adjustRightInd w:val="0"/>
        <w:ind w:left="851"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(дата выдачи, наименование или код органа, выдавшего паспорт или документ, заменяющий паспорт гражданина Российской Федерации)</w:t>
      </w:r>
    </w:p>
    <w:p w14:paraId="0E798BD0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proofErr w:type="gramStart"/>
      <w:r w:rsidRPr="00A23284">
        <w:rPr>
          <w:sz w:val="24"/>
          <w:szCs w:val="24"/>
        </w:rPr>
        <w:t>основное  место</w:t>
      </w:r>
      <w:proofErr w:type="gramEnd"/>
      <w:r w:rsidRPr="00A23284">
        <w:rPr>
          <w:sz w:val="24"/>
          <w:szCs w:val="24"/>
        </w:rPr>
        <w:t xml:space="preserve">  работы  или  службы,  занимаемая  должность/род  занятий - _____________________________________________________________________________,</w:t>
      </w:r>
    </w:p>
    <w:p w14:paraId="67F56572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(наименование основного места работы или службы, должность, при их отсутствии - род занятий)</w:t>
      </w:r>
    </w:p>
    <w:p w14:paraId="4C41AE87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адрес места жительства - ________________________________________________________</w:t>
      </w:r>
    </w:p>
    <w:p w14:paraId="0ED1469D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2552"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 xml:space="preserve">(наименование субъекта Российской Федерации, района, города, </w:t>
      </w:r>
    </w:p>
    <w:p w14:paraId="0D8EB926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37619E8D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иного населенного пункта, улицы, номер дома, корпуса, строения и т.п., квартиры)</w:t>
      </w:r>
    </w:p>
    <w:p w14:paraId="370C6675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номер телефона - ______________________________________________________________.</w:t>
      </w:r>
    </w:p>
    <w:p w14:paraId="71C36B2C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1843"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(указывается с телефонным кодом населенного пункта)</w:t>
      </w:r>
    </w:p>
    <w:p w14:paraId="70F35A90" w14:textId="77777777" w:rsidR="00A23284" w:rsidRPr="00A23284" w:rsidRDefault="00A23284" w:rsidP="00CC1633">
      <w:pPr>
        <w:widowControl w:val="0"/>
        <w:ind w:right="-1" w:firstLine="708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Подтверждаю, что я не подпадаю под ограничения, установленные пунктом 13</w:t>
      </w:r>
      <w:r w:rsidRPr="00A23284">
        <w:rPr>
          <w:sz w:val="24"/>
          <w:szCs w:val="24"/>
          <w:vertAlign w:val="superscript"/>
        </w:rPr>
        <w:t>2</w:t>
      </w:r>
      <w:r w:rsidRPr="00A23284">
        <w:rPr>
          <w:sz w:val="24"/>
          <w:szCs w:val="24"/>
        </w:rPr>
        <w:t xml:space="preserve"> статьи 35 Федерального закона «Об основных гарантиях избирательных прав и права на участия в референдуме граждан Российской Федерации».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1"/>
        <w:gridCol w:w="171"/>
        <w:gridCol w:w="2794"/>
        <w:gridCol w:w="171"/>
        <w:gridCol w:w="2909"/>
      </w:tblGrid>
      <w:tr w:rsidR="00A23284" w:rsidRPr="00A23284" w14:paraId="56710B34" w14:textId="77777777" w:rsidTr="00806D38"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E62F96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C6F47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05ABD8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E4805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3DDDC0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A23284" w:rsidRPr="00A23284" w14:paraId="6C207941" w14:textId="77777777" w:rsidTr="00806D38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C7BEDA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  <w:vertAlign w:val="superscript"/>
              </w:rPr>
            </w:pPr>
            <w:r w:rsidRPr="00A23284">
              <w:rPr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0EF19FCB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668BE61E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  <w:vertAlign w:val="superscript"/>
              </w:rPr>
            </w:pPr>
            <w:r w:rsidRPr="00A23284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2007EFA8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</w:tcPr>
          <w:p w14:paraId="6B81C2F1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  <w:vertAlign w:val="superscript"/>
              </w:rPr>
            </w:pPr>
            <w:r w:rsidRPr="00A23284">
              <w:rPr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14:paraId="34D8AD6C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b/>
          <w:u w:val="single"/>
        </w:rPr>
      </w:pPr>
    </w:p>
    <w:p w14:paraId="7781D6FB" w14:textId="77777777" w:rsidR="00A23284" w:rsidRPr="00A23284" w:rsidRDefault="00A23284" w:rsidP="00CC1633">
      <w:pPr>
        <w:autoSpaceDE w:val="0"/>
        <w:autoSpaceDN w:val="0"/>
        <w:adjustRightInd w:val="0"/>
        <w:ind w:right="-1" w:firstLine="720"/>
        <w:jc w:val="both"/>
      </w:pPr>
      <w:r w:rsidRPr="00A23284">
        <w:rPr>
          <w:b/>
          <w:sz w:val="22"/>
          <w:szCs w:val="22"/>
        </w:rPr>
        <w:t>Примечания:</w:t>
      </w:r>
      <w:r w:rsidRPr="00A23284">
        <w:t>1. В заявлении указывается: для уполномоченного представителя избирательного объединения – «уполномоченным представителем»; для уполномоченного представителя избирательного объединения по финансовым вопросам – «уполномоченным представителем по финансовым вопросам»;</w:t>
      </w:r>
    </w:p>
    <w:p w14:paraId="4B2157B7" w14:textId="77777777" w:rsidR="00A23284" w:rsidRPr="00A23284" w:rsidRDefault="00A23284" w:rsidP="00CC1633">
      <w:pPr>
        <w:suppressAutoHyphens/>
        <w:ind w:right="-1" w:firstLine="709"/>
        <w:jc w:val="both"/>
      </w:pPr>
      <w:r w:rsidRPr="00A23284">
        <w:t>2. Данные об адресе места жительства указываются в соответствии с подпунктом 5 статьи 2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0A73A3A3" w14:textId="77777777" w:rsidR="00504781" w:rsidRDefault="00504781" w:rsidP="006C3CEE">
      <w:pPr>
        <w:widowControl w:val="0"/>
        <w:ind w:right="-1"/>
      </w:pPr>
    </w:p>
    <w:p w14:paraId="0B08E933" w14:textId="77777777" w:rsidR="006C3CEE" w:rsidRDefault="006C3CEE" w:rsidP="006C3CEE">
      <w:pPr>
        <w:widowControl w:val="0"/>
        <w:ind w:right="-1"/>
      </w:pPr>
    </w:p>
    <w:p w14:paraId="292A4E22" w14:textId="77777777" w:rsidR="00E9533C" w:rsidRDefault="00E9533C" w:rsidP="00CC1633">
      <w:pPr>
        <w:widowControl w:val="0"/>
        <w:ind w:left="4111" w:right="-1"/>
        <w:jc w:val="center"/>
      </w:pPr>
    </w:p>
    <w:p w14:paraId="592EDD1F" w14:textId="77777777" w:rsidR="00E9533C" w:rsidRPr="00A23284" w:rsidRDefault="00E9533C" w:rsidP="00CC1633">
      <w:pPr>
        <w:widowControl w:val="0"/>
        <w:ind w:left="4111" w:right="-1"/>
        <w:jc w:val="center"/>
        <w:sectPr w:rsidR="00E9533C" w:rsidRPr="00A23284" w:rsidSect="00E9533C">
          <w:footnotePr>
            <w:numRestart w:val="eachSect"/>
          </w:footnotePr>
          <w:pgSz w:w="11906" w:h="16838" w:code="9"/>
          <w:pgMar w:top="1134" w:right="851" w:bottom="851" w:left="1134" w:header="720" w:footer="567" w:gutter="0"/>
          <w:cols w:space="708"/>
          <w:docGrid w:linePitch="360"/>
        </w:sectPr>
      </w:pPr>
    </w:p>
    <w:p w14:paraId="75E5DFB3" w14:textId="77777777" w:rsidR="00A23284" w:rsidRPr="00A23284" w:rsidRDefault="00A23284" w:rsidP="006C3CEE">
      <w:pPr>
        <w:suppressAutoHyphens/>
        <w:ind w:left="4536" w:right="-1"/>
      </w:pPr>
      <w:r w:rsidRPr="00A23284">
        <w:lastRenderedPageBreak/>
        <w:t>Приложение № 7</w:t>
      </w:r>
    </w:p>
    <w:p w14:paraId="0EC3D662" w14:textId="63C5F41B" w:rsidR="00A23284" w:rsidRPr="00A23284" w:rsidRDefault="00A23284" w:rsidP="006C3CEE">
      <w:pPr>
        <w:ind w:left="4536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8 сентября 2024 </w:t>
      </w:r>
    </w:p>
    <w:p w14:paraId="0A0426ED" w14:textId="77777777" w:rsidR="00A23284" w:rsidRPr="00A23284" w:rsidRDefault="00A23284" w:rsidP="006C3CEE">
      <w:pPr>
        <w:widowControl w:val="0"/>
        <w:ind w:left="4536" w:right="-1"/>
        <w:jc w:val="center"/>
        <w:rPr>
          <w:sz w:val="26"/>
        </w:rPr>
      </w:pPr>
    </w:p>
    <w:p w14:paraId="559BDD60" w14:textId="77777777" w:rsidR="006C3CEE" w:rsidRPr="00A23284" w:rsidRDefault="006C3CEE" w:rsidP="006C3CEE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В территориальную избирательную комиссию </w:t>
      </w:r>
      <w:r>
        <w:rPr>
          <w:sz w:val="24"/>
          <w:szCs w:val="24"/>
        </w:rPr>
        <w:t xml:space="preserve">Нижнекамского </w:t>
      </w:r>
      <w:r w:rsidRPr="00A23284">
        <w:rPr>
          <w:sz w:val="24"/>
          <w:szCs w:val="24"/>
        </w:rPr>
        <w:t xml:space="preserve">района Республики Татарстан </w:t>
      </w:r>
    </w:p>
    <w:p w14:paraId="57887F1F" w14:textId="6E5C4C06" w:rsidR="006C3CEE" w:rsidRPr="00A23284" w:rsidRDefault="006C3CEE" w:rsidP="006C3CEE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(окружную избирательную комиссию </w:t>
      </w:r>
      <w:r>
        <w:rPr>
          <w:sz w:val="24"/>
          <w:szCs w:val="24"/>
        </w:rPr>
        <w:t xml:space="preserve">____________________________________________ </w:t>
      </w:r>
      <w:r w:rsidRPr="00A23284">
        <w:rPr>
          <w:sz w:val="24"/>
          <w:szCs w:val="24"/>
        </w:rPr>
        <w:t xml:space="preserve">одномандатного избирательного округа № </w:t>
      </w:r>
      <w:r>
        <w:rPr>
          <w:sz w:val="24"/>
          <w:szCs w:val="24"/>
        </w:rPr>
        <w:t>______</w:t>
      </w:r>
      <w:r w:rsidRPr="00A23284">
        <w:rPr>
          <w:sz w:val="24"/>
          <w:szCs w:val="24"/>
        </w:rPr>
        <w:t>)</w:t>
      </w:r>
    </w:p>
    <w:p w14:paraId="76D5F0CE" w14:textId="41AC30B6" w:rsidR="00A23284" w:rsidRPr="00A23284" w:rsidRDefault="00A23284" w:rsidP="006C3CEE">
      <w:pPr>
        <w:ind w:left="4536" w:right="-1"/>
        <w:jc w:val="both"/>
        <w:rPr>
          <w:sz w:val="28"/>
          <w:szCs w:val="28"/>
        </w:rPr>
      </w:pPr>
      <w:r w:rsidRPr="00A23284">
        <w:rPr>
          <w:sz w:val="24"/>
          <w:szCs w:val="24"/>
        </w:rPr>
        <w:t>от</w:t>
      </w:r>
      <w:r w:rsidRPr="00A23284">
        <w:rPr>
          <w:sz w:val="28"/>
          <w:szCs w:val="28"/>
        </w:rPr>
        <w:t xml:space="preserve"> ______________________________</w:t>
      </w:r>
      <w:r w:rsidR="006C3CEE">
        <w:rPr>
          <w:sz w:val="28"/>
          <w:szCs w:val="28"/>
        </w:rPr>
        <w:t>_____</w:t>
      </w:r>
      <w:r w:rsidRPr="00A23284">
        <w:rPr>
          <w:sz w:val="28"/>
          <w:szCs w:val="28"/>
        </w:rPr>
        <w:t>,</w:t>
      </w:r>
    </w:p>
    <w:p w14:paraId="25228DFD" w14:textId="77777777" w:rsidR="006C3CEE" w:rsidRDefault="00A23284" w:rsidP="006C3CEE">
      <w:pPr>
        <w:ind w:left="4536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(фамилия, имя, отчество)</w:t>
      </w:r>
    </w:p>
    <w:p w14:paraId="7D60C2E5" w14:textId="66C92B0E" w:rsidR="00A23284" w:rsidRPr="006C3CEE" w:rsidRDefault="00A23284" w:rsidP="006C3CEE">
      <w:pPr>
        <w:ind w:left="4536" w:right="-1"/>
        <w:rPr>
          <w:sz w:val="28"/>
          <w:szCs w:val="28"/>
          <w:vertAlign w:val="superscript"/>
        </w:rPr>
      </w:pPr>
      <w:r w:rsidRPr="00A23284">
        <w:rPr>
          <w:sz w:val="24"/>
          <w:szCs w:val="24"/>
        </w:rPr>
        <w:t>кандидата,</w:t>
      </w:r>
      <w:r w:rsidR="006C3CEE">
        <w:rPr>
          <w:sz w:val="24"/>
          <w:szCs w:val="24"/>
        </w:rPr>
        <w:t xml:space="preserve"> </w:t>
      </w:r>
      <w:r w:rsidRPr="00A23284">
        <w:rPr>
          <w:sz w:val="24"/>
          <w:szCs w:val="24"/>
        </w:rPr>
        <w:t>выдвинутого</w:t>
      </w:r>
      <w:r w:rsidRPr="00A23284">
        <w:rPr>
          <w:sz w:val="26"/>
          <w:szCs w:val="26"/>
        </w:rPr>
        <w:t>______________________</w:t>
      </w:r>
    </w:p>
    <w:p w14:paraId="0421CA59" w14:textId="77777777" w:rsidR="00A23284" w:rsidRPr="00A23284" w:rsidRDefault="00A23284" w:rsidP="006C3CEE">
      <w:pPr>
        <w:ind w:left="4536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(указывается наименование избирательного объединения либо слова «в порядке самовыдвижения»)</w:t>
      </w:r>
    </w:p>
    <w:p w14:paraId="1F5C7540" w14:textId="77777777" w:rsidR="00A23284" w:rsidRPr="00A23284" w:rsidRDefault="00A23284" w:rsidP="00CC1633">
      <w:pPr>
        <w:widowControl w:val="0"/>
        <w:ind w:right="-1"/>
      </w:pPr>
    </w:p>
    <w:p w14:paraId="390AE594" w14:textId="77777777" w:rsidR="00A23284" w:rsidRPr="00A23284" w:rsidRDefault="00A23284" w:rsidP="00CC1633">
      <w:pPr>
        <w:widowControl w:val="0"/>
        <w:ind w:right="-1"/>
        <w:jc w:val="center"/>
        <w:rPr>
          <w:sz w:val="24"/>
          <w:szCs w:val="24"/>
        </w:rPr>
      </w:pPr>
      <w:r w:rsidRPr="00A23284">
        <w:rPr>
          <w:sz w:val="24"/>
          <w:szCs w:val="24"/>
        </w:rPr>
        <w:t>Заявление</w:t>
      </w:r>
    </w:p>
    <w:p w14:paraId="7216239F" w14:textId="77777777" w:rsidR="00A23284" w:rsidRPr="00A23284" w:rsidRDefault="00A23284" w:rsidP="00CC1633">
      <w:pPr>
        <w:widowControl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В соответствии с частью 3 статьи 67 Избирательного кодекса Республики Татарстан прошу зарегистрировать уполномоченного(</w:t>
      </w:r>
      <w:proofErr w:type="spellStart"/>
      <w:r w:rsidRPr="00A23284">
        <w:rPr>
          <w:sz w:val="24"/>
          <w:szCs w:val="24"/>
        </w:rPr>
        <w:t>ых</w:t>
      </w:r>
      <w:proofErr w:type="spellEnd"/>
      <w:r w:rsidRPr="00A23284">
        <w:rPr>
          <w:sz w:val="24"/>
          <w:szCs w:val="24"/>
        </w:rPr>
        <w:t>) представителя(ей) по финансовым вопросам:</w:t>
      </w:r>
    </w:p>
    <w:p w14:paraId="56618831" w14:textId="77777777" w:rsidR="00A23284" w:rsidRPr="00A23284" w:rsidRDefault="00A23284" w:rsidP="00CC1633">
      <w:pPr>
        <w:widowControl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1. _____________________________________________________________________,</w:t>
      </w:r>
    </w:p>
    <w:p w14:paraId="76B29C56" w14:textId="77777777" w:rsidR="00A23284" w:rsidRPr="00A23284" w:rsidRDefault="00A23284" w:rsidP="00CC1633">
      <w:pPr>
        <w:widowControl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(фамилия, имя, отчество уполномоченного представителя по финансовым вопросам)</w:t>
      </w:r>
    </w:p>
    <w:p w14:paraId="3D247598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дата рождения - ___ _______ ___ года, вид документа - ______________________________,</w:t>
      </w:r>
    </w:p>
    <w:p w14:paraId="3AC026DB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</w:t>
      </w:r>
      <w:proofErr w:type="gramStart"/>
      <w:r w:rsidRPr="00A23284">
        <w:rPr>
          <w:sz w:val="24"/>
          <w:szCs w:val="24"/>
          <w:vertAlign w:val="superscript"/>
        </w:rPr>
        <w:t xml:space="preserve">число)   </w:t>
      </w:r>
      <w:proofErr w:type="gramEnd"/>
      <w:r w:rsidRPr="00A23284">
        <w:rPr>
          <w:sz w:val="24"/>
          <w:szCs w:val="24"/>
          <w:vertAlign w:val="superscript"/>
        </w:rPr>
        <w:t xml:space="preserve"> (месяц)</w:t>
      </w:r>
      <w:r w:rsidRPr="00A23284">
        <w:rPr>
          <w:sz w:val="24"/>
          <w:szCs w:val="24"/>
          <w:vertAlign w:val="superscript"/>
        </w:rPr>
        <w:tab/>
        <w:t xml:space="preserve"> (паспорт или документ, заменяющий паспорт гражданина Российской Федерации)</w:t>
      </w:r>
    </w:p>
    <w:p w14:paraId="789F62D7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данные документа, удостоверяющего личность, - ___________________________________,</w:t>
      </w:r>
    </w:p>
    <w:p w14:paraId="159FD6A8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(серия, номер паспорта или документа, заменяющего паспорт гражданина Российской Федерации)</w:t>
      </w:r>
    </w:p>
    <w:p w14:paraId="2FFAAAF2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выдан - ______________________________________________________________________,</w:t>
      </w:r>
    </w:p>
    <w:p w14:paraId="3E7CDD6E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(дата выдачи, наименование или код органа, выдавшего паспорт или документ, заменяющий паспорт гражданина Российской Федерации)</w:t>
      </w:r>
    </w:p>
    <w:p w14:paraId="5747A4CB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proofErr w:type="gramStart"/>
      <w:r w:rsidRPr="00A23284">
        <w:rPr>
          <w:sz w:val="24"/>
          <w:szCs w:val="24"/>
        </w:rPr>
        <w:t>основное  место</w:t>
      </w:r>
      <w:proofErr w:type="gramEnd"/>
      <w:r w:rsidRPr="00A23284">
        <w:rPr>
          <w:sz w:val="24"/>
          <w:szCs w:val="24"/>
        </w:rPr>
        <w:t xml:space="preserve">  работы  или  службы,  занимаемая  должность/род  занятий - </w:t>
      </w:r>
      <w:r w:rsidRPr="00A23284">
        <w:rPr>
          <w:sz w:val="24"/>
          <w:szCs w:val="24"/>
        </w:rPr>
        <w:br/>
        <w:t>_____________________________________________________________________________,</w:t>
      </w:r>
    </w:p>
    <w:p w14:paraId="7289E5CC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(наименование основного места работы или службы, должность, при их отсутствии - род занятий)</w:t>
      </w:r>
    </w:p>
    <w:p w14:paraId="2F41AC16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адрес места жительства - ________________________________________________________</w:t>
      </w:r>
    </w:p>
    <w:p w14:paraId="05738DE7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 xml:space="preserve">(наименование субъекта Российской Федерации, района, города, </w:t>
      </w:r>
    </w:p>
    <w:p w14:paraId="3D179C74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4DD9D732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иного населенного пункта, улицы, номер дома, корпуса, строения и т.п., квартиры)</w:t>
      </w:r>
    </w:p>
    <w:p w14:paraId="392176D3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номер телефона - ______________________________________________________________.</w:t>
      </w:r>
    </w:p>
    <w:p w14:paraId="53D85870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(указывается с телефонным кодом населенного пункта)</w:t>
      </w:r>
    </w:p>
    <w:p w14:paraId="2DC5AE16" w14:textId="77777777" w:rsidR="00A23284" w:rsidRPr="00A23284" w:rsidRDefault="00A23284" w:rsidP="00CC1633">
      <w:pPr>
        <w:widowControl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Под ограничения, установленные пунктом 13</w:t>
      </w:r>
      <w:r w:rsidRPr="00A23284">
        <w:rPr>
          <w:sz w:val="24"/>
          <w:szCs w:val="24"/>
          <w:vertAlign w:val="superscript"/>
        </w:rPr>
        <w:t>2</w:t>
      </w:r>
      <w:r w:rsidRPr="00A23284">
        <w:rPr>
          <w:sz w:val="24"/>
          <w:szCs w:val="24"/>
        </w:rPr>
        <w:t xml:space="preserve"> статьи 35 Федерального закона </w:t>
      </w:r>
      <w:r w:rsidRPr="00A23284">
        <w:rPr>
          <w:sz w:val="24"/>
          <w:szCs w:val="24"/>
        </w:rPr>
        <w:br/>
        <w:t>«Об основных гарантиях избирательных прав и права на участия в референдуме граждан Российской Федерации», не подпадает.</w:t>
      </w:r>
    </w:p>
    <w:p w14:paraId="13B43CF7" w14:textId="77777777" w:rsidR="00A23284" w:rsidRPr="00A23284" w:rsidRDefault="00A23284" w:rsidP="00CC1633">
      <w:pPr>
        <w:widowControl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2.</w:t>
      </w:r>
      <w:proofErr w:type="gramStart"/>
      <w:r w:rsidRPr="00A23284">
        <w:rPr>
          <w:sz w:val="24"/>
          <w:szCs w:val="24"/>
        </w:rPr>
        <w:t xml:space="preserve"> ….</w:t>
      </w:r>
      <w:proofErr w:type="gramEnd"/>
      <w:r w:rsidRPr="00A23284">
        <w:rPr>
          <w:sz w:val="24"/>
          <w:szCs w:val="24"/>
        </w:rPr>
        <w:t>.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1"/>
        <w:gridCol w:w="171"/>
        <w:gridCol w:w="2794"/>
        <w:gridCol w:w="171"/>
        <w:gridCol w:w="2909"/>
      </w:tblGrid>
      <w:tr w:rsidR="00A23284" w:rsidRPr="00A23284" w14:paraId="7F53B05A" w14:textId="77777777" w:rsidTr="00806D38"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938156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57D29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2F5B38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B5E90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F7B7D2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A23284" w:rsidRPr="00A23284" w14:paraId="5A83078C" w14:textId="77777777" w:rsidTr="00806D38"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</w:tcPr>
          <w:p w14:paraId="48A16E52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  <w:vertAlign w:val="superscript"/>
              </w:rPr>
            </w:pPr>
            <w:r w:rsidRPr="00A23284">
              <w:rPr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741222EB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 w14:paraId="76D2771F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  <w:vertAlign w:val="superscript"/>
              </w:rPr>
            </w:pPr>
            <w:r w:rsidRPr="00A23284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0330D3E1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033D1CB5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  <w:vertAlign w:val="superscript"/>
              </w:rPr>
            </w:pPr>
            <w:r w:rsidRPr="00A23284">
              <w:rPr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14:paraId="6FC574BF" w14:textId="77777777" w:rsidR="00A23284" w:rsidRPr="00A23284" w:rsidRDefault="00A23284" w:rsidP="00CC1633">
      <w:pPr>
        <w:widowControl w:val="0"/>
        <w:ind w:right="-1"/>
        <w:jc w:val="center"/>
        <w:rPr>
          <w:sz w:val="18"/>
          <w:szCs w:val="18"/>
        </w:rPr>
        <w:sectPr w:rsidR="00A23284" w:rsidRPr="00A23284" w:rsidSect="00E9533C"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851" w:bottom="1134" w:left="1134" w:header="720" w:footer="720" w:gutter="0"/>
          <w:cols w:space="720"/>
          <w:docGrid w:linePitch="272"/>
        </w:sectPr>
      </w:pPr>
    </w:p>
    <w:p w14:paraId="051CB55B" w14:textId="77777777" w:rsidR="00A23284" w:rsidRPr="00A23284" w:rsidRDefault="00A23284" w:rsidP="006C3CEE">
      <w:pPr>
        <w:suppressAutoHyphens/>
        <w:ind w:left="4820" w:right="-1"/>
      </w:pPr>
      <w:r w:rsidRPr="00A23284">
        <w:lastRenderedPageBreak/>
        <w:t>Приложение № 8</w:t>
      </w:r>
    </w:p>
    <w:p w14:paraId="3966222D" w14:textId="6FE700D2" w:rsidR="00A23284" w:rsidRPr="00A23284" w:rsidRDefault="00A23284" w:rsidP="006C3CEE">
      <w:pPr>
        <w:ind w:left="4820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8 сентября 2024 </w:t>
      </w:r>
    </w:p>
    <w:p w14:paraId="1E39E214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14:paraId="2DA2E8EA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A23284">
        <w:rPr>
          <w:b/>
          <w:sz w:val="28"/>
          <w:szCs w:val="28"/>
        </w:rPr>
        <w:t>ДОВЕРЕННОСТЬ</w:t>
      </w:r>
    </w:p>
    <w:p w14:paraId="5DCE361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14:paraId="4AFD1AF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                    ____________________________</w:t>
      </w:r>
    </w:p>
    <w:p w14:paraId="6AFF778D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(число, месяц, год выдачи доверенности)</w:t>
      </w:r>
      <w:r w:rsidRPr="00A23284">
        <w:rPr>
          <w:sz w:val="28"/>
          <w:szCs w:val="28"/>
          <w:vertAlign w:val="superscript"/>
        </w:rPr>
        <w:tab/>
      </w:r>
      <w:r w:rsidRPr="00A23284">
        <w:rPr>
          <w:sz w:val="28"/>
          <w:szCs w:val="28"/>
          <w:vertAlign w:val="superscript"/>
        </w:rPr>
        <w:tab/>
      </w:r>
      <w:r w:rsidRPr="00A23284">
        <w:rPr>
          <w:sz w:val="28"/>
          <w:szCs w:val="28"/>
          <w:vertAlign w:val="superscript"/>
        </w:rPr>
        <w:tab/>
      </w:r>
      <w:r w:rsidRPr="00A23284">
        <w:rPr>
          <w:sz w:val="28"/>
          <w:szCs w:val="28"/>
          <w:vertAlign w:val="superscript"/>
        </w:rPr>
        <w:tab/>
        <w:t xml:space="preserve">   </w:t>
      </w:r>
      <w:proofErr w:type="gramStart"/>
      <w:r w:rsidRPr="00A23284">
        <w:rPr>
          <w:sz w:val="28"/>
          <w:szCs w:val="28"/>
          <w:vertAlign w:val="superscript"/>
        </w:rPr>
        <w:t xml:space="preserve">   (</w:t>
      </w:r>
      <w:proofErr w:type="gramEnd"/>
      <w:r w:rsidRPr="00A23284">
        <w:rPr>
          <w:sz w:val="28"/>
          <w:szCs w:val="28"/>
          <w:vertAlign w:val="superscript"/>
        </w:rPr>
        <w:t>место выдачи доверенности)</w:t>
      </w:r>
    </w:p>
    <w:p w14:paraId="659A3A8E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Я, _______________________________________________________________,</w:t>
      </w:r>
    </w:p>
    <w:p w14:paraId="68C54DCC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(фамилия, имя и отчество,</w:t>
      </w:r>
    </w:p>
    <w:p w14:paraId="744680BE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</w:t>
      </w:r>
    </w:p>
    <w:p w14:paraId="4FC5FFF8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дата и место рождения, гражданство, пол, адрес места жительства, серия, номер и дата выдачи паспорта или документа,</w:t>
      </w:r>
    </w:p>
    <w:p w14:paraId="79F9AC2D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</w:t>
      </w:r>
    </w:p>
    <w:p w14:paraId="7A4F277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заменяющего паспорт гражданина, наименование или код органа, выдавшего паспорт или документ, заменяющий паспорт гражданина)</w:t>
      </w:r>
    </w:p>
    <w:p w14:paraId="49A905DF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настоящей доверенностью уполномочиваю гражданина __________________________________________________________________,</w:t>
      </w:r>
    </w:p>
    <w:p w14:paraId="74532489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(фамилия, имя и отчество)</w:t>
      </w:r>
    </w:p>
    <w:p w14:paraId="34AD8485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______________________, адрес места жительства: ______________________</w:t>
      </w:r>
    </w:p>
    <w:p w14:paraId="7FC1B9C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1276" w:right="-1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(дата рождения)</w:t>
      </w:r>
    </w:p>
    <w:p w14:paraId="46002057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</w:t>
      </w:r>
    </w:p>
    <w:p w14:paraId="0DE593EF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(наименование субъекта Российской Федерации,</w:t>
      </w:r>
    </w:p>
    <w:p w14:paraId="3B68E1A3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__________________________________________________________________,</w:t>
      </w:r>
    </w:p>
    <w:p w14:paraId="41A4EB54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района, города, иного населенного пункта, улицы номер дома, корпуса, строения и т.п., квартиры)</w:t>
      </w:r>
    </w:p>
    <w:p w14:paraId="6EE4C96F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вид документа _______________________________, _____________________,</w:t>
      </w:r>
    </w:p>
    <w:p w14:paraId="5A1091F2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 xml:space="preserve">(паспорт или документ, заменяющий паспорт </w:t>
      </w:r>
      <w:proofErr w:type="gramStart"/>
      <w:r w:rsidRPr="00A23284">
        <w:rPr>
          <w:sz w:val="28"/>
          <w:szCs w:val="28"/>
          <w:vertAlign w:val="superscript"/>
        </w:rPr>
        <w:t xml:space="preserve">гражданина)   </w:t>
      </w:r>
      <w:proofErr w:type="gramEnd"/>
      <w:r w:rsidRPr="00A23284">
        <w:rPr>
          <w:sz w:val="28"/>
          <w:szCs w:val="28"/>
          <w:vertAlign w:val="superscript"/>
        </w:rPr>
        <w:t xml:space="preserve">     (серия и номер документа)</w:t>
      </w:r>
    </w:p>
    <w:p w14:paraId="48BBDD09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выдан ____________________________________________________________,</w:t>
      </w:r>
    </w:p>
    <w:p w14:paraId="6A1B803A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709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(дата выдачи, наименование или код органа, выдавшего паспорт или документ, заменяющий паспорт гражданина)</w:t>
      </w:r>
    </w:p>
    <w:p w14:paraId="3C1328BB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proofErr w:type="gramStart"/>
      <w:r w:rsidRPr="00A23284">
        <w:rPr>
          <w:sz w:val="28"/>
          <w:szCs w:val="28"/>
        </w:rPr>
        <w:t>основное  место</w:t>
      </w:r>
      <w:proofErr w:type="gramEnd"/>
      <w:r w:rsidRPr="00A23284">
        <w:rPr>
          <w:sz w:val="28"/>
          <w:szCs w:val="28"/>
        </w:rPr>
        <w:t xml:space="preserve">  работы  или  службы,  занимаемая  должность/род  занятий - </w:t>
      </w:r>
    </w:p>
    <w:p w14:paraId="460E6AD8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__________________________________________________________________,</w:t>
      </w:r>
    </w:p>
    <w:p w14:paraId="3225C34D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(наименование основного места работы или службы, должность, при их отсутствии - род занятий)</w:t>
      </w:r>
    </w:p>
    <w:p w14:paraId="6DC22AD9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быть моим уполномоченным представителем по финансовым вопросам, связанным с участием в выборах депутатов Совета ______________ Республики Татарстан ________ созыва, и совершать необходимые действия в</w:t>
      </w:r>
    </w:p>
    <w:p w14:paraId="4CF2CAC8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пределах указанных полномочий</w:t>
      </w:r>
      <w:r w:rsidRPr="00A23284">
        <w:rPr>
          <w:szCs w:val="28"/>
          <w:vertAlign w:val="superscript"/>
        </w:rPr>
        <w:endnoteReference w:id="6"/>
      </w:r>
      <w:r w:rsidRPr="00A23284">
        <w:rPr>
          <w:sz w:val="28"/>
          <w:szCs w:val="28"/>
        </w:rPr>
        <w:t>:</w:t>
      </w:r>
    </w:p>
    <w:p w14:paraId="195A2F8D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__________________________________________________________________.</w:t>
      </w:r>
    </w:p>
    <w:p w14:paraId="33DF0658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2"/>
          <w:szCs w:val="28"/>
        </w:rPr>
      </w:pPr>
    </w:p>
    <w:p w14:paraId="0E033ACF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Срок доверенности истекает</w:t>
      </w:r>
      <w:r w:rsidRPr="00A23284">
        <w:rPr>
          <w:szCs w:val="28"/>
          <w:vertAlign w:val="superscript"/>
        </w:rPr>
        <w:endnoteReference w:id="7"/>
      </w:r>
      <w:r w:rsidRPr="00A23284">
        <w:rPr>
          <w:sz w:val="28"/>
          <w:szCs w:val="28"/>
        </w:rPr>
        <w:t xml:space="preserve"> ______________________, а в случае, если ведется судебное разбирательство в отношении доверителя, - со дня, следующего за днем вступления в законную силу судебного решения.</w:t>
      </w:r>
    </w:p>
    <w:p w14:paraId="2CF3CCB3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2"/>
          <w:szCs w:val="28"/>
        </w:rPr>
      </w:pPr>
    </w:p>
    <w:p w14:paraId="2000BD08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Доверенность выдана без права передоверия.</w:t>
      </w:r>
    </w:p>
    <w:p w14:paraId="576092C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2"/>
          <w:szCs w:val="28"/>
        </w:rPr>
      </w:pPr>
    </w:p>
    <w:p w14:paraId="2EEACE75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Содержание статей 187 - 189 Гражданского кодекса Российской Федерации </w:t>
      </w:r>
      <w:r w:rsidRPr="00A23284">
        <w:rPr>
          <w:sz w:val="28"/>
          <w:szCs w:val="28"/>
        </w:rPr>
        <w:lastRenderedPageBreak/>
        <w:t>доверителю разъяснено.</w:t>
      </w:r>
    </w:p>
    <w:p w14:paraId="00FF17E7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2"/>
          <w:szCs w:val="28"/>
        </w:rPr>
      </w:pPr>
    </w:p>
    <w:p w14:paraId="5544B1A3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Содержание настоящей доверенности доверителю зачитано вслух.</w:t>
      </w:r>
    </w:p>
    <w:p w14:paraId="475FA750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2"/>
          <w:szCs w:val="28"/>
        </w:rPr>
      </w:pPr>
    </w:p>
    <w:p w14:paraId="3BA278FC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Доверитель ___________________________________________________</w:t>
      </w:r>
    </w:p>
    <w:p w14:paraId="63083BFA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(фамилия, имя, отчество, подпись)</w:t>
      </w:r>
    </w:p>
    <w:p w14:paraId="4DF1DD4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14:paraId="52C1F4FB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Удостоверительная надпись нотариуса</w:t>
      </w:r>
    </w:p>
    <w:p w14:paraId="75E03060" w14:textId="77777777" w:rsidR="00A23284" w:rsidRPr="00A23284" w:rsidRDefault="00A23284" w:rsidP="00CC1633">
      <w:pPr>
        <w:autoSpaceDE w:val="0"/>
        <w:autoSpaceDN w:val="0"/>
        <w:adjustRightInd w:val="0"/>
        <w:ind w:right="-1" w:firstLine="540"/>
        <w:jc w:val="both"/>
        <w:rPr>
          <w:rFonts w:ascii="Arial" w:hAnsi="Arial" w:cs="Arial"/>
        </w:rPr>
      </w:pPr>
    </w:p>
    <w:p w14:paraId="34ACC1FF" w14:textId="77777777" w:rsidR="00A23284" w:rsidRPr="00A23284" w:rsidRDefault="00A23284" w:rsidP="00CC1633">
      <w:pPr>
        <w:ind w:right="-1" w:firstLine="540"/>
        <w:jc w:val="both"/>
        <w:rPr>
          <w:sz w:val="24"/>
          <w:szCs w:val="24"/>
        </w:rPr>
      </w:pPr>
    </w:p>
    <w:p w14:paraId="629B157F" w14:textId="77777777" w:rsidR="00A23284" w:rsidRPr="00A23284" w:rsidRDefault="00A23284" w:rsidP="00CC1633">
      <w:pPr>
        <w:widowControl w:val="0"/>
        <w:ind w:left="4962" w:right="-1"/>
        <w:jc w:val="center"/>
        <w:sectPr w:rsidR="00A23284" w:rsidRPr="00A23284" w:rsidSect="00E9533C">
          <w:footnotePr>
            <w:numRestart w:val="eachSect"/>
          </w:footnotePr>
          <w:endnotePr>
            <w:numFmt w:val="decimal"/>
            <w:numRestart w:val="eachSect"/>
          </w:endnotePr>
          <w:pgSz w:w="11906" w:h="16838" w:code="9"/>
          <w:pgMar w:top="1134" w:right="851" w:bottom="1134" w:left="1134" w:header="720" w:footer="720" w:gutter="0"/>
          <w:cols w:space="720"/>
          <w:docGrid w:linePitch="272"/>
        </w:sectPr>
      </w:pPr>
    </w:p>
    <w:p w14:paraId="72949C60" w14:textId="77777777" w:rsidR="00A23284" w:rsidRPr="00A23284" w:rsidRDefault="00A23284" w:rsidP="006C3CEE">
      <w:pPr>
        <w:suppressAutoHyphens/>
        <w:ind w:left="4536" w:right="-1"/>
      </w:pPr>
      <w:r w:rsidRPr="00A23284">
        <w:lastRenderedPageBreak/>
        <w:t>Приложение № 9</w:t>
      </w:r>
    </w:p>
    <w:p w14:paraId="4A3FF6A7" w14:textId="0C177A71" w:rsidR="00A23284" w:rsidRPr="00A23284" w:rsidRDefault="00A23284" w:rsidP="006C3CEE">
      <w:pPr>
        <w:ind w:left="4536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8 сентября 2024 </w:t>
      </w:r>
    </w:p>
    <w:p w14:paraId="12E62E2D" w14:textId="77777777" w:rsidR="00A23284" w:rsidRPr="00A23284" w:rsidRDefault="00A23284" w:rsidP="00CC1633">
      <w:pPr>
        <w:widowControl w:val="0"/>
        <w:ind w:right="-1"/>
        <w:rPr>
          <w:sz w:val="24"/>
        </w:rPr>
      </w:pPr>
    </w:p>
    <w:p w14:paraId="5BB8A45B" w14:textId="77777777" w:rsidR="006C3CEE" w:rsidRPr="00A23284" w:rsidRDefault="006C3CEE" w:rsidP="006C3CEE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В территориальную избирательную комиссию </w:t>
      </w:r>
      <w:r>
        <w:rPr>
          <w:sz w:val="24"/>
          <w:szCs w:val="24"/>
        </w:rPr>
        <w:t xml:space="preserve">Нижнекамского </w:t>
      </w:r>
      <w:r w:rsidRPr="00A23284">
        <w:rPr>
          <w:sz w:val="24"/>
          <w:szCs w:val="24"/>
        </w:rPr>
        <w:t xml:space="preserve">района Республики Татарстан </w:t>
      </w:r>
    </w:p>
    <w:p w14:paraId="55862726" w14:textId="77777777" w:rsidR="006C3CEE" w:rsidRPr="00A23284" w:rsidRDefault="006C3CEE" w:rsidP="006C3CEE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(окружную избирательную комиссию </w:t>
      </w:r>
      <w:r>
        <w:rPr>
          <w:sz w:val="24"/>
          <w:szCs w:val="24"/>
        </w:rPr>
        <w:t xml:space="preserve">____________________________________________ </w:t>
      </w:r>
      <w:r w:rsidRPr="00A23284">
        <w:rPr>
          <w:sz w:val="24"/>
          <w:szCs w:val="24"/>
        </w:rPr>
        <w:t xml:space="preserve">одномандатного избирательного округа № </w:t>
      </w:r>
      <w:r>
        <w:rPr>
          <w:sz w:val="24"/>
          <w:szCs w:val="24"/>
        </w:rPr>
        <w:t>______</w:t>
      </w:r>
      <w:r w:rsidRPr="00A23284">
        <w:rPr>
          <w:sz w:val="24"/>
          <w:szCs w:val="24"/>
        </w:rPr>
        <w:t>)</w:t>
      </w:r>
    </w:p>
    <w:p w14:paraId="1698D2D2" w14:textId="77777777" w:rsidR="006C3CEE" w:rsidRPr="00A23284" w:rsidRDefault="006C3CEE" w:rsidP="006C3CEE">
      <w:pPr>
        <w:ind w:left="4536" w:right="-1"/>
        <w:jc w:val="both"/>
        <w:rPr>
          <w:sz w:val="28"/>
          <w:szCs w:val="28"/>
        </w:rPr>
      </w:pPr>
      <w:r w:rsidRPr="00A23284">
        <w:rPr>
          <w:sz w:val="24"/>
          <w:szCs w:val="24"/>
        </w:rPr>
        <w:t>от</w:t>
      </w:r>
      <w:r w:rsidRPr="00A23284">
        <w:rPr>
          <w:sz w:val="28"/>
          <w:szCs w:val="28"/>
        </w:rPr>
        <w:t xml:space="preserve"> ______________________________</w:t>
      </w:r>
      <w:r>
        <w:rPr>
          <w:sz w:val="28"/>
          <w:szCs w:val="28"/>
        </w:rPr>
        <w:t>_____</w:t>
      </w:r>
      <w:r w:rsidRPr="00A23284">
        <w:rPr>
          <w:sz w:val="28"/>
          <w:szCs w:val="28"/>
        </w:rPr>
        <w:t>,</w:t>
      </w:r>
    </w:p>
    <w:p w14:paraId="7FDC78FC" w14:textId="77777777" w:rsidR="006C3CEE" w:rsidRDefault="006C3CEE" w:rsidP="006C3CEE">
      <w:pPr>
        <w:ind w:left="4536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(фамилия, имя, отчество)</w:t>
      </w:r>
    </w:p>
    <w:p w14:paraId="481A4C50" w14:textId="77777777" w:rsidR="006C3CEE" w:rsidRPr="006C3CEE" w:rsidRDefault="006C3CEE" w:rsidP="006C3CEE">
      <w:pPr>
        <w:ind w:left="4536" w:right="-1"/>
        <w:rPr>
          <w:sz w:val="28"/>
          <w:szCs w:val="28"/>
          <w:vertAlign w:val="superscript"/>
        </w:rPr>
      </w:pPr>
      <w:r w:rsidRPr="00A23284">
        <w:rPr>
          <w:sz w:val="24"/>
          <w:szCs w:val="24"/>
        </w:rPr>
        <w:t>кандидата,</w:t>
      </w:r>
      <w:r>
        <w:rPr>
          <w:sz w:val="24"/>
          <w:szCs w:val="24"/>
        </w:rPr>
        <w:t xml:space="preserve"> </w:t>
      </w:r>
      <w:r w:rsidRPr="00A23284">
        <w:rPr>
          <w:sz w:val="24"/>
          <w:szCs w:val="24"/>
        </w:rPr>
        <w:t>выдвинутого</w:t>
      </w:r>
      <w:r w:rsidRPr="00A23284">
        <w:rPr>
          <w:sz w:val="26"/>
          <w:szCs w:val="26"/>
        </w:rPr>
        <w:t>______________________</w:t>
      </w:r>
    </w:p>
    <w:p w14:paraId="33EE8124" w14:textId="77777777" w:rsidR="006C3CEE" w:rsidRPr="00A23284" w:rsidRDefault="006C3CEE" w:rsidP="006C3CEE">
      <w:pPr>
        <w:ind w:left="4536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(указывается наименование избирательного объединения либо слова «в порядке самовыдвижения»)</w:t>
      </w:r>
    </w:p>
    <w:p w14:paraId="5CEDC2FE" w14:textId="77777777" w:rsidR="00A23284" w:rsidRPr="00A23284" w:rsidRDefault="00A23284" w:rsidP="00CC1633">
      <w:pPr>
        <w:ind w:right="-1"/>
        <w:jc w:val="center"/>
        <w:rPr>
          <w:b/>
          <w:bCs/>
          <w:sz w:val="32"/>
          <w:szCs w:val="32"/>
        </w:rPr>
      </w:pPr>
    </w:p>
    <w:p w14:paraId="285E7054" w14:textId="77777777" w:rsidR="00A23284" w:rsidRPr="00A23284" w:rsidRDefault="00A23284" w:rsidP="00CC1633">
      <w:pPr>
        <w:ind w:right="-1"/>
        <w:jc w:val="center"/>
        <w:rPr>
          <w:b/>
          <w:bCs/>
          <w:sz w:val="28"/>
          <w:szCs w:val="28"/>
        </w:rPr>
      </w:pPr>
      <w:r w:rsidRPr="00A23284">
        <w:rPr>
          <w:b/>
          <w:bCs/>
          <w:sz w:val="32"/>
          <w:szCs w:val="32"/>
        </w:rPr>
        <w:t>СВЕДЕНИЯ</w:t>
      </w:r>
      <w:r w:rsidRPr="00A23284">
        <w:rPr>
          <w:b/>
          <w:bCs/>
          <w:sz w:val="28"/>
          <w:szCs w:val="28"/>
        </w:rPr>
        <w:br/>
        <w:t>об изменениях в сведениях о кандидате </w:t>
      </w:r>
      <w:r w:rsidRPr="00A23284">
        <w:rPr>
          <w:b/>
          <w:bCs/>
          <w:sz w:val="28"/>
          <w:szCs w:val="28"/>
          <w:vertAlign w:val="superscript"/>
        </w:rPr>
        <w:footnoteReference w:id="6"/>
      </w:r>
      <w:r w:rsidRPr="00A23284">
        <w:rPr>
          <w:b/>
          <w:bCs/>
          <w:sz w:val="28"/>
          <w:szCs w:val="28"/>
        </w:rPr>
        <w:t>, выдвинутом</w:t>
      </w:r>
    </w:p>
    <w:p w14:paraId="4A080920" w14:textId="788FC334" w:rsidR="00A23284" w:rsidRPr="00A23284" w:rsidRDefault="00A23284" w:rsidP="00CC1633">
      <w:pPr>
        <w:ind w:right="-1"/>
        <w:jc w:val="center"/>
        <w:rPr>
          <w:b/>
          <w:bCs/>
          <w:sz w:val="28"/>
          <w:szCs w:val="28"/>
        </w:rPr>
      </w:pPr>
      <w:r w:rsidRPr="00A23284">
        <w:rPr>
          <w:b/>
          <w:bCs/>
          <w:sz w:val="28"/>
          <w:szCs w:val="28"/>
        </w:rPr>
        <w:t>по ___________________</w:t>
      </w:r>
      <w:r w:rsidR="006C3CEE">
        <w:rPr>
          <w:b/>
          <w:bCs/>
          <w:sz w:val="28"/>
          <w:szCs w:val="28"/>
        </w:rPr>
        <w:t>__</w:t>
      </w:r>
      <w:r w:rsidRPr="00A23284">
        <w:rPr>
          <w:b/>
          <w:bCs/>
          <w:sz w:val="28"/>
          <w:szCs w:val="28"/>
        </w:rPr>
        <w:t xml:space="preserve"> одномандатному избирательному округу № ____ </w:t>
      </w:r>
    </w:p>
    <w:p w14:paraId="3152FCD3" w14:textId="4517C37F" w:rsidR="00A23284" w:rsidRPr="00A23284" w:rsidRDefault="00A23284" w:rsidP="00CC1633">
      <w:pPr>
        <w:ind w:right="-1"/>
        <w:jc w:val="center"/>
        <w:rPr>
          <w:b/>
          <w:bCs/>
          <w:sz w:val="28"/>
          <w:szCs w:val="28"/>
        </w:rPr>
      </w:pPr>
      <w:r w:rsidRPr="00A23284">
        <w:rPr>
          <w:b/>
          <w:bCs/>
          <w:sz w:val="28"/>
          <w:szCs w:val="28"/>
        </w:rPr>
        <w:t>на дополнительных выборах депутата Совета ___________</w:t>
      </w:r>
      <w:r w:rsidR="006C3CEE">
        <w:rPr>
          <w:b/>
          <w:bCs/>
          <w:sz w:val="28"/>
          <w:szCs w:val="28"/>
        </w:rPr>
        <w:t>_____________</w:t>
      </w:r>
      <w:r w:rsidRPr="00A23284">
        <w:rPr>
          <w:b/>
          <w:bCs/>
          <w:sz w:val="28"/>
          <w:szCs w:val="28"/>
        </w:rPr>
        <w:t>__</w:t>
      </w:r>
    </w:p>
    <w:p w14:paraId="57B9E937" w14:textId="3A0C3146" w:rsidR="00A23284" w:rsidRPr="00A23284" w:rsidRDefault="00A23284" w:rsidP="00CC1633">
      <w:pPr>
        <w:ind w:right="-1"/>
        <w:jc w:val="center"/>
        <w:rPr>
          <w:b/>
          <w:sz w:val="28"/>
          <w:szCs w:val="28"/>
        </w:rPr>
      </w:pPr>
      <w:r w:rsidRPr="00A23284">
        <w:rPr>
          <w:b/>
          <w:sz w:val="28"/>
          <w:szCs w:val="28"/>
        </w:rPr>
        <w:t xml:space="preserve">сельского поселения </w:t>
      </w:r>
      <w:r w:rsidR="00504781">
        <w:rPr>
          <w:b/>
          <w:sz w:val="28"/>
          <w:szCs w:val="28"/>
        </w:rPr>
        <w:t>Нижнекамского</w:t>
      </w:r>
      <w:r w:rsidRPr="00A23284">
        <w:rPr>
          <w:b/>
          <w:sz w:val="28"/>
          <w:szCs w:val="28"/>
        </w:rPr>
        <w:t xml:space="preserve"> муниципального района Республики Татарстан четвертого созыва __________________________________________________________________ </w:t>
      </w:r>
    </w:p>
    <w:p w14:paraId="1234D686" w14:textId="77777777" w:rsidR="00A23284" w:rsidRPr="00A23284" w:rsidRDefault="00A23284" w:rsidP="00CC1633">
      <w:pPr>
        <w:ind w:right="-1"/>
        <w:jc w:val="center"/>
        <w:rPr>
          <w:b/>
          <w:bCs/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(указывается наименование избирательного объединения либо слова «в порядке самовыдвижения»)</w:t>
      </w:r>
    </w:p>
    <w:p w14:paraId="1016899B" w14:textId="77777777" w:rsidR="00A23284" w:rsidRPr="00A23284" w:rsidRDefault="00A23284" w:rsidP="00CC1633">
      <w:pPr>
        <w:ind w:right="-1"/>
        <w:jc w:val="center"/>
        <w:rPr>
          <w:b/>
          <w:bCs/>
          <w:sz w:val="28"/>
          <w:szCs w:val="28"/>
        </w:rPr>
      </w:pPr>
    </w:p>
    <w:p w14:paraId="4BA9B841" w14:textId="77777777" w:rsidR="00A23284" w:rsidRPr="00A23284" w:rsidRDefault="00A23284" w:rsidP="00CC1633">
      <w:pPr>
        <w:tabs>
          <w:tab w:val="right" w:pos="9354"/>
        </w:tabs>
        <w:ind w:right="-1" w:firstLine="567"/>
        <w:rPr>
          <w:sz w:val="28"/>
          <w:szCs w:val="28"/>
        </w:rPr>
      </w:pPr>
      <w:r w:rsidRPr="00A23284">
        <w:rPr>
          <w:sz w:val="28"/>
          <w:szCs w:val="28"/>
        </w:rPr>
        <w:t>Я,</w:t>
      </w:r>
      <w:r w:rsidRPr="00A23284">
        <w:rPr>
          <w:sz w:val="28"/>
          <w:szCs w:val="28"/>
        </w:rPr>
        <w:tab/>
        <w:t>,</w:t>
      </w:r>
    </w:p>
    <w:p w14:paraId="490E7140" w14:textId="77777777" w:rsidR="00A23284" w:rsidRPr="00A23284" w:rsidRDefault="00A23284" w:rsidP="00CC1633">
      <w:pPr>
        <w:pBdr>
          <w:top w:val="single" w:sz="4" w:space="1" w:color="auto"/>
        </w:pBdr>
        <w:ind w:left="979" w:right="-1"/>
        <w:jc w:val="center"/>
        <w:rPr>
          <w:sz w:val="36"/>
          <w:vertAlign w:val="superscript"/>
        </w:rPr>
      </w:pPr>
      <w:r w:rsidRPr="00A23284">
        <w:rPr>
          <w:iCs/>
          <w:sz w:val="28"/>
          <w:szCs w:val="16"/>
          <w:vertAlign w:val="superscript"/>
        </w:rPr>
        <w:t>(фамилия, имя, отчество)</w:t>
      </w:r>
    </w:p>
    <w:p w14:paraId="4A1B83B5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в соответствии со статьей 45 Избирательного кодекса Республики Татарстан уведомляю об изменениях в сведениях о себе, ранее представленных в __________________________________________________________________:</w:t>
      </w:r>
    </w:p>
    <w:p w14:paraId="1C98A055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(наименование избирательной комиссии)</w:t>
      </w:r>
    </w:p>
    <w:tbl>
      <w:tblPr>
        <w:tblW w:w="96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2406"/>
        <w:gridCol w:w="2981"/>
        <w:gridCol w:w="2126"/>
        <w:gridCol w:w="385"/>
      </w:tblGrid>
      <w:tr w:rsidR="00A23284" w:rsidRPr="00A23284" w14:paraId="22324787" w14:textId="77777777" w:rsidTr="00806D38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B8DBC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1. Сведения «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892942" w14:textId="77777777" w:rsidR="00A23284" w:rsidRPr="00A23284" w:rsidRDefault="00A23284" w:rsidP="00CC1633">
            <w:pPr>
              <w:ind w:left="-36" w:right="-1" w:firstLine="36"/>
              <w:jc w:val="center"/>
              <w:rPr>
                <w:sz w:val="28"/>
                <w:szCs w:val="28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09927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» следует заменить на 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002E47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C5414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»,</w:t>
            </w:r>
          </w:p>
        </w:tc>
      </w:tr>
    </w:tbl>
    <w:p w14:paraId="7DEECBB9" w14:textId="77777777" w:rsidR="00A23284" w:rsidRPr="00A23284" w:rsidRDefault="00A23284" w:rsidP="00CC1633">
      <w:pPr>
        <w:ind w:right="-1"/>
        <w:rPr>
          <w:sz w:val="2"/>
          <w:szCs w:val="2"/>
        </w:rPr>
      </w:pP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20"/>
        <w:gridCol w:w="158"/>
        <w:gridCol w:w="357"/>
        <w:gridCol w:w="2657"/>
        <w:gridCol w:w="277"/>
        <w:gridCol w:w="317"/>
        <w:gridCol w:w="3370"/>
      </w:tblGrid>
      <w:tr w:rsidR="00A23284" w:rsidRPr="00A23284" w14:paraId="5D5F339A" w14:textId="77777777" w:rsidTr="00806D38"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A7590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дополнить «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4CEACF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8C458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».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0F11FD7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</w:p>
        </w:tc>
      </w:tr>
      <w:tr w:rsidR="00A23284" w:rsidRPr="00A23284" w14:paraId="767F97BC" w14:textId="77777777" w:rsidTr="00806D38">
        <w:tblPrEx>
          <w:jc w:val="right"/>
        </w:tblPrEx>
        <w:trPr>
          <w:gridAfter w:val="2"/>
          <w:wAfter w:w="2637" w:type="dxa"/>
          <w:jc w:val="right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B7323" w14:textId="77777777" w:rsidR="00A23284" w:rsidRPr="00A23284" w:rsidRDefault="00A23284" w:rsidP="00CC1633">
            <w:pPr>
              <w:ind w:right="-1"/>
              <w:jc w:val="center"/>
              <w:rPr>
                <w:i/>
                <w:iCs/>
                <w:sz w:val="16"/>
                <w:szCs w:val="16"/>
              </w:rPr>
            </w:pPr>
          </w:p>
          <w:p w14:paraId="718CD789" w14:textId="77777777" w:rsidR="00A23284" w:rsidRPr="00A23284" w:rsidRDefault="00A23284" w:rsidP="00CC1633">
            <w:pPr>
              <w:ind w:right="-1"/>
              <w:jc w:val="center"/>
              <w:rPr>
                <w:i/>
                <w:iCs/>
                <w:sz w:val="16"/>
                <w:szCs w:val="16"/>
              </w:rPr>
            </w:pPr>
            <w:r w:rsidRPr="00A23284">
              <w:rPr>
                <w:i/>
                <w:iCs/>
                <w:sz w:val="16"/>
                <w:szCs w:val="16"/>
              </w:rPr>
              <w:t>____________________</w:t>
            </w:r>
          </w:p>
          <w:p w14:paraId="43358A19" w14:textId="77777777" w:rsidR="00A23284" w:rsidRPr="00A23284" w:rsidRDefault="00A23284" w:rsidP="00CC1633">
            <w:pPr>
              <w:ind w:right="-1"/>
              <w:jc w:val="center"/>
              <w:rPr>
                <w:iCs/>
                <w:sz w:val="28"/>
                <w:szCs w:val="28"/>
                <w:vertAlign w:val="superscript"/>
              </w:rPr>
            </w:pPr>
            <w:r w:rsidRPr="00A23284">
              <w:rPr>
                <w:iCs/>
                <w:sz w:val="28"/>
                <w:szCs w:val="28"/>
                <w:vertAlign w:val="superscript"/>
              </w:rPr>
              <w:t xml:space="preserve"> (подпись)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7FFA723" w14:textId="77777777" w:rsidR="00A23284" w:rsidRPr="00A23284" w:rsidRDefault="00A23284" w:rsidP="00CC1633">
            <w:pPr>
              <w:ind w:right="-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BE38D" w14:textId="77777777" w:rsidR="00A23284" w:rsidRPr="00A23284" w:rsidRDefault="00A23284" w:rsidP="00CC1633">
            <w:pPr>
              <w:ind w:right="-1"/>
              <w:jc w:val="center"/>
              <w:rPr>
                <w:i/>
                <w:iCs/>
                <w:sz w:val="16"/>
                <w:szCs w:val="16"/>
              </w:rPr>
            </w:pPr>
          </w:p>
          <w:p w14:paraId="34155930" w14:textId="77777777" w:rsidR="00A23284" w:rsidRPr="00A23284" w:rsidRDefault="00A23284" w:rsidP="00CC1633">
            <w:pPr>
              <w:ind w:right="-1"/>
              <w:jc w:val="center"/>
              <w:rPr>
                <w:i/>
                <w:iCs/>
                <w:sz w:val="16"/>
                <w:szCs w:val="16"/>
              </w:rPr>
            </w:pPr>
            <w:r w:rsidRPr="00A23284">
              <w:rPr>
                <w:i/>
                <w:iCs/>
                <w:sz w:val="16"/>
                <w:szCs w:val="16"/>
              </w:rPr>
              <w:t>________________________</w:t>
            </w:r>
          </w:p>
          <w:p w14:paraId="320B4C6C" w14:textId="77777777" w:rsidR="00A23284" w:rsidRPr="00A23284" w:rsidRDefault="00A23284" w:rsidP="00CC1633">
            <w:pPr>
              <w:ind w:right="-1"/>
              <w:jc w:val="center"/>
              <w:rPr>
                <w:iCs/>
                <w:sz w:val="28"/>
                <w:szCs w:val="28"/>
                <w:vertAlign w:val="superscript"/>
              </w:rPr>
            </w:pPr>
            <w:r w:rsidRPr="00A23284">
              <w:rPr>
                <w:iCs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14:paraId="17ECF299" w14:textId="77777777" w:rsidR="00A23284" w:rsidRPr="00A23284" w:rsidRDefault="00A23284" w:rsidP="00CC1633">
      <w:pPr>
        <w:ind w:left="7541" w:right="-1"/>
        <w:jc w:val="center"/>
        <w:rPr>
          <w:sz w:val="28"/>
          <w:szCs w:val="28"/>
        </w:rPr>
      </w:pPr>
    </w:p>
    <w:p w14:paraId="78238F40" w14:textId="77777777" w:rsidR="00A23284" w:rsidRPr="00A23284" w:rsidRDefault="00A23284" w:rsidP="00CC1633">
      <w:pPr>
        <w:pBdr>
          <w:top w:val="single" w:sz="4" w:space="1" w:color="auto"/>
        </w:pBdr>
        <w:ind w:left="7541" w:right="-1"/>
        <w:jc w:val="center"/>
        <w:rPr>
          <w:iCs/>
          <w:sz w:val="28"/>
          <w:szCs w:val="28"/>
          <w:vertAlign w:val="superscript"/>
        </w:rPr>
      </w:pPr>
      <w:r w:rsidRPr="00A23284">
        <w:rPr>
          <w:iCs/>
          <w:sz w:val="28"/>
          <w:szCs w:val="28"/>
          <w:vertAlign w:val="superscript"/>
        </w:rPr>
        <w:t>(дата)</w:t>
      </w:r>
    </w:p>
    <w:p w14:paraId="073B88E2" w14:textId="77777777" w:rsidR="00A23284" w:rsidRPr="00A23284" w:rsidRDefault="00A23284" w:rsidP="00CC1633">
      <w:pPr>
        <w:ind w:right="-1"/>
      </w:pPr>
    </w:p>
    <w:p w14:paraId="11FEF8AE" w14:textId="77777777" w:rsidR="00A23284" w:rsidRPr="00A23284" w:rsidRDefault="00A23284" w:rsidP="00CC1633">
      <w:pPr>
        <w:ind w:right="-1"/>
      </w:pPr>
    </w:p>
    <w:p w14:paraId="7D96F5FC" w14:textId="77777777" w:rsidR="00A23284" w:rsidRDefault="00A23284" w:rsidP="00CC1633">
      <w:pPr>
        <w:ind w:right="-1"/>
      </w:pPr>
    </w:p>
    <w:p w14:paraId="50425880" w14:textId="77777777" w:rsidR="00CC1633" w:rsidRDefault="00CC1633" w:rsidP="00CC1633">
      <w:pPr>
        <w:ind w:right="-1"/>
      </w:pPr>
    </w:p>
    <w:p w14:paraId="5FBF26F9" w14:textId="77777777" w:rsidR="00CC1633" w:rsidRPr="00A23284" w:rsidRDefault="00CC1633" w:rsidP="00CC1633">
      <w:pPr>
        <w:ind w:right="-1"/>
      </w:pPr>
    </w:p>
    <w:p w14:paraId="0C0D3ED0" w14:textId="77777777" w:rsidR="00504781" w:rsidRDefault="00504781" w:rsidP="00CC1633">
      <w:pPr>
        <w:suppressAutoHyphens/>
        <w:ind w:left="4820" w:right="-1"/>
        <w:jc w:val="center"/>
      </w:pPr>
    </w:p>
    <w:p w14:paraId="51FE9439" w14:textId="77777777" w:rsidR="006C3CEE" w:rsidRDefault="006C3CEE" w:rsidP="00CC1633">
      <w:pPr>
        <w:suppressAutoHyphens/>
        <w:ind w:left="4820" w:right="-1"/>
        <w:jc w:val="center"/>
      </w:pPr>
    </w:p>
    <w:p w14:paraId="621E4F6A" w14:textId="77777777" w:rsidR="006C3CEE" w:rsidRDefault="006C3CEE" w:rsidP="00CC1633">
      <w:pPr>
        <w:suppressAutoHyphens/>
        <w:ind w:left="4820" w:right="-1"/>
        <w:jc w:val="center"/>
      </w:pPr>
    </w:p>
    <w:p w14:paraId="05C4FA0A" w14:textId="2E893E0D" w:rsidR="00A23284" w:rsidRPr="00A23284" w:rsidRDefault="00A23284" w:rsidP="006C3CEE">
      <w:pPr>
        <w:suppressAutoHyphens/>
        <w:ind w:left="4536" w:right="-1"/>
      </w:pPr>
      <w:r w:rsidRPr="00A23284">
        <w:lastRenderedPageBreak/>
        <w:t>Приложение № 10</w:t>
      </w:r>
    </w:p>
    <w:p w14:paraId="70B8F61F" w14:textId="6A853DA4" w:rsidR="00A23284" w:rsidRPr="00A23284" w:rsidRDefault="00A23284" w:rsidP="006C3CEE">
      <w:pPr>
        <w:ind w:left="4536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8 сентября 2024 </w:t>
      </w:r>
    </w:p>
    <w:p w14:paraId="02C6EEB7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24C081E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3402" w:right="-1" w:firstLine="709"/>
        <w:jc w:val="center"/>
      </w:pPr>
    </w:p>
    <w:p w14:paraId="08434C57" w14:textId="77777777" w:rsidR="00A23284" w:rsidRPr="00A23284" w:rsidRDefault="00A23284" w:rsidP="00CC1633">
      <w:pPr>
        <w:widowControl w:val="0"/>
        <w:ind w:right="-1"/>
        <w:rPr>
          <w:sz w:val="24"/>
        </w:rPr>
      </w:pPr>
    </w:p>
    <w:p w14:paraId="5F510D6F" w14:textId="77777777" w:rsidR="006C3CEE" w:rsidRPr="00A23284" w:rsidRDefault="006C3CEE" w:rsidP="006C3CEE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В территориальную избирательную комиссию </w:t>
      </w:r>
      <w:r>
        <w:rPr>
          <w:sz w:val="24"/>
          <w:szCs w:val="24"/>
        </w:rPr>
        <w:t xml:space="preserve">Нижнекамского </w:t>
      </w:r>
      <w:r w:rsidRPr="00A23284">
        <w:rPr>
          <w:sz w:val="24"/>
          <w:szCs w:val="24"/>
        </w:rPr>
        <w:t xml:space="preserve">района Республики Татарстан </w:t>
      </w:r>
    </w:p>
    <w:p w14:paraId="437D3FA7" w14:textId="77777777" w:rsidR="006C3CEE" w:rsidRPr="00A23284" w:rsidRDefault="006C3CEE" w:rsidP="006C3CEE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(окружную избирательную комиссию </w:t>
      </w:r>
      <w:r>
        <w:rPr>
          <w:sz w:val="24"/>
          <w:szCs w:val="24"/>
        </w:rPr>
        <w:t xml:space="preserve">____________________________________________ </w:t>
      </w:r>
      <w:r w:rsidRPr="00A23284">
        <w:rPr>
          <w:sz w:val="24"/>
          <w:szCs w:val="24"/>
        </w:rPr>
        <w:t xml:space="preserve">одномандатного избирательного округа № </w:t>
      </w:r>
      <w:r>
        <w:rPr>
          <w:sz w:val="24"/>
          <w:szCs w:val="24"/>
        </w:rPr>
        <w:t>______</w:t>
      </w:r>
      <w:r w:rsidRPr="00A23284">
        <w:rPr>
          <w:sz w:val="24"/>
          <w:szCs w:val="24"/>
        </w:rPr>
        <w:t>)</w:t>
      </w:r>
    </w:p>
    <w:p w14:paraId="27951358" w14:textId="77777777" w:rsidR="00A23284" w:rsidRPr="00A23284" w:rsidRDefault="00A23284" w:rsidP="00CC1633">
      <w:pPr>
        <w:keepNext/>
        <w:widowControl w:val="0"/>
        <w:spacing w:after="240"/>
        <w:ind w:right="-1"/>
        <w:jc w:val="center"/>
        <w:outlineLvl w:val="1"/>
        <w:rPr>
          <w:b/>
          <w:sz w:val="28"/>
        </w:rPr>
      </w:pPr>
    </w:p>
    <w:p w14:paraId="1D13D443" w14:textId="77777777" w:rsidR="00A23284" w:rsidRPr="00A23284" w:rsidRDefault="00A23284" w:rsidP="00CC1633">
      <w:pPr>
        <w:ind w:right="-1"/>
        <w:jc w:val="center"/>
        <w:rPr>
          <w:b/>
        </w:rPr>
      </w:pPr>
      <w:r w:rsidRPr="00A23284">
        <w:rPr>
          <w:b/>
          <w:bCs/>
          <w:sz w:val="32"/>
          <w:szCs w:val="32"/>
        </w:rPr>
        <w:t>СВЕДЕНИЯ</w:t>
      </w:r>
      <w:r w:rsidRPr="00A23284">
        <w:rPr>
          <w:b/>
          <w:bCs/>
          <w:sz w:val="28"/>
          <w:szCs w:val="28"/>
        </w:rPr>
        <w:br/>
        <w:t>об изменениях в сведениях о кандидате </w:t>
      </w:r>
      <w:r w:rsidRPr="00A23284">
        <w:rPr>
          <w:b/>
          <w:bCs/>
          <w:sz w:val="28"/>
          <w:szCs w:val="28"/>
          <w:vertAlign w:val="superscript"/>
        </w:rPr>
        <w:footnoteReference w:id="7"/>
      </w:r>
      <w:r w:rsidRPr="00A23284">
        <w:rPr>
          <w:b/>
          <w:bCs/>
          <w:sz w:val="28"/>
          <w:szCs w:val="28"/>
        </w:rPr>
        <w:t xml:space="preserve">, выдвинутом </w:t>
      </w:r>
      <w:r w:rsidRPr="00A23284">
        <w:rPr>
          <w:b/>
          <w:sz w:val="24"/>
          <w:szCs w:val="24"/>
        </w:rPr>
        <w:t>_____________________________________________________________________________</w:t>
      </w:r>
    </w:p>
    <w:p w14:paraId="1CC2D826" w14:textId="77777777" w:rsidR="00A23284" w:rsidRPr="00A23284" w:rsidRDefault="00A23284" w:rsidP="00CC1633">
      <w:pPr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(наименование избирательного объединения)</w:t>
      </w:r>
    </w:p>
    <w:p w14:paraId="79EADA0E" w14:textId="77777777" w:rsidR="00A23284" w:rsidRPr="00A23284" w:rsidRDefault="00A23284" w:rsidP="00CC1633">
      <w:pPr>
        <w:ind w:right="-1"/>
        <w:jc w:val="center"/>
        <w:rPr>
          <w:b/>
          <w:bCs/>
          <w:sz w:val="28"/>
          <w:szCs w:val="28"/>
        </w:rPr>
      </w:pPr>
      <w:r w:rsidRPr="00A23284">
        <w:rPr>
          <w:b/>
          <w:bCs/>
          <w:sz w:val="28"/>
          <w:szCs w:val="28"/>
        </w:rPr>
        <w:t xml:space="preserve">по ___________________ одномандатному избирательному округу № ____ </w:t>
      </w:r>
    </w:p>
    <w:p w14:paraId="41BC4A64" w14:textId="77777777" w:rsidR="00A23284" w:rsidRPr="00A23284" w:rsidRDefault="00A23284" w:rsidP="00CC1633">
      <w:pPr>
        <w:ind w:right="-1"/>
        <w:jc w:val="center"/>
        <w:rPr>
          <w:b/>
          <w:bCs/>
          <w:sz w:val="28"/>
          <w:szCs w:val="28"/>
        </w:rPr>
      </w:pPr>
      <w:r w:rsidRPr="00A23284">
        <w:rPr>
          <w:b/>
          <w:bCs/>
          <w:sz w:val="28"/>
          <w:szCs w:val="28"/>
        </w:rPr>
        <w:t>на дополнительных выборах депутата Совета _____________</w:t>
      </w:r>
    </w:p>
    <w:p w14:paraId="6F7EA92E" w14:textId="6207DD37" w:rsidR="00A23284" w:rsidRPr="00A23284" w:rsidRDefault="00A23284" w:rsidP="00CC1633">
      <w:pPr>
        <w:ind w:right="-1"/>
        <w:jc w:val="center"/>
        <w:rPr>
          <w:b/>
          <w:sz w:val="28"/>
          <w:szCs w:val="28"/>
        </w:rPr>
      </w:pPr>
      <w:r w:rsidRPr="00A23284">
        <w:rPr>
          <w:b/>
          <w:sz w:val="28"/>
          <w:szCs w:val="28"/>
        </w:rPr>
        <w:t xml:space="preserve">сельского поселения </w:t>
      </w:r>
      <w:r w:rsidR="00504781">
        <w:rPr>
          <w:b/>
          <w:sz w:val="28"/>
          <w:szCs w:val="28"/>
        </w:rPr>
        <w:t>Нижнекамского</w:t>
      </w:r>
      <w:r w:rsidRPr="00A23284">
        <w:rPr>
          <w:b/>
          <w:sz w:val="28"/>
          <w:szCs w:val="28"/>
        </w:rPr>
        <w:t xml:space="preserve"> муниципального района Республики Татарстан четвертого созыва</w:t>
      </w:r>
    </w:p>
    <w:p w14:paraId="692D3528" w14:textId="77777777" w:rsidR="00A23284" w:rsidRPr="00A23284" w:rsidRDefault="00A23284" w:rsidP="00CC1633">
      <w:pPr>
        <w:ind w:right="-1"/>
        <w:jc w:val="center"/>
        <w:rPr>
          <w:sz w:val="28"/>
          <w:szCs w:val="28"/>
        </w:rPr>
      </w:pPr>
    </w:p>
    <w:p w14:paraId="065D2BA8" w14:textId="78506781" w:rsidR="00A23284" w:rsidRPr="00A23284" w:rsidRDefault="00A23284" w:rsidP="00CC1633">
      <w:pPr>
        <w:ind w:right="-1" w:firstLine="567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В соответствии со статьей 45 Избирательного кодекса Республики Татарстан _________________________________________________________</w:t>
      </w:r>
      <w:r w:rsidR="00521620">
        <w:rPr>
          <w:sz w:val="28"/>
          <w:szCs w:val="28"/>
        </w:rPr>
        <w:t>_____________</w:t>
      </w:r>
    </w:p>
    <w:p w14:paraId="3F6083A1" w14:textId="77777777" w:rsidR="00A23284" w:rsidRPr="00A23284" w:rsidRDefault="00A23284" w:rsidP="00CC1633">
      <w:pPr>
        <w:ind w:right="-1" w:firstLine="1276"/>
        <w:jc w:val="center"/>
      </w:pPr>
      <w:r w:rsidRPr="00A23284">
        <w:t>(наименование избирательного объединения)</w:t>
      </w:r>
    </w:p>
    <w:p w14:paraId="74A688C8" w14:textId="269A011E" w:rsidR="00A23284" w:rsidRPr="00A23284" w:rsidRDefault="00A23284" w:rsidP="00CC1633">
      <w:pPr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уведомляет окружную избирательную комиссию ________________________ одномандатного избирательного округа № ______ об уточнениях и дополнениях в сведениях о кандидате в депутаты Совета ________________</w:t>
      </w:r>
      <w:r w:rsidR="00521620">
        <w:rPr>
          <w:sz w:val="28"/>
          <w:szCs w:val="28"/>
        </w:rPr>
        <w:t>___________</w:t>
      </w:r>
      <w:r w:rsidRPr="00A23284">
        <w:rPr>
          <w:sz w:val="28"/>
          <w:szCs w:val="28"/>
        </w:rPr>
        <w:t xml:space="preserve"> сельского поселения </w:t>
      </w:r>
      <w:r w:rsidR="00504781">
        <w:rPr>
          <w:sz w:val="28"/>
          <w:szCs w:val="28"/>
        </w:rPr>
        <w:t>Нижнекамского</w:t>
      </w:r>
      <w:r w:rsidRPr="00A23284">
        <w:rPr>
          <w:sz w:val="28"/>
          <w:szCs w:val="28"/>
        </w:rPr>
        <w:t xml:space="preserve"> района Республики Татарстан четвертого созыва  _______________________________________________</w:t>
      </w:r>
      <w:r w:rsidR="006C3CEE">
        <w:rPr>
          <w:sz w:val="28"/>
          <w:szCs w:val="28"/>
        </w:rPr>
        <w:t>______________</w:t>
      </w:r>
      <w:r w:rsidRPr="00A23284">
        <w:rPr>
          <w:sz w:val="28"/>
          <w:szCs w:val="28"/>
        </w:rPr>
        <w:t>__,</w:t>
      </w:r>
    </w:p>
    <w:p w14:paraId="33DA63EF" w14:textId="77777777" w:rsidR="00A23284" w:rsidRPr="00A23284" w:rsidRDefault="00A23284" w:rsidP="00521620">
      <w:pPr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фамилия, имя, отчество кандидата</w:t>
      </w:r>
    </w:p>
    <w:p w14:paraId="5C38844A" w14:textId="45F3BC6C" w:rsidR="00A23284" w:rsidRPr="00A23284" w:rsidRDefault="00A23284" w:rsidP="00CC1633">
      <w:pPr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выдвинутого по ______________________</w:t>
      </w:r>
      <w:r w:rsidR="00521620">
        <w:rPr>
          <w:sz w:val="28"/>
          <w:szCs w:val="28"/>
        </w:rPr>
        <w:t>_____</w:t>
      </w:r>
      <w:r w:rsidRPr="00A23284">
        <w:rPr>
          <w:sz w:val="28"/>
          <w:szCs w:val="28"/>
        </w:rPr>
        <w:t xml:space="preserve"> одномандатному избирательному округу № ____, ранее представленные в окружную избирательную комиссию в соответствии со статьей 41 Избирательного кодекса Республики Татарстан:</w:t>
      </w:r>
    </w:p>
    <w:tbl>
      <w:tblPr>
        <w:tblW w:w="96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2468"/>
        <w:gridCol w:w="2919"/>
        <w:gridCol w:w="2126"/>
        <w:gridCol w:w="385"/>
      </w:tblGrid>
      <w:tr w:rsidR="00A23284" w:rsidRPr="00A23284" w14:paraId="318D0581" w14:textId="77777777" w:rsidTr="00806D38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7FB1F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1. Сведения «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A9D836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86484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» следует заменить на 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94C7B7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E6DF3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»,</w:t>
            </w:r>
          </w:p>
        </w:tc>
      </w:tr>
    </w:tbl>
    <w:p w14:paraId="0A18F404" w14:textId="77777777" w:rsidR="00A23284" w:rsidRPr="00A23284" w:rsidRDefault="00A23284" w:rsidP="00CC1633">
      <w:pPr>
        <w:ind w:right="-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2268"/>
        <w:gridCol w:w="425"/>
      </w:tblGrid>
      <w:tr w:rsidR="00A23284" w:rsidRPr="00A23284" w14:paraId="141E1EF6" w14:textId="77777777" w:rsidTr="00806D38"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6023C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дополнить 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A0AE42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9FA8F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».</w:t>
            </w:r>
          </w:p>
        </w:tc>
      </w:tr>
    </w:tbl>
    <w:p w14:paraId="62968321" w14:textId="5E128A1B" w:rsidR="00A23284" w:rsidRPr="00A23284" w:rsidRDefault="00A23284" w:rsidP="00CC1633">
      <w:pPr>
        <w:tabs>
          <w:tab w:val="right" w:pos="9582"/>
        </w:tabs>
        <w:ind w:right="-1"/>
        <w:rPr>
          <w:sz w:val="28"/>
          <w:szCs w:val="28"/>
        </w:rPr>
      </w:pPr>
      <w:r w:rsidRPr="00A23284">
        <w:rPr>
          <w:sz w:val="28"/>
          <w:szCs w:val="28"/>
        </w:rPr>
        <w:t>_____________________</w:t>
      </w:r>
      <w:r w:rsidR="00521620">
        <w:rPr>
          <w:sz w:val="28"/>
          <w:szCs w:val="28"/>
        </w:rPr>
        <w:t>____</w:t>
      </w:r>
      <w:r w:rsidRPr="00A23284">
        <w:rPr>
          <w:sz w:val="28"/>
          <w:szCs w:val="28"/>
        </w:rPr>
        <w:t>_            ___________         _________________</w:t>
      </w:r>
      <w:r w:rsidR="00521620">
        <w:rPr>
          <w:sz w:val="28"/>
          <w:szCs w:val="28"/>
        </w:rPr>
        <w:t>______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53"/>
        <w:gridCol w:w="135"/>
        <w:gridCol w:w="2202"/>
        <w:gridCol w:w="136"/>
        <w:gridCol w:w="2330"/>
      </w:tblGrid>
      <w:tr w:rsidR="00A23284" w:rsidRPr="00A23284" w14:paraId="44974836" w14:textId="77777777" w:rsidTr="00806D38"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14:paraId="433178EE" w14:textId="77777777" w:rsidR="00A23284" w:rsidRPr="00A23284" w:rsidRDefault="00A23284" w:rsidP="00CC1633">
            <w:pPr>
              <w:ind w:right="-1"/>
            </w:pPr>
            <w:r w:rsidRPr="00A23284">
              <w:t xml:space="preserve">          (</w:t>
            </w:r>
            <w:proofErr w:type="gramStart"/>
            <w:r w:rsidRPr="00A23284">
              <w:t xml:space="preserve">дата)   </w:t>
            </w:r>
            <w:proofErr w:type="gramEnd"/>
            <w:r w:rsidRPr="00A23284">
              <w:t xml:space="preserve">   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5BF92A89" w14:textId="77777777" w:rsidR="00A23284" w:rsidRPr="00A23284" w:rsidRDefault="00A23284" w:rsidP="00CC1633">
            <w:pPr>
              <w:ind w:right="-1"/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0E1AF14" w14:textId="77777777" w:rsidR="00A23284" w:rsidRPr="00A23284" w:rsidRDefault="00A23284" w:rsidP="00CC1633">
            <w:pPr>
              <w:ind w:right="-1"/>
            </w:pPr>
            <w:r w:rsidRPr="00A23284"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D06358E" w14:textId="77777777" w:rsidR="00A23284" w:rsidRPr="00A23284" w:rsidRDefault="00A23284" w:rsidP="00CC1633">
            <w:pPr>
              <w:ind w:right="-1"/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24177A2" w14:textId="77777777" w:rsidR="00A23284" w:rsidRPr="00A23284" w:rsidRDefault="00A23284" w:rsidP="00CC1633">
            <w:pPr>
              <w:ind w:right="-1"/>
            </w:pPr>
            <w:r w:rsidRPr="00A23284">
              <w:t>(инициалы, фамилия)</w:t>
            </w:r>
          </w:p>
        </w:tc>
      </w:tr>
    </w:tbl>
    <w:p w14:paraId="7ABA0898" w14:textId="77777777" w:rsidR="00A23284" w:rsidRPr="00A23284" w:rsidRDefault="00A23284" w:rsidP="00CC1633">
      <w:pPr>
        <w:ind w:right="-1" w:firstLine="85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МП </w:t>
      </w:r>
    </w:p>
    <w:p w14:paraId="4DE8AC46" w14:textId="77777777" w:rsidR="00A23284" w:rsidRPr="00A23284" w:rsidRDefault="00A23284" w:rsidP="00CC1633">
      <w:pPr>
        <w:widowControl w:val="0"/>
        <w:spacing w:line="260" w:lineRule="exact"/>
        <w:ind w:left="4111" w:right="-1"/>
        <w:jc w:val="center"/>
        <w:sectPr w:rsidR="00A23284" w:rsidRPr="00A23284" w:rsidSect="00E9533C"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851" w:bottom="1134" w:left="1134" w:header="720" w:footer="567" w:gutter="0"/>
          <w:pgNumType w:start="2"/>
          <w:cols w:space="708"/>
          <w:docGrid w:linePitch="360"/>
        </w:sectPr>
      </w:pPr>
    </w:p>
    <w:p w14:paraId="7225D969" w14:textId="77777777" w:rsidR="00A23284" w:rsidRPr="00A23284" w:rsidRDefault="00A23284" w:rsidP="00521620">
      <w:pPr>
        <w:suppressAutoHyphens/>
        <w:ind w:left="4536" w:right="-1"/>
      </w:pPr>
      <w:r w:rsidRPr="00A23284">
        <w:lastRenderedPageBreak/>
        <w:t>Приложение № 11</w:t>
      </w:r>
    </w:p>
    <w:p w14:paraId="6F3E3804" w14:textId="32905DC4" w:rsidR="00CC1633" w:rsidRDefault="00A23284" w:rsidP="00521620">
      <w:pPr>
        <w:ind w:left="4536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</w:t>
      </w:r>
    </w:p>
    <w:p w14:paraId="31128522" w14:textId="4D19BB96" w:rsidR="00A23284" w:rsidRPr="00A23284" w:rsidRDefault="00A23284" w:rsidP="00521620">
      <w:pPr>
        <w:ind w:left="4536" w:right="-1"/>
        <w:contextualSpacing/>
      </w:pPr>
      <w:r w:rsidRPr="00A23284">
        <w:t xml:space="preserve">8 сентября 2024 </w:t>
      </w:r>
    </w:p>
    <w:p w14:paraId="2E8A4A16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3402" w:right="-1" w:firstLine="709"/>
        <w:jc w:val="center"/>
      </w:pPr>
    </w:p>
    <w:p w14:paraId="0A48F494" w14:textId="77777777" w:rsidR="00A23284" w:rsidRPr="00A23284" w:rsidRDefault="00A23284" w:rsidP="00CC1633">
      <w:pPr>
        <w:widowControl w:val="0"/>
        <w:ind w:right="-1"/>
        <w:rPr>
          <w:sz w:val="24"/>
        </w:rPr>
      </w:pPr>
    </w:p>
    <w:p w14:paraId="6769FC92" w14:textId="77777777" w:rsidR="00521620" w:rsidRPr="00A23284" w:rsidRDefault="00521620" w:rsidP="00521620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В территориальную избирательную комиссию </w:t>
      </w:r>
      <w:r>
        <w:rPr>
          <w:sz w:val="24"/>
          <w:szCs w:val="24"/>
        </w:rPr>
        <w:t xml:space="preserve">Нижнекамского </w:t>
      </w:r>
      <w:r w:rsidRPr="00A23284">
        <w:rPr>
          <w:sz w:val="24"/>
          <w:szCs w:val="24"/>
        </w:rPr>
        <w:t xml:space="preserve">района Республики Татарстан </w:t>
      </w:r>
    </w:p>
    <w:p w14:paraId="680B5B1B" w14:textId="16B3147F" w:rsidR="00521620" w:rsidRPr="00A23284" w:rsidRDefault="00521620" w:rsidP="00521620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(окружную избирательную комиссию </w:t>
      </w:r>
      <w:r>
        <w:rPr>
          <w:sz w:val="24"/>
          <w:szCs w:val="24"/>
        </w:rPr>
        <w:t xml:space="preserve">___________________________________________ </w:t>
      </w:r>
      <w:r w:rsidRPr="00A23284">
        <w:rPr>
          <w:sz w:val="24"/>
          <w:szCs w:val="24"/>
        </w:rPr>
        <w:t xml:space="preserve">одномандатного избирательного округа № </w:t>
      </w:r>
      <w:r>
        <w:rPr>
          <w:sz w:val="24"/>
          <w:szCs w:val="24"/>
        </w:rPr>
        <w:t>______</w:t>
      </w:r>
      <w:r w:rsidRPr="00A23284">
        <w:rPr>
          <w:sz w:val="24"/>
          <w:szCs w:val="24"/>
        </w:rPr>
        <w:t>)</w:t>
      </w:r>
    </w:p>
    <w:p w14:paraId="202EA637" w14:textId="77777777" w:rsidR="00A23284" w:rsidRPr="00A23284" w:rsidRDefault="00A23284" w:rsidP="00CC1633">
      <w:pPr>
        <w:widowControl w:val="0"/>
        <w:tabs>
          <w:tab w:val="left" w:pos="8280"/>
        </w:tabs>
        <w:ind w:right="-1"/>
        <w:jc w:val="both"/>
        <w:rPr>
          <w:b/>
          <w:sz w:val="28"/>
          <w:szCs w:val="28"/>
        </w:rPr>
      </w:pPr>
    </w:p>
    <w:p w14:paraId="38AB46A6" w14:textId="77777777" w:rsidR="00A23284" w:rsidRPr="00A23284" w:rsidRDefault="00A23284" w:rsidP="00CC1633">
      <w:pPr>
        <w:widowControl w:val="0"/>
        <w:tabs>
          <w:tab w:val="left" w:pos="8280"/>
        </w:tabs>
        <w:ind w:right="-1"/>
        <w:jc w:val="both"/>
        <w:rPr>
          <w:b/>
          <w:sz w:val="28"/>
          <w:szCs w:val="28"/>
        </w:rPr>
      </w:pPr>
    </w:p>
    <w:p w14:paraId="1DC230C3" w14:textId="77777777" w:rsidR="00A23284" w:rsidRPr="00A23284" w:rsidRDefault="00A23284" w:rsidP="00CC1633">
      <w:pPr>
        <w:widowControl w:val="0"/>
        <w:tabs>
          <w:tab w:val="left" w:pos="8280"/>
        </w:tabs>
        <w:ind w:right="-1"/>
        <w:jc w:val="both"/>
        <w:rPr>
          <w:b/>
          <w:sz w:val="28"/>
          <w:szCs w:val="28"/>
        </w:rPr>
      </w:pPr>
    </w:p>
    <w:p w14:paraId="3DD5763E" w14:textId="77777777" w:rsidR="00A23284" w:rsidRPr="00A23284" w:rsidRDefault="00A23284" w:rsidP="00CC1633">
      <w:pPr>
        <w:widowControl w:val="0"/>
        <w:tabs>
          <w:tab w:val="left" w:pos="8280"/>
        </w:tabs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О реквизитах специального </w:t>
      </w:r>
    </w:p>
    <w:p w14:paraId="4125F45A" w14:textId="77777777" w:rsidR="00A23284" w:rsidRPr="00A23284" w:rsidRDefault="00A23284" w:rsidP="00CC1633">
      <w:pPr>
        <w:widowControl w:val="0"/>
        <w:tabs>
          <w:tab w:val="left" w:pos="8280"/>
        </w:tabs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избирательного счета в филиале </w:t>
      </w:r>
    </w:p>
    <w:p w14:paraId="681BF3A4" w14:textId="77777777" w:rsidR="00A23284" w:rsidRPr="00A23284" w:rsidRDefault="00A23284" w:rsidP="00CC1633">
      <w:pPr>
        <w:widowControl w:val="0"/>
        <w:tabs>
          <w:tab w:val="left" w:pos="8280"/>
        </w:tabs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открытого акционерного общества </w:t>
      </w:r>
    </w:p>
    <w:p w14:paraId="135EB758" w14:textId="77777777" w:rsidR="00A23284" w:rsidRPr="00A23284" w:rsidRDefault="00A23284" w:rsidP="00CC1633">
      <w:pPr>
        <w:widowControl w:val="0"/>
        <w:tabs>
          <w:tab w:val="left" w:pos="8280"/>
        </w:tabs>
        <w:ind w:right="-1"/>
        <w:jc w:val="both"/>
        <w:rPr>
          <w:b/>
          <w:sz w:val="28"/>
          <w:szCs w:val="28"/>
        </w:rPr>
      </w:pPr>
      <w:r w:rsidRPr="00A23284">
        <w:rPr>
          <w:sz w:val="28"/>
          <w:szCs w:val="28"/>
        </w:rPr>
        <w:t>«Сбербанк России»</w:t>
      </w:r>
    </w:p>
    <w:p w14:paraId="33AC5980" w14:textId="77777777" w:rsidR="00A23284" w:rsidRPr="00A23284" w:rsidRDefault="00A23284" w:rsidP="00CC1633">
      <w:pPr>
        <w:widowControl w:val="0"/>
        <w:tabs>
          <w:tab w:val="left" w:pos="8280"/>
        </w:tabs>
        <w:ind w:right="-1"/>
        <w:jc w:val="both"/>
        <w:rPr>
          <w:b/>
          <w:sz w:val="28"/>
          <w:szCs w:val="28"/>
        </w:rPr>
      </w:pPr>
    </w:p>
    <w:p w14:paraId="75F2559E" w14:textId="77777777" w:rsidR="00A23284" w:rsidRPr="00A23284" w:rsidRDefault="00A23284" w:rsidP="00CC1633">
      <w:pPr>
        <w:widowControl w:val="0"/>
        <w:tabs>
          <w:tab w:val="left" w:pos="8280"/>
        </w:tabs>
        <w:ind w:right="-1"/>
        <w:jc w:val="both"/>
        <w:rPr>
          <w:b/>
          <w:sz w:val="28"/>
          <w:szCs w:val="28"/>
        </w:rPr>
      </w:pPr>
    </w:p>
    <w:p w14:paraId="6CCB9198" w14:textId="77777777" w:rsidR="00A23284" w:rsidRPr="00A23284" w:rsidRDefault="00A23284" w:rsidP="00CC1633">
      <w:pPr>
        <w:widowControl w:val="0"/>
        <w:tabs>
          <w:tab w:val="left" w:pos="8280"/>
        </w:tabs>
        <w:ind w:right="-1"/>
        <w:jc w:val="both"/>
        <w:rPr>
          <w:b/>
          <w:sz w:val="28"/>
          <w:szCs w:val="28"/>
        </w:rPr>
      </w:pPr>
    </w:p>
    <w:p w14:paraId="589D7685" w14:textId="502B2E31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Кандидат в депутаты Совета ________________</w:t>
      </w:r>
      <w:r w:rsidR="00521620">
        <w:rPr>
          <w:sz w:val="28"/>
          <w:szCs w:val="28"/>
        </w:rPr>
        <w:t>______</w:t>
      </w:r>
      <w:r w:rsidRPr="00A23284">
        <w:rPr>
          <w:sz w:val="28"/>
          <w:szCs w:val="28"/>
        </w:rPr>
        <w:t xml:space="preserve"> сельского поселения </w:t>
      </w:r>
      <w:r w:rsidR="00504781">
        <w:rPr>
          <w:sz w:val="28"/>
          <w:szCs w:val="28"/>
        </w:rPr>
        <w:t>Нижнекамского</w:t>
      </w:r>
      <w:r w:rsidRPr="00A23284">
        <w:rPr>
          <w:sz w:val="28"/>
          <w:szCs w:val="28"/>
        </w:rPr>
        <w:t xml:space="preserve"> муниципального района Республики Татарстан четвертого созыва ___________________________________________________</w:t>
      </w:r>
      <w:r w:rsidR="00521620">
        <w:rPr>
          <w:sz w:val="28"/>
          <w:szCs w:val="28"/>
        </w:rPr>
        <w:t>___________</w:t>
      </w:r>
      <w:r w:rsidRPr="00A23284">
        <w:rPr>
          <w:sz w:val="28"/>
          <w:szCs w:val="28"/>
        </w:rPr>
        <w:t>_</w:t>
      </w:r>
    </w:p>
    <w:p w14:paraId="2BD8A15D" w14:textId="77777777" w:rsidR="00A23284" w:rsidRPr="00A23284" w:rsidRDefault="00A23284" w:rsidP="00CC1633">
      <w:pPr>
        <w:widowControl w:val="0"/>
        <w:ind w:left="1985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(Ф.И.О. кандидата, наименование и номер одномандатного избирательного округа)</w:t>
      </w:r>
    </w:p>
    <w:p w14:paraId="30B3267B" w14:textId="77DAACD9" w:rsidR="00A23284" w:rsidRPr="00A23284" w:rsidRDefault="00A23284" w:rsidP="00CC1633">
      <w:pPr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сообщает о том, что для проведения избирательной кампании по дополнительным выборам депутата Совета ______________ сельского поселения </w:t>
      </w:r>
      <w:r w:rsidR="00504781">
        <w:rPr>
          <w:sz w:val="28"/>
          <w:szCs w:val="28"/>
        </w:rPr>
        <w:t>Нижнекамского</w:t>
      </w:r>
      <w:r w:rsidRPr="00A23284">
        <w:rPr>
          <w:sz w:val="28"/>
          <w:szCs w:val="28"/>
        </w:rPr>
        <w:t xml:space="preserve"> муниципального района Республики Татарстан четвертого созыва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"/>
        <w:gridCol w:w="509"/>
        <w:gridCol w:w="254"/>
        <w:gridCol w:w="1807"/>
        <w:gridCol w:w="368"/>
        <w:gridCol w:w="368"/>
        <w:gridCol w:w="5881"/>
      </w:tblGrid>
      <w:tr w:rsidR="00A23284" w:rsidRPr="00A23284" w14:paraId="72F4EF26" w14:textId="77777777" w:rsidTr="00806D38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81147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1BAD67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835BE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926E1A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69823" w14:textId="77777777" w:rsidR="00A23284" w:rsidRPr="00A23284" w:rsidRDefault="00A23284" w:rsidP="00CC1633">
            <w:pPr>
              <w:ind w:right="-1"/>
              <w:jc w:val="right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57557F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5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7E0B9" w14:textId="77777777" w:rsidR="00A23284" w:rsidRPr="00A23284" w:rsidRDefault="00A23284" w:rsidP="00CC1633">
            <w:pPr>
              <w:ind w:left="57"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года открыт специальный избирательный счет</w:t>
            </w:r>
          </w:p>
        </w:tc>
      </w:tr>
    </w:tbl>
    <w:p w14:paraId="39876BC2" w14:textId="77777777" w:rsidR="00A23284" w:rsidRPr="00A23284" w:rsidRDefault="00A23284" w:rsidP="00CC1633">
      <w:pPr>
        <w:ind w:right="-1"/>
      </w:pPr>
    </w:p>
    <w:p w14:paraId="1B3DBB22" w14:textId="77777777" w:rsidR="00A23284" w:rsidRPr="00A23284" w:rsidRDefault="00A23284" w:rsidP="00CC1633">
      <w:pPr>
        <w:pBdr>
          <w:top w:val="single" w:sz="4" w:space="1" w:color="auto"/>
        </w:pBdr>
        <w:ind w:right="-1"/>
        <w:jc w:val="center"/>
        <w:rPr>
          <w:sz w:val="28"/>
          <w:vertAlign w:val="superscript"/>
        </w:rPr>
      </w:pPr>
      <w:r w:rsidRPr="00A23284">
        <w:rPr>
          <w:sz w:val="28"/>
          <w:vertAlign w:val="superscript"/>
        </w:rPr>
        <w:t>(номер специального избирательного счета,</w:t>
      </w:r>
    </w:p>
    <w:p w14:paraId="2A40D009" w14:textId="77777777" w:rsidR="00A23284" w:rsidRPr="00A23284" w:rsidRDefault="00A23284" w:rsidP="00CC1633">
      <w:pPr>
        <w:ind w:right="-1"/>
      </w:pPr>
    </w:p>
    <w:p w14:paraId="1379A417" w14:textId="77777777" w:rsidR="00A23284" w:rsidRPr="00A23284" w:rsidRDefault="00A23284" w:rsidP="00CC1633">
      <w:pPr>
        <w:pBdr>
          <w:top w:val="single" w:sz="4" w:space="1" w:color="auto"/>
        </w:pBdr>
        <w:spacing w:after="720"/>
        <w:ind w:right="-1"/>
        <w:jc w:val="center"/>
        <w:rPr>
          <w:sz w:val="28"/>
          <w:vertAlign w:val="superscript"/>
        </w:rPr>
      </w:pPr>
      <w:r w:rsidRPr="00A23284">
        <w:rPr>
          <w:sz w:val="28"/>
          <w:vertAlign w:val="superscript"/>
        </w:rPr>
        <w:t>наименование и адрес филиала ПАО «Сбербанк России»)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67"/>
        <w:gridCol w:w="4111"/>
      </w:tblGrid>
      <w:tr w:rsidR="00A23284" w:rsidRPr="00A23284" w14:paraId="5DA091CB" w14:textId="77777777" w:rsidTr="00806D38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8D063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Кандидат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F2B20" w14:textId="77777777" w:rsidR="00A23284" w:rsidRPr="00A23284" w:rsidRDefault="00A23284" w:rsidP="00CC1633">
            <w:pPr>
              <w:ind w:right="-1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A63734" w14:textId="77777777" w:rsidR="00A23284" w:rsidRPr="00A23284" w:rsidRDefault="00A23284" w:rsidP="00CC1633">
            <w:pPr>
              <w:ind w:right="-1"/>
              <w:jc w:val="center"/>
            </w:pPr>
          </w:p>
        </w:tc>
      </w:tr>
      <w:tr w:rsidR="00A23284" w:rsidRPr="00A23284" w14:paraId="6725306A" w14:textId="77777777" w:rsidTr="00806D38">
        <w:trPr>
          <w:cantSplit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7405F2A8" w14:textId="77777777" w:rsidR="00A23284" w:rsidRPr="00A23284" w:rsidRDefault="00A23284" w:rsidP="00CC1633">
            <w:pPr>
              <w:ind w:right="-1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33B1609" w14:textId="77777777" w:rsidR="00A23284" w:rsidRPr="00A23284" w:rsidRDefault="00A23284" w:rsidP="00CC1633">
            <w:pPr>
              <w:ind w:right="-1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CC92C9D" w14:textId="77777777" w:rsidR="00A23284" w:rsidRPr="00A23284" w:rsidRDefault="00A23284" w:rsidP="00CC1633">
            <w:pPr>
              <w:ind w:right="-1"/>
              <w:jc w:val="center"/>
              <w:rPr>
                <w:sz w:val="28"/>
                <w:vertAlign w:val="superscript"/>
              </w:rPr>
            </w:pPr>
            <w:r w:rsidRPr="00A23284">
              <w:rPr>
                <w:sz w:val="28"/>
                <w:vertAlign w:val="superscript"/>
              </w:rPr>
              <w:t>(фамилия, инициалы, подпись, дата)</w:t>
            </w:r>
          </w:p>
          <w:p w14:paraId="3CC1589B" w14:textId="77777777" w:rsidR="00A23284" w:rsidRPr="00A23284" w:rsidRDefault="00A23284" w:rsidP="00CC1633">
            <w:pPr>
              <w:ind w:right="-1"/>
              <w:jc w:val="center"/>
              <w:rPr>
                <w:sz w:val="28"/>
                <w:vertAlign w:val="superscript"/>
              </w:rPr>
            </w:pPr>
          </w:p>
          <w:p w14:paraId="6070F66B" w14:textId="77777777" w:rsidR="00A23284" w:rsidRPr="00A23284" w:rsidRDefault="00A23284" w:rsidP="00CC1633">
            <w:pPr>
              <w:ind w:right="-1"/>
              <w:jc w:val="center"/>
            </w:pPr>
          </w:p>
          <w:p w14:paraId="68AA44FB" w14:textId="77777777" w:rsidR="00A23284" w:rsidRPr="00A23284" w:rsidRDefault="00A23284" w:rsidP="00CC1633">
            <w:pPr>
              <w:ind w:right="-1"/>
              <w:jc w:val="center"/>
            </w:pPr>
          </w:p>
        </w:tc>
      </w:tr>
    </w:tbl>
    <w:p w14:paraId="18BF4D8B" w14:textId="77777777" w:rsidR="00A23284" w:rsidRPr="00A23284" w:rsidRDefault="00A23284" w:rsidP="00CC1633">
      <w:pPr>
        <w:widowControl w:val="0"/>
        <w:tabs>
          <w:tab w:val="left" w:pos="8280"/>
        </w:tabs>
        <w:ind w:right="-1"/>
        <w:jc w:val="both"/>
        <w:rPr>
          <w:b/>
          <w:sz w:val="28"/>
          <w:szCs w:val="28"/>
        </w:rPr>
        <w:sectPr w:rsidR="00A23284" w:rsidRPr="00A23284" w:rsidSect="00E9533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1134" w:right="851" w:bottom="1134" w:left="1276" w:header="720" w:footer="720" w:gutter="0"/>
          <w:cols w:space="720"/>
          <w:docGrid w:linePitch="272"/>
        </w:sectPr>
      </w:pPr>
    </w:p>
    <w:p w14:paraId="7E0E8AB6" w14:textId="77777777" w:rsidR="00A23284" w:rsidRPr="00A23284" w:rsidRDefault="00A23284" w:rsidP="00521620">
      <w:pPr>
        <w:suppressAutoHyphens/>
        <w:ind w:left="4536" w:right="-1"/>
      </w:pPr>
      <w:r w:rsidRPr="00A23284">
        <w:lastRenderedPageBreak/>
        <w:t>Приложение № 12</w:t>
      </w:r>
    </w:p>
    <w:p w14:paraId="0EEC5152" w14:textId="2397F607" w:rsidR="00A23284" w:rsidRPr="00A23284" w:rsidRDefault="00A23284" w:rsidP="00521620">
      <w:pPr>
        <w:ind w:left="4536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8 сентября 2024 </w:t>
      </w:r>
    </w:p>
    <w:p w14:paraId="1AF86B2B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473402D3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17C6376C" w14:textId="77777777" w:rsidR="00521620" w:rsidRPr="00A23284" w:rsidRDefault="00521620" w:rsidP="00521620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В территориальную избирательную комиссию </w:t>
      </w:r>
      <w:r>
        <w:rPr>
          <w:sz w:val="24"/>
          <w:szCs w:val="24"/>
        </w:rPr>
        <w:t xml:space="preserve">Нижнекамского </w:t>
      </w:r>
      <w:r w:rsidRPr="00A23284">
        <w:rPr>
          <w:sz w:val="24"/>
          <w:szCs w:val="24"/>
        </w:rPr>
        <w:t xml:space="preserve">района Республики Татарстан </w:t>
      </w:r>
    </w:p>
    <w:p w14:paraId="2A48EBA6" w14:textId="77777777" w:rsidR="00521620" w:rsidRPr="00A23284" w:rsidRDefault="00521620" w:rsidP="00521620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(окружную избирательную комиссию </w:t>
      </w:r>
      <w:r>
        <w:rPr>
          <w:sz w:val="24"/>
          <w:szCs w:val="24"/>
        </w:rPr>
        <w:t xml:space="preserve">____________________________________________ </w:t>
      </w:r>
      <w:r w:rsidRPr="00A23284">
        <w:rPr>
          <w:sz w:val="24"/>
          <w:szCs w:val="24"/>
        </w:rPr>
        <w:t xml:space="preserve">одномандатного избирательного округа № </w:t>
      </w:r>
      <w:r>
        <w:rPr>
          <w:sz w:val="24"/>
          <w:szCs w:val="24"/>
        </w:rPr>
        <w:t>______</w:t>
      </w:r>
      <w:r w:rsidRPr="00A23284">
        <w:rPr>
          <w:sz w:val="24"/>
          <w:szCs w:val="24"/>
        </w:rPr>
        <w:t>)</w:t>
      </w:r>
    </w:p>
    <w:p w14:paraId="5DAC315C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31EE84A4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266368D6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4EB9AABD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43D7FC10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4FEDBEC3" w14:textId="77777777" w:rsidR="00A23284" w:rsidRPr="00A23284" w:rsidRDefault="00A23284" w:rsidP="00CC1633">
      <w:pPr>
        <w:spacing w:after="240"/>
        <w:ind w:right="-1"/>
        <w:jc w:val="center"/>
        <w:rPr>
          <w:sz w:val="28"/>
          <w:szCs w:val="28"/>
        </w:rPr>
      </w:pPr>
      <w:r w:rsidRPr="00A23284">
        <w:rPr>
          <w:b/>
          <w:bCs/>
          <w:sz w:val="28"/>
          <w:szCs w:val="28"/>
        </w:rPr>
        <w:t>Уведомление</w:t>
      </w:r>
    </w:p>
    <w:p w14:paraId="6EBC2D95" w14:textId="77777777" w:rsidR="00A23284" w:rsidRPr="00A23284" w:rsidRDefault="00A23284" w:rsidP="00CC1633">
      <w:pPr>
        <w:spacing w:after="120"/>
        <w:ind w:right="-1"/>
        <w:jc w:val="center"/>
        <w:rPr>
          <w:sz w:val="28"/>
          <w:szCs w:val="28"/>
        </w:rPr>
      </w:pPr>
    </w:p>
    <w:p w14:paraId="442D98CD" w14:textId="1B496F01" w:rsidR="00A23284" w:rsidRPr="00A23284" w:rsidRDefault="00A23284" w:rsidP="00CC1633">
      <w:pPr>
        <w:ind w:right="-1" w:firstLine="708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В соответствии с частью 1 статьи 67 Избирательного кодекса Республики Татарстан я,</w:t>
      </w:r>
      <w:r w:rsidR="00521620">
        <w:rPr>
          <w:sz w:val="28"/>
          <w:szCs w:val="28"/>
        </w:rPr>
        <w:t xml:space="preserve"> </w:t>
      </w:r>
      <w:r w:rsidRPr="00A23284">
        <w:t>_______________________________________________________________</w:t>
      </w:r>
      <w:r w:rsidR="00521620">
        <w:t>____________________</w:t>
      </w:r>
      <w:r w:rsidRPr="00A23284">
        <w:t>,</w:t>
      </w:r>
    </w:p>
    <w:p w14:paraId="244BCB10" w14:textId="77777777" w:rsidR="00A23284" w:rsidRPr="00A23284" w:rsidRDefault="00A23284" w:rsidP="00521620">
      <w:pPr>
        <w:ind w:right="-1"/>
        <w:jc w:val="center"/>
      </w:pPr>
      <w:r w:rsidRPr="00A23284">
        <w:t>(фамилия, имя, отчество кандидата)</w:t>
      </w:r>
    </w:p>
    <w:p w14:paraId="0AB9EF72" w14:textId="77777777" w:rsidR="00A23284" w:rsidRPr="00A23284" w:rsidRDefault="00A23284" w:rsidP="00CC1633">
      <w:pPr>
        <w:spacing w:line="360" w:lineRule="auto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уведомляю избирательную комиссию о том, что финансирование мною своей избирательной кампании не производится, избирательный фонд не образуется.</w:t>
      </w:r>
    </w:p>
    <w:p w14:paraId="1A239898" w14:textId="77777777" w:rsidR="00A23284" w:rsidRPr="00A23284" w:rsidRDefault="00A23284" w:rsidP="00CC1633">
      <w:pPr>
        <w:spacing w:after="480"/>
        <w:ind w:right="-1"/>
        <w:jc w:val="both"/>
        <w:rPr>
          <w:sz w:val="28"/>
          <w:szCs w:val="2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284"/>
        <w:gridCol w:w="3969"/>
      </w:tblGrid>
      <w:tr w:rsidR="00A23284" w:rsidRPr="00A23284" w14:paraId="75FA4B9A" w14:textId="77777777" w:rsidTr="00806D38">
        <w:trPr>
          <w:jc w:val="right"/>
        </w:trPr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A1D130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313B3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779E22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A23284" w:rsidRPr="00A23284" w14:paraId="64D1837D" w14:textId="77777777" w:rsidTr="00806D38">
        <w:trPr>
          <w:jc w:val="righ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333734" w14:textId="77777777" w:rsidR="00A23284" w:rsidRPr="00A23284" w:rsidRDefault="00A23284" w:rsidP="00CC1633">
            <w:pPr>
              <w:ind w:right="-1"/>
              <w:jc w:val="center"/>
              <w:rPr>
                <w:iCs/>
                <w:sz w:val="28"/>
                <w:szCs w:val="28"/>
                <w:vertAlign w:val="superscript"/>
              </w:rPr>
            </w:pPr>
            <w:r w:rsidRPr="00A23284">
              <w:rPr>
                <w:iCs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D97ADE" w14:textId="77777777" w:rsidR="00A23284" w:rsidRPr="00A23284" w:rsidRDefault="00A23284" w:rsidP="00CC1633">
            <w:pPr>
              <w:ind w:right="-1"/>
              <w:jc w:val="center"/>
              <w:rPr>
                <w:iCs/>
                <w:sz w:val="28"/>
                <w:szCs w:val="28"/>
                <w:vertAlign w:val="superscript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B4B5A3D" w14:textId="77777777" w:rsidR="00A23284" w:rsidRPr="00A23284" w:rsidRDefault="00A23284" w:rsidP="00CC1633">
            <w:pPr>
              <w:ind w:right="-1"/>
              <w:jc w:val="center"/>
              <w:rPr>
                <w:iCs/>
                <w:sz w:val="28"/>
                <w:szCs w:val="28"/>
                <w:vertAlign w:val="superscript"/>
              </w:rPr>
            </w:pPr>
            <w:r w:rsidRPr="00A23284">
              <w:rPr>
                <w:iCs/>
                <w:sz w:val="28"/>
                <w:szCs w:val="28"/>
                <w:vertAlign w:val="superscript"/>
              </w:rPr>
              <w:t>(фамилия, инициалы)</w:t>
            </w:r>
          </w:p>
        </w:tc>
      </w:tr>
    </w:tbl>
    <w:p w14:paraId="54AE4E7E" w14:textId="77777777" w:rsidR="00A23284" w:rsidRPr="00A23284" w:rsidRDefault="00A23284" w:rsidP="00CC1633">
      <w:pPr>
        <w:ind w:right="-1"/>
        <w:rPr>
          <w:sz w:val="28"/>
          <w:szCs w:val="28"/>
        </w:rPr>
      </w:pPr>
    </w:p>
    <w:tbl>
      <w:tblPr>
        <w:tblW w:w="0" w:type="auto"/>
        <w:tblInd w:w="527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531"/>
        <w:gridCol w:w="397"/>
        <w:gridCol w:w="369"/>
        <w:gridCol w:w="397"/>
      </w:tblGrid>
      <w:tr w:rsidR="00A23284" w:rsidRPr="00A23284" w14:paraId="4500D248" w14:textId="77777777" w:rsidTr="00806D3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609D2" w14:textId="77777777" w:rsidR="00A23284" w:rsidRPr="00A23284" w:rsidRDefault="00A23284" w:rsidP="00CC1633">
            <w:pPr>
              <w:ind w:right="-1"/>
              <w:jc w:val="right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B39329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14583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74A694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75C80" w14:textId="77777777" w:rsidR="00A23284" w:rsidRPr="00A23284" w:rsidRDefault="00A23284" w:rsidP="00CC1633">
            <w:pPr>
              <w:ind w:right="-1"/>
              <w:jc w:val="right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146116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D4083" w14:textId="77777777" w:rsidR="00A23284" w:rsidRPr="00A23284" w:rsidRDefault="00A23284" w:rsidP="00CC1633">
            <w:pPr>
              <w:ind w:left="57" w:right="-1"/>
              <w:rPr>
                <w:sz w:val="28"/>
                <w:szCs w:val="28"/>
                <w:lang w:val="en-US"/>
              </w:rPr>
            </w:pPr>
            <w:r w:rsidRPr="00A23284">
              <w:rPr>
                <w:sz w:val="28"/>
                <w:szCs w:val="28"/>
              </w:rPr>
              <w:t>г.</w:t>
            </w:r>
          </w:p>
        </w:tc>
      </w:tr>
    </w:tbl>
    <w:p w14:paraId="4B8FF530" w14:textId="77777777" w:rsidR="00A23284" w:rsidRPr="00A23284" w:rsidRDefault="00A23284" w:rsidP="00CC1633">
      <w:pPr>
        <w:ind w:right="-1"/>
        <w:rPr>
          <w:sz w:val="28"/>
          <w:szCs w:val="28"/>
        </w:rPr>
      </w:pPr>
    </w:p>
    <w:p w14:paraId="6CBE14E4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53346297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1BB72D20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5D4AD82D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1B540EFE" w14:textId="77777777" w:rsidR="00A23284" w:rsidRPr="00A23284" w:rsidRDefault="00A23284" w:rsidP="00CC1633">
      <w:pPr>
        <w:widowControl w:val="0"/>
        <w:spacing w:line="280" w:lineRule="exact"/>
        <w:ind w:left="4962" w:right="-1"/>
        <w:jc w:val="both"/>
      </w:pPr>
    </w:p>
    <w:p w14:paraId="02CFD52F" w14:textId="77777777" w:rsidR="00A23284" w:rsidRPr="00A23284" w:rsidRDefault="00A23284" w:rsidP="00CC1633">
      <w:pPr>
        <w:tabs>
          <w:tab w:val="left" w:pos="4680"/>
          <w:tab w:val="left" w:pos="5040"/>
        </w:tabs>
        <w:ind w:left="3544" w:right="-1"/>
        <w:jc w:val="both"/>
        <w:rPr>
          <w:sz w:val="28"/>
          <w:szCs w:val="28"/>
        </w:rPr>
        <w:sectPr w:rsidR="00A23284" w:rsidRPr="00A23284" w:rsidSect="00E9533C">
          <w:pgSz w:w="11906" w:h="16838" w:code="9"/>
          <w:pgMar w:top="1134" w:right="851" w:bottom="1134" w:left="1134" w:header="720" w:footer="720" w:gutter="0"/>
          <w:cols w:space="720"/>
          <w:docGrid w:linePitch="272"/>
        </w:sectPr>
      </w:pPr>
    </w:p>
    <w:p w14:paraId="7A32144F" w14:textId="77777777" w:rsidR="00A23284" w:rsidRPr="00A23284" w:rsidRDefault="00A23284" w:rsidP="00521620">
      <w:pPr>
        <w:suppressAutoHyphens/>
        <w:ind w:left="4536" w:right="-1"/>
      </w:pPr>
      <w:r w:rsidRPr="00A23284">
        <w:lastRenderedPageBreak/>
        <w:t>Приложение № 12.1</w:t>
      </w:r>
    </w:p>
    <w:p w14:paraId="6E42094B" w14:textId="0B5802D9" w:rsidR="00A23284" w:rsidRPr="00A23284" w:rsidRDefault="00A23284" w:rsidP="00521620">
      <w:pPr>
        <w:ind w:left="4536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8 сентября 2024 </w:t>
      </w:r>
    </w:p>
    <w:p w14:paraId="766B770E" w14:textId="77777777" w:rsidR="00A23284" w:rsidRPr="00A23284" w:rsidRDefault="00A23284" w:rsidP="00521620">
      <w:pPr>
        <w:widowControl w:val="0"/>
        <w:autoSpaceDE w:val="0"/>
        <w:autoSpaceDN w:val="0"/>
        <w:adjustRightInd w:val="0"/>
        <w:ind w:left="4536" w:right="-1"/>
        <w:jc w:val="center"/>
        <w:rPr>
          <w:b/>
          <w:sz w:val="28"/>
          <w:szCs w:val="28"/>
        </w:rPr>
      </w:pPr>
    </w:p>
    <w:p w14:paraId="13C35B2F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488DE0BB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4A71F6BA" w14:textId="77777777" w:rsidR="00521620" w:rsidRPr="00A23284" w:rsidRDefault="00521620" w:rsidP="00521620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В территориальную избирательную комиссию </w:t>
      </w:r>
      <w:r>
        <w:rPr>
          <w:sz w:val="24"/>
          <w:szCs w:val="24"/>
        </w:rPr>
        <w:t xml:space="preserve">Нижнекамского </w:t>
      </w:r>
      <w:r w:rsidRPr="00A23284">
        <w:rPr>
          <w:sz w:val="24"/>
          <w:szCs w:val="24"/>
        </w:rPr>
        <w:t xml:space="preserve">района Республики Татарстан </w:t>
      </w:r>
    </w:p>
    <w:p w14:paraId="11132ABE" w14:textId="77777777" w:rsidR="00521620" w:rsidRPr="00A23284" w:rsidRDefault="00521620" w:rsidP="00521620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(окружную избирательную комиссию </w:t>
      </w:r>
      <w:r>
        <w:rPr>
          <w:sz w:val="24"/>
          <w:szCs w:val="24"/>
        </w:rPr>
        <w:t xml:space="preserve">____________________________________________ </w:t>
      </w:r>
      <w:r w:rsidRPr="00A23284">
        <w:rPr>
          <w:sz w:val="24"/>
          <w:szCs w:val="24"/>
        </w:rPr>
        <w:t xml:space="preserve">одномандатного избирательного округа № </w:t>
      </w:r>
      <w:r>
        <w:rPr>
          <w:sz w:val="24"/>
          <w:szCs w:val="24"/>
        </w:rPr>
        <w:t>______</w:t>
      </w:r>
      <w:r w:rsidRPr="00A23284">
        <w:rPr>
          <w:sz w:val="24"/>
          <w:szCs w:val="24"/>
        </w:rPr>
        <w:t>)</w:t>
      </w:r>
    </w:p>
    <w:p w14:paraId="6188ED97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5D0F9B43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3AC43846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14AFB497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33AFD28F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7B2D7949" w14:textId="77777777" w:rsidR="00A23284" w:rsidRPr="00A23284" w:rsidRDefault="00A23284" w:rsidP="00CC1633">
      <w:pPr>
        <w:spacing w:after="240"/>
        <w:ind w:right="-1"/>
        <w:jc w:val="center"/>
        <w:rPr>
          <w:sz w:val="28"/>
          <w:szCs w:val="28"/>
        </w:rPr>
      </w:pPr>
      <w:r w:rsidRPr="00A23284">
        <w:rPr>
          <w:b/>
          <w:bCs/>
          <w:sz w:val="28"/>
          <w:szCs w:val="28"/>
        </w:rPr>
        <w:t>Уведомление</w:t>
      </w:r>
    </w:p>
    <w:p w14:paraId="1A92CE59" w14:textId="77777777" w:rsidR="00A23284" w:rsidRPr="00A23284" w:rsidRDefault="00A23284" w:rsidP="00CC1633">
      <w:pPr>
        <w:spacing w:after="120"/>
        <w:ind w:right="-1"/>
        <w:jc w:val="center"/>
        <w:rPr>
          <w:sz w:val="28"/>
          <w:szCs w:val="28"/>
        </w:rPr>
      </w:pPr>
    </w:p>
    <w:p w14:paraId="0D02E44F" w14:textId="2EEA2F2A" w:rsidR="00A23284" w:rsidRPr="00A23284" w:rsidRDefault="00A23284" w:rsidP="00CC1633">
      <w:pPr>
        <w:spacing w:line="360" w:lineRule="auto"/>
        <w:ind w:right="-1" w:firstLine="708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В соответствии с частью 2 статьи 69 Избирательного кодекса Республики Татарстан я,</w:t>
      </w:r>
      <w:r w:rsidR="00521620">
        <w:rPr>
          <w:sz w:val="28"/>
          <w:szCs w:val="28"/>
        </w:rPr>
        <w:t xml:space="preserve"> </w:t>
      </w:r>
      <w:r w:rsidRPr="00A23284">
        <w:t>___________________________________________________________</w:t>
      </w:r>
      <w:r w:rsidR="00521620">
        <w:t>____________________</w:t>
      </w:r>
      <w:r w:rsidRPr="00A23284">
        <w:t>____,</w:t>
      </w:r>
    </w:p>
    <w:p w14:paraId="42FD521D" w14:textId="77777777" w:rsidR="00A23284" w:rsidRPr="00521620" w:rsidRDefault="00A23284" w:rsidP="00521620">
      <w:pPr>
        <w:spacing w:line="360" w:lineRule="auto"/>
        <w:ind w:right="-1"/>
        <w:jc w:val="center"/>
      </w:pPr>
      <w:r w:rsidRPr="00521620">
        <w:t>(фамилия, имя, отчество кандидата)</w:t>
      </w:r>
    </w:p>
    <w:p w14:paraId="0B43EAD8" w14:textId="77777777" w:rsidR="00A23284" w:rsidRPr="00A23284" w:rsidRDefault="00A23284" w:rsidP="00CC1633">
      <w:pPr>
        <w:spacing w:line="360" w:lineRule="auto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уведомляю избирательную комиссию о том, что избирательный фонд для финансирования моей избирательной кампании создается без открытия специального избирательного счета, поскольку расходы на проведение моей избирательной кампании не будут превышать пятнадцать тысяч рублей и избирательный фонд образуется только за счет собственных средств кандидата.</w:t>
      </w:r>
    </w:p>
    <w:p w14:paraId="47951ECF" w14:textId="77777777" w:rsidR="00A23284" w:rsidRPr="00A23284" w:rsidRDefault="00A23284" w:rsidP="00CC1633">
      <w:pPr>
        <w:spacing w:line="360" w:lineRule="auto"/>
        <w:ind w:right="-1"/>
        <w:jc w:val="both"/>
        <w:rPr>
          <w:sz w:val="28"/>
          <w:szCs w:val="2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284"/>
        <w:gridCol w:w="3969"/>
      </w:tblGrid>
      <w:tr w:rsidR="00A23284" w:rsidRPr="00A23284" w14:paraId="7469F1C5" w14:textId="77777777" w:rsidTr="00806D38">
        <w:trPr>
          <w:jc w:val="right"/>
        </w:trPr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CBC9D6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ADA08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5B1CBA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A23284" w:rsidRPr="00A23284" w14:paraId="33A71232" w14:textId="77777777" w:rsidTr="00806D38">
        <w:trPr>
          <w:jc w:val="righ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6D097B" w14:textId="77777777" w:rsidR="00A23284" w:rsidRPr="00A23284" w:rsidRDefault="00A23284" w:rsidP="00CC1633">
            <w:pPr>
              <w:ind w:right="-1"/>
              <w:jc w:val="center"/>
              <w:rPr>
                <w:iCs/>
                <w:sz w:val="28"/>
                <w:szCs w:val="28"/>
                <w:vertAlign w:val="superscript"/>
              </w:rPr>
            </w:pPr>
            <w:r w:rsidRPr="00A23284">
              <w:rPr>
                <w:iCs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11715A" w14:textId="77777777" w:rsidR="00A23284" w:rsidRPr="00A23284" w:rsidRDefault="00A23284" w:rsidP="00CC1633">
            <w:pPr>
              <w:ind w:right="-1"/>
              <w:jc w:val="center"/>
              <w:rPr>
                <w:iCs/>
                <w:sz w:val="28"/>
                <w:szCs w:val="28"/>
                <w:vertAlign w:val="superscript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9364FFA" w14:textId="77777777" w:rsidR="00A23284" w:rsidRPr="00A23284" w:rsidRDefault="00A23284" w:rsidP="00CC1633">
            <w:pPr>
              <w:ind w:right="-1"/>
              <w:jc w:val="center"/>
              <w:rPr>
                <w:iCs/>
                <w:sz w:val="28"/>
                <w:szCs w:val="28"/>
                <w:vertAlign w:val="superscript"/>
              </w:rPr>
            </w:pPr>
            <w:r w:rsidRPr="00A23284">
              <w:rPr>
                <w:iCs/>
                <w:sz w:val="28"/>
                <w:szCs w:val="28"/>
                <w:vertAlign w:val="superscript"/>
              </w:rPr>
              <w:t>(фамилия, инициалы)</w:t>
            </w:r>
          </w:p>
        </w:tc>
      </w:tr>
    </w:tbl>
    <w:p w14:paraId="2B71E30E" w14:textId="77777777" w:rsidR="00A23284" w:rsidRPr="00A23284" w:rsidRDefault="00A23284" w:rsidP="00CC1633">
      <w:pPr>
        <w:ind w:right="-1"/>
        <w:rPr>
          <w:sz w:val="28"/>
          <w:szCs w:val="28"/>
        </w:rPr>
      </w:pPr>
    </w:p>
    <w:tbl>
      <w:tblPr>
        <w:tblW w:w="0" w:type="auto"/>
        <w:tblInd w:w="527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531"/>
        <w:gridCol w:w="397"/>
        <w:gridCol w:w="369"/>
        <w:gridCol w:w="397"/>
      </w:tblGrid>
      <w:tr w:rsidR="00A23284" w:rsidRPr="00A23284" w14:paraId="5DC85039" w14:textId="77777777" w:rsidTr="00806D3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05039" w14:textId="77777777" w:rsidR="00A23284" w:rsidRPr="00A23284" w:rsidRDefault="00A23284" w:rsidP="00CC1633">
            <w:pPr>
              <w:ind w:right="-1"/>
              <w:jc w:val="right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B28721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6D076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A7FFAF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894A0" w14:textId="77777777" w:rsidR="00A23284" w:rsidRPr="00A23284" w:rsidRDefault="00A23284" w:rsidP="00CC1633">
            <w:pPr>
              <w:ind w:right="-1"/>
              <w:jc w:val="right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3A6C81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17B69" w14:textId="77777777" w:rsidR="00A23284" w:rsidRPr="00A23284" w:rsidRDefault="00A23284" w:rsidP="00CC1633">
            <w:pPr>
              <w:ind w:left="57" w:right="-1"/>
              <w:rPr>
                <w:sz w:val="28"/>
                <w:szCs w:val="28"/>
                <w:lang w:val="en-US"/>
              </w:rPr>
            </w:pPr>
            <w:r w:rsidRPr="00A23284">
              <w:rPr>
                <w:sz w:val="28"/>
                <w:szCs w:val="28"/>
              </w:rPr>
              <w:t>г.</w:t>
            </w:r>
          </w:p>
        </w:tc>
      </w:tr>
    </w:tbl>
    <w:p w14:paraId="68BA75D1" w14:textId="77777777" w:rsidR="00A23284" w:rsidRPr="00A23284" w:rsidRDefault="00A23284" w:rsidP="00CC1633">
      <w:pPr>
        <w:suppressAutoHyphens/>
        <w:ind w:left="5529" w:right="-1"/>
        <w:rPr>
          <w:b/>
        </w:rPr>
      </w:pPr>
    </w:p>
    <w:p w14:paraId="5446CE55" w14:textId="77777777" w:rsidR="00A23284" w:rsidRPr="00A23284" w:rsidRDefault="00A23284" w:rsidP="00CC1633">
      <w:pPr>
        <w:ind w:right="-1"/>
        <w:contextualSpacing/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</w:p>
    <w:p w14:paraId="3B6672F0" w14:textId="77777777" w:rsidR="00A23284" w:rsidRPr="00A23284" w:rsidRDefault="00A23284" w:rsidP="00CC1633">
      <w:pPr>
        <w:ind w:right="-1"/>
        <w:sectPr w:rsidR="00A23284" w:rsidRPr="00A23284" w:rsidSect="00E9533C">
          <w:pgSz w:w="11906" w:h="16838" w:code="9"/>
          <w:pgMar w:top="1134" w:right="851" w:bottom="1134" w:left="1134" w:header="720" w:footer="720" w:gutter="0"/>
          <w:cols w:space="720"/>
          <w:docGrid w:linePitch="272"/>
        </w:sectPr>
      </w:pPr>
    </w:p>
    <w:p w14:paraId="645435C8" w14:textId="77777777" w:rsidR="00A23284" w:rsidRPr="00A23284" w:rsidRDefault="00A23284" w:rsidP="00521620">
      <w:pPr>
        <w:suppressAutoHyphens/>
        <w:ind w:left="4536" w:right="-1"/>
      </w:pPr>
      <w:r w:rsidRPr="00A23284">
        <w:lastRenderedPageBreak/>
        <w:t>Приложение № 13</w:t>
      </w:r>
    </w:p>
    <w:p w14:paraId="0DA01645" w14:textId="590DEC01" w:rsidR="00A23284" w:rsidRPr="00A23284" w:rsidRDefault="00A23284" w:rsidP="00521620">
      <w:pPr>
        <w:ind w:left="4536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8 сентября 2024 </w:t>
      </w:r>
    </w:p>
    <w:p w14:paraId="51831C06" w14:textId="77777777" w:rsidR="00A23284" w:rsidRPr="00A23284" w:rsidRDefault="00A23284" w:rsidP="00CC1633">
      <w:pPr>
        <w:tabs>
          <w:tab w:val="left" w:pos="4680"/>
          <w:tab w:val="left" w:pos="5040"/>
        </w:tabs>
        <w:ind w:left="3544" w:right="-1"/>
        <w:jc w:val="both"/>
        <w:rPr>
          <w:sz w:val="28"/>
          <w:szCs w:val="28"/>
        </w:rPr>
      </w:pPr>
    </w:p>
    <w:p w14:paraId="4DD0D66B" w14:textId="77777777" w:rsidR="00521620" w:rsidRPr="00A23284" w:rsidRDefault="00521620" w:rsidP="00521620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В территориальную избирательную комиссию </w:t>
      </w:r>
      <w:r>
        <w:rPr>
          <w:sz w:val="24"/>
          <w:szCs w:val="24"/>
        </w:rPr>
        <w:t xml:space="preserve">Нижнекамского </w:t>
      </w:r>
      <w:r w:rsidRPr="00A23284">
        <w:rPr>
          <w:sz w:val="24"/>
          <w:szCs w:val="24"/>
        </w:rPr>
        <w:t xml:space="preserve">района Республики Татарстан </w:t>
      </w:r>
    </w:p>
    <w:p w14:paraId="5FBEA8A7" w14:textId="3058EA15" w:rsidR="00521620" w:rsidRPr="00A23284" w:rsidRDefault="00521620" w:rsidP="00521620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(окружную избирательную комиссию </w:t>
      </w:r>
      <w:r>
        <w:rPr>
          <w:sz w:val="24"/>
          <w:szCs w:val="24"/>
        </w:rPr>
        <w:t xml:space="preserve">___________________________________________ </w:t>
      </w:r>
      <w:r w:rsidRPr="00A23284">
        <w:rPr>
          <w:sz w:val="24"/>
          <w:szCs w:val="24"/>
        </w:rPr>
        <w:t xml:space="preserve">одномандатного избирательного округа № </w:t>
      </w:r>
      <w:r>
        <w:rPr>
          <w:sz w:val="24"/>
          <w:szCs w:val="24"/>
        </w:rPr>
        <w:t>______</w:t>
      </w:r>
      <w:r w:rsidRPr="00A23284">
        <w:rPr>
          <w:sz w:val="24"/>
          <w:szCs w:val="24"/>
        </w:rPr>
        <w:t>)</w:t>
      </w:r>
    </w:p>
    <w:p w14:paraId="293D6C96" w14:textId="77777777" w:rsidR="00A23284" w:rsidRPr="00A23284" w:rsidRDefault="00A23284" w:rsidP="00CC1633">
      <w:pPr>
        <w:tabs>
          <w:tab w:val="left" w:pos="4500"/>
        </w:tabs>
        <w:ind w:left="3544" w:right="-1"/>
        <w:rPr>
          <w:sz w:val="28"/>
          <w:szCs w:val="28"/>
          <w:vertAlign w:val="superscript"/>
        </w:rPr>
      </w:pPr>
    </w:p>
    <w:p w14:paraId="347B7309" w14:textId="77777777" w:rsidR="00A23284" w:rsidRPr="00A23284" w:rsidRDefault="00A23284" w:rsidP="00CC1633">
      <w:pPr>
        <w:tabs>
          <w:tab w:val="left" w:pos="4500"/>
        </w:tabs>
        <w:ind w:left="3828" w:right="-1" w:firstLine="420"/>
        <w:jc w:val="center"/>
        <w:rPr>
          <w:sz w:val="28"/>
          <w:szCs w:val="28"/>
          <w:vertAlign w:val="superscript"/>
        </w:rPr>
      </w:pPr>
    </w:p>
    <w:p w14:paraId="7EF8F11D" w14:textId="77777777" w:rsidR="00A23284" w:rsidRPr="00A23284" w:rsidRDefault="00A23284" w:rsidP="00CC1633">
      <w:pPr>
        <w:ind w:right="-1"/>
        <w:jc w:val="center"/>
        <w:rPr>
          <w:b/>
          <w:sz w:val="28"/>
          <w:szCs w:val="28"/>
        </w:rPr>
      </w:pPr>
      <w:r w:rsidRPr="00A23284">
        <w:rPr>
          <w:b/>
          <w:sz w:val="28"/>
          <w:szCs w:val="28"/>
        </w:rPr>
        <w:t>Уведомление о самовыдвижении</w:t>
      </w:r>
    </w:p>
    <w:p w14:paraId="2F46E55D" w14:textId="77777777" w:rsidR="00A23284" w:rsidRPr="00A23284" w:rsidRDefault="00A23284" w:rsidP="00CC1633">
      <w:pPr>
        <w:ind w:right="-1"/>
        <w:rPr>
          <w:b/>
        </w:rPr>
      </w:pPr>
    </w:p>
    <w:tbl>
      <w:tblPr>
        <w:tblW w:w="971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1"/>
      </w:tblGrid>
      <w:tr w:rsidR="00A23284" w:rsidRPr="00A23284" w14:paraId="28E1A310" w14:textId="77777777" w:rsidTr="00521620">
        <w:trPr>
          <w:trHeight w:val="405"/>
        </w:trPr>
        <w:tc>
          <w:tcPr>
            <w:tcW w:w="9711" w:type="dxa"/>
            <w:tcBorders>
              <w:bottom w:val="nil"/>
            </w:tcBorders>
          </w:tcPr>
          <w:p w14:paraId="4DD9F621" w14:textId="06792934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Я, _______________________________________________________________</w:t>
            </w:r>
            <w:r w:rsidR="00521620">
              <w:rPr>
                <w:sz w:val="28"/>
                <w:szCs w:val="28"/>
              </w:rPr>
              <w:t>___</w:t>
            </w:r>
          </w:p>
          <w:p w14:paraId="3DC4258F" w14:textId="77777777" w:rsidR="00A23284" w:rsidRPr="00A23284" w:rsidRDefault="00A23284" w:rsidP="00CC1633">
            <w:pPr>
              <w:ind w:right="-1"/>
              <w:jc w:val="center"/>
              <w:rPr>
                <w:sz w:val="24"/>
                <w:szCs w:val="24"/>
                <w:vertAlign w:val="superscript"/>
              </w:rPr>
            </w:pPr>
            <w:r w:rsidRPr="00A23284">
              <w:rPr>
                <w:sz w:val="24"/>
                <w:szCs w:val="24"/>
                <w:vertAlign w:val="superscript"/>
              </w:rPr>
              <w:t>(фамилия, имя, отчество)</w:t>
            </w:r>
          </w:p>
        </w:tc>
      </w:tr>
    </w:tbl>
    <w:p w14:paraId="7339548E" w14:textId="14415B96" w:rsidR="00A23284" w:rsidRPr="00A23284" w:rsidRDefault="00A23284" w:rsidP="00CC1633">
      <w:pPr>
        <w:ind w:right="-1"/>
        <w:jc w:val="both"/>
        <w:rPr>
          <w:sz w:val="28"/>
          <w:vertAlign w:val="superscript"/>
        </w:rPr>
      </w:pPr>
      <w:r w:rsidRPr="00A23284">
        <w:rPr>
          <w:sz w:val="28"/>
          <w:szCs w:val="28"/>
        </w:rPr>
        <w:t xml:space="preserve">уведомляю о выдвижении своей кандидатуры кандидатом в депутаты </w:t>
      </w:r>
      <w:r w:rsidRPr="00A23284">
        <w:rPr>
          <w:color w:val="000000"/>
          <w:sz w:val="28"/>
          <w:szCs w:val="28"/>
        </w:rPr>
        <w:t xml:space="preserve">Совета ______________ сельского поселения </w:t>
      </w:r>
      <w:r w:rsidR="00504781">
        <w:rPr>
          <w:color w:val="000000"/>
          <w:sz w:val="28"/>
          <w:szCs w:val="28"/>
        </w:rPr>
        <w:t>Нижнекамского</w:t>
      </w:r>
      <w:r w:rsidRPr="00A23284">
        <w:rPr>
          <w:color w:val="000000"/>
          <w:sz w:val="28"/>
          <w:szCs w:val="28"/>
        </w:rPr>
        <w:t xml:space="preserve"> муниципального района Республики Татарстан четвертого созыва по ______________________________ одномандатному избирательному округу № __________ в порядке самовыдвижения.</w:t>
      </w:r>
    </w:p>
    <w:p w14:paraId="796DD12E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Мною представляются следующие документы:</w:t>
      </w:r>
    </w:p>
    <w:p w14:paraId="04FECCD2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1. Заявление кандидата о согласии баллотироваться по соответствующему одномандатному избирательному округу на ______ листах;</w:t>
      </w:r>
    </w:p>
    <w:p w14:paraId="3E04588D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2. Копия паспорта кандидата (отдельных страниц паспорта, определенных ЦИК России) или копия документа, заменяющего паспорт гражданина на ______ листах;</w:t>
      </w:r>
    </w:p>
    <w:p w14:paraId="47C5DEE8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3. Копия документа, подтверждающего указанные в заявлении кандидата о согласии баллотироваться по соответствующему одномандатному избирательному округу сведения об образовании кандидата, заверенная кандидатом, на ______ листах;</w:t>
      </w:r>
    </w:p>
    <w:p w14:paraId="0D054147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4. Копия документа, подтверждающего указанные в заявлении кандидата о согласии баллотироваться по соответствующему одномандатному избирательному округу сведения об основном месте работы или службы, о занимаемой должности (роде занятий) кандидата, заверенная кандидатом, на ______ листах; </w:t>
      </w:r>
    </w:p>
    <w:p w14:paraId="1DA5EFDA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5. Копия документа, подтверждающего указанные в заявлении кандидата о согласии баллотироваться по соответствующему одномандатному избирательному округу сведения о том, что кандидат является депутатом представительного органа на непостоянной основе заверенная кандидатом, на ______ листах; </w:t>
      </w:r>
    </w:p>
    <w:p w14:paraId="01EF345F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6. Копия соответствующего документа (соответствующих документов) о смене фамилии, или имени, или отчества кандидата (в случае если кандидат менял фамилию, или имя, или отчество) на ______ листах; </w:t>
      </w:r>
    </w:p>
    <w:p w14:paraId="50B8E080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7. Документы, подтверждающие указанные в заявлении кандидата о </w:t>
      </w:r>
      <w:r w:rsidRPr="00A23284">
        <w:rPr>
          <w:sz w:val="28"/>
          <w:szCs w:val="28"/>
        </w:rPr>
        <w:lastRenderedPageBreak/>
        <w:t>согласии баллотироваться по соответствующему одномандатному избирательному округу сведения о принадлежности к политической партии либо не более чем к одному иному общественному объединению, зарегистрированному не позднее чем за один год до дня голосования в установленном законом порядке на ______ листах;</w:t>
      </w:r>
    </w:p>
    <w:p w14:paraId="5F896CFC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8. Заявление кандидата о регистрации уполномоченного(</w:t>
      </w:r>
      <w:proofErr w:type="spellStart"/>
      <w:r w:rsidRPr="00A23284">
        <w:rPr>
          <w:sz w:val="28"/>
          <w:szCs w:val="28"/>
        </w:rPr>
        <w:t>ых</w:t>
      </w:r>
      <w:proofErr w:type="spellEnd"/>
      <w:r w:rsidRPr="00A23284">
        <w:rPr>
          <w:sz w:val="28"/>
          <w:szCs w:val="28"/>
        </w:rPr>
        <w:t>) представителя(ей) по финансовым вопросам (в случае, если указанный(е) представитель(и) назначается(</w:t>
      </w:r>
      <w:proofErr w:type="spellStart"/>
      <w:r w:rsidRPr="00A23284">
        <w:rPr>
          <w:sz w:val="28"/>
          <w:szCs w:val="28"/>
        </w:rPr>
        <w:t>ются</w:t>
      </w:r>
      <w:proofErr w:type="spellEnd"/>
      <w:r w:rsidRPr="00A23284">
        <w:rPr>
          <w:sz w:val="28"/>
          <w:szCs w:val="28"/>
        </w:rPr>
        <w:t xml:space="preserve">) кандидатом) на ______ листах; </w:t>
      </w:r>
    </w:p>
    <w:p w14:paraId="3626F243" w14:textId="77777777" w:rsidR="00A23284" w:rsidRPr="00A23284" w:rsidRDefault="00A23284" w:rsidP="00CC1633">
      <w:pPr>
        <w:widowControl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9. Доверенность(и) на уполномоченного(</w:t>
      </w:r>
      <w:proofErr w:type="spellStart"/>
      <w:r w:rsidRPr="00A23284">
        <w:rPr>
          <w:sz w:val="28"/>
          <w:szCs w:val="28"/>
        </w:rPr>
        <w:t>ых</w:t>
      </w:r>
      <w:proofErr w:type="spellEnd"/>
      <w:r w:rsidRPr="00A23284">
        <w:rPr>
          <w:sz w:val="28"/>
          <w:szCs w:val="28"/>
        </w:rPr>
        <w:t>) представителя(ей) по финансовым вопросам, удостоверенная(</w:t>
      </w:r>
      <w:proofErr w:type="spellStart"/>
      <w:r w:rsidRPr="00A23284">
        <w:rPr>
          <w:sz w:val="28"/>
          <w:szCs w:val="28"/>
        </w:rPr>
        <w:t>ые</w:t>
      </w:r>
      <w:proofErr w:type="spellEnd"/>
      <w:r w:rsidRPr="00A23284">
        <w:rPr>
          <w:sz w:val="28"/>
          <w:szCs w:val="28"/>
        </w:rPr>
        <w:t>) нотариально (в случае, если указанный(е) представитель(и) назначается(</w:t>
      </w:r>
      <w:proofErr w:type="spellStart"/>
      <w:r w:rsidRPr="00A23284">
        <w:rPr>
          <w:sz w:val="28"/>
          <w:szCs w:val="28"/>
        </w:rPr>
        <w:t>ются</w:t>
      </w:r>
      <w:proofErr w:type="spellEnd"/>
      <w:r w:rsidRPr="00A23284">
        <w:rPr>
          <w:sz w:val="28"/>
          <w:szCs w:val="28"/>
        </w:rPr>
        <w:t xml:space="preserve">) кандидатом) ______ штук на ______ листах. </w:t>
      </w:r>
    </w:p>
    <w:p w14:paraId="0F28D1B4" w14:textId="77777777" w:rsidR="00A23284" w:rsidRPr="00A23284" w:rsidRDefault="00A23284" w:rsidP="00CC1633">
      <w:pPr>
        <w:widowControl w:val="0"/>
        <w:spacing w:line="280" w:lineRule="exact"/>
        <w:ind w:right="-1" w:firstLine="709"/>
        <w:jc w:val="both"/>
        <w:rPr>
          <w:sz w:val="14"/>
          <w:szCs w:val="28"/>
        </w:rPr>
      </w:pP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83"/>
        <w:gridCol w:w="335"/>
        <w:gridCol w:w="2958"/>
        <w:gridCol w:w="171"/>
        <w:gridCol w:w="2909"/>
      </w:tblGrid>
      <w:tr w:rsidR="00A23284" w:rsidRPr="00A23284" w14:paraId="2D09D200" w14:textId="77777777" w:rsidTr="00806D38"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01A64E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5D5DA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F9EC08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0AE98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96E631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A23284" w:rsidRPr="00A23284" w14:paraId="0F248583" w14:textId="77777777" w:rsidTr="00806D38"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14:paraId="6CCA0890" w14:textId="77777777" w:rsidR="00A23284" w:rsidRPr="00A23284" w:rsidRDefault="00A23284" w:rsidP="00CC1633">
            <w:pPr>
              <w:ind w:right="-1"/>
              <w:jc w:val="center"/>
              <w:rPr>
                <w:sz w:val="28"/>
                <w:vertAlign w:val="superscript"/>
              </w:rPr>
            </w:pPr>
            <w:r w:rsidRPr="00A23284">
              <w:rPr>
                <w:sz w:val="28"/>
                <w:vertAlign w:val="superscript"/>
              </w:rPr>
              <w:t>(дата)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DB76FDB" w14:textId="77777777" w:rsidR="00A23284" w:rsidRPr="00A23284" w:rsidRDefault="00A23284" w:rsidP="00CC1633">
            <w:pPr>
              <w:ind w:right="-1"/>
              <w:jc w:val="center"/>
              <w:rPr>
                <w:sz w:val="28"/>
                <w:vertAlign w:val="superscrip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14ADBA2" w14:textId="77777777" w:rsidR="00A23284" w:rsidRPr="00A23284" w:rsidRDefault="00A23284" w:rsidP="00CC1633">
            <w:pPr>
              <w:ind w:right="-1"/>
              <w:jc w:val="center"/>
              <w:rPr>
                <w:sz w:val="28"/>
                <w:vertAlign w:val="superscript"/>
              </w:rPr>
            </w:pPr>
            <w:r w:rsidRPr="00A23284">
              <w:rPr>
                <w:sz w:val="28"/>
                <w:vertAlign w:val="superscript"/>
              </w:rPr>
              <w:t>(подпись)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4FD89CBC" w14:textId="77777777" w:rsidR="00A23284" w:rsidRPr="00A23284" w:rsidRDefault="00A23284" w:rsidP="00CC1633">
            <w:pPr>
              <w:ind w:right="-1"/>
              <w:jc w:val="center"/>
              <w:rPr>
                <w:sz w:val="28"/>
                <w:vertAlign w:val="superscript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</w:tcPr>
          <w:p w14:paraId="4401ABB1" w14:textId="77777777" w:rsidR="00A23284" w:rsidRPr="00A23284" w:rsidRDefault="00A23284" w:rsidP="00CC1633">
            <w:pPr>
              <w:ind w:right="-1"/>
              <w:jc w:val="center"/>
              <w:rPr>
                <w:sz w:val="28"/>
                <w:vertAlign w:val="superscript"/>
              </w:rPr>
            </w:pPr>
            <w:r w:rsidRPr="00A23284">
              <w:rPr>
                <w:sz w:val="28"/>
                <w:vertAlign w:val="superscript"/>
              </w:rPr>
              <w:t>(инициалы, фамилия)</w:t>
            </w:r>
          </w:p>
        </w:tc>
      </w:tr>
    </w:tbl>
    <w:p w14:paraId="0722AEC3" w14:textId="77777777" w:rsidR="00A23284" w:rsidRPr="00A23284" w:rsidRDefault="00A23284" w:rsidP="00CC1633">
      <w:pPr>
        <w:widowControl w:val="0"/>
        <w:ind w:left="4962" w:right="-1"/>
        <w:jc w:val="center"/>
        <w:sectPr w:rsidR="00A23284" w:rsidRPr="00A23284" w:rsidSect="00E9533C">
          <w:pgSz w:w="11906" w:h="16838" w:code="9"/>
          <w:pgMar w:top="1134" w:right="851" w:bottom="1134" w:left="1276" w:header="720" w:footer="720" w:gutter="0"/>
          <w:cols w:space="720"/>
          <w:docGrid w:linePitch="272"/>
        </w:sectPr>
      </w:pPr>
    </w:p>
    <w:p w14:paraId="58971CD8" w14:textId="77777777" w:rsidR="00A23284" w:rsidRPr="00A23284" w:rsidRDefault="00A23284" w:rsidP="00521620">
      <w:pPr>
        <w:suppressAutoHyphens/>
        <w:ind w:left="4536" w:right="-1"/>
      </w:pPr>
      <w:r w:rsidRPr="00A23284">
        <w:lastRenderedPageBreak/>
        <w:t>Приложение № 14</w:t>
      </w:r>
    </w:p>
    <w:p w14:paraId="383A788A" w14:textId="24D9EFA5" w:rsidR="00A23284" w:rsidRDefault="00A23284" w:rsidP="00521620">
      <w:pPr>
        <w:ind w:left="4536" w:right="-1"/>
        <w:contextualSpacing/>
      </w:pPr>
      <w:r w:rsidRPr="00A23284">
        <w:t>к перечню</w:t>
      </w:r>
      <w:r w:rsidRPr="00A23284">
        <w:rPr>
          <w:spacing w:val="30"/>
        </w:rPr>
        <w:t xml:space="preserve"> и </w:t>
      </w:r>
      <w:r w:rsidRPr="00A23284">
        <w:t xml:space="preserve">образцам документов, представляемых кандидатами в депутаты, выдвинутыми по одномандатным избирательным округам, в территориальную (окружную) избирательную комиссию при проведении дополнительных выборов 8 сентября 2024 </w:t>
      </w:r>
    </w:p>
    <w:p w14:paraId="3F3A6455" w14:textId="77777777" w:rsidR="00504781" w:rsidRDefault="00504781" w:rsidP="00CC1633">
      <w:pPr>
        <w:ind w:left="4820" w:right="-1"/>
        <w:contextualSpacing/>
        <w:jc w:val="center"/>
      </w:pPr>
    </w:p>
    <w:p w14:paraId="19D50401" w14:textId="77777777" w:rsidR="00504781" w:rsidRPr="00A23284" w:rsidRDefault="00504781" w:rsidP="00CC1633">
      <w:pPr>
        <w:ind w:left="4820" w:right="-1"/>
        <w:contextualSpacing/>
        <w:jc w:val="center"/>
      </w:pPr>
    </w:p>
    <w:p w14:paraId="2026EE73" w14:textId="77777777" w:rsidR="00521620" w:rsidRPr="00A23284" w:rsidRDefault="00521620" w:rsidP="00521620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В территориальную избирательную комиссию </w:t>
      </w:r>
      <w:r>
        <w:rPr>
          <w:sz w:val="24"/>
          <w:szCs w:val="24"/>
        </w:rPr>
        <w:t xml:space="preserve">Нижнекамского </w:t>
      </w:r>
      <w:r w:rsidRPr="00A23284">
        <w:rPr>
          <w:sz w:val="24"/>
          <w:szCs w:val="24"/>
        </w:rPr>
        <w:t xml:space="preserve">района Республики Татарстан </w:t>
      </w:r>
    </w:p>
    <w:p w14:paraId="10966C99" w14:textId="75D0F39C" w:rsidR="00521620" w:rsidRPr="00A23284" w:rsidRDefault="00521620" w:rsidP="00521620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(окружную избирательную комиссию </w:t>
      </w:r>
      <w:r>
        <w:rPr>
          <w:sz w:val="24"/>
          <w:szCs w:val="24"/>
        </w:rPr>
        <w:t xml:space="preserve">___________________________________________ </w:t>
      </w:r>
      <w:r w:rsidRPr="00A23284">
        <w:rPr>
          <w:sz w:val="24"/>
          <w:szCs w:val="24"/>
        </w:rPr>
        <w:t xml:space="preserve">одномандатного избирательного округа № </w:t>
      </w:r>
      <w:r>
        <w:rPr>
          <w:sz w:val="24"/>
          <w:szCs w:val="24"/>
        </w:rPr>
        <w:t>______</w:t>
      </w:r>
      <w:r w:rsidRPr="00A23284">
        <w:rPr>
          <w:sz w:val="24"/>
          <w:szCs w:val="24"/>
        </w:rPr>
        <w:t>)</w:t>
      </w:r>
    </w:p>
    <w:p w14:paraId="47F05061" w14:textId="2E061F46" w:rsidR="00A23284" w:rsidRPr="00A23284" w:rsidRDefault="00521620" w:rsidP="00521620">
      <w:pPr>
        <w:ind w:left="4536" w:right="-1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A23284" w:rsidRPr="00A23284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A23284" w:rsidRPr="00A23284">
        <w:rPr>
          <w:sz w:val="24"/>
          <w:szCs w:val="24"/>
        </w:rPr>
        <w:t>________________________________________,</w:t>
      </w:r>
    </w:p>
    <w:p w14:paraId="69487FE3" w14:textId="77777777" w:rsidR="00A23284" w:rsidRPr="00A23284" w:rsidRDefault="00A23284" w:rsidP="00521620">
      <w:pPr>
        <w:ind w:left="4536"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(фамилия, имя, отчество)</w:t>
      </w:r>
    </w:p>
    <w:p w14:paraId="1D5F21D3" w14:textId="77777777" w:rsidR="00A23284" w:rsidRPr="00A23284" w:rsidRDefault="00A23284" w:rsidP="00CC1633">
      <w:pPr>
        <w:widowControl w:val="0"/>
        <w:ind w:right="-1"/>
        <w:jc w:val="center"/>
        <w:rPr>
          <w:b/>
          <w:sz w:val="28"/>
          <w:szCs w:val="24"/>
        </w:rPr>
      </w:pPr>
      <w:r w:rsidRPr="00A23284">
        <w:rPr>
          <w:b/>
          <w:sz w:val="28"/>
          <w:szCs w:val="24"/>
        </w:rPr>
        <w:t>Заявление</w:t>
      </w:r>
    </w:p>
    <w:p w14:paraId="65A166E1" w14:textId="77777777" w:rsidR="00A23284" w:rsidRPr="00A23284" w:rsidRDefault="00A23284" w:rsidP="00CC1633">
      <w:pPr>
        <w:widowControl w:val="0"/>
        <w:ind w:right="-1"/>
        <w:jc w:val="center"/>
        <w:rPr>
          <w:sz w:val="24"/>
          <w:szCs w:val="18"/>
        </w:rPr>
      </w:pPr>
    </w:p>
    <w:p w14:paraId="7BF4ADA9" w14:textId="77777777" w:rsidR="00A23284" w:rsidRPr="00A23284" w:rsidRDefault="00A23284" w:rsidP="00CC1633">
      <w:pPr>
        <w:ind w:right="-1" w:firstLine="708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Я, _____________________________________________________________________,</w:t>
      </w:r>
    </w:p>
    <w:p w14:paraId="74B72A1F" w14:textId="77777777" w:rsidR="00A23284" w:rsidRPr="00A23284" w:rsidRDefault="00A23284" w:rsidP="00CC1633">
      <w:pPr>
        <w:ind w:right="-1" w:firstLine="708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(фамилия, имя, отчество кандидата)</w:t>
      </w:r>
    </w:p>
    <w:p w14:paraId="31D7DFAC" w14:textId="77777777" w:rsidR="00A23284" w:rsidRPr="00A23284" w:rsidRDefault="00A23284" w:rsidP="00CC1633">
      <w:pPr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даю согласие баллотироваться кандидатом в депутаты Совета _________________ Республики Татарстан ________ созыва по __________________________________ одномандатному избирательному округу № __________ в порядке самовыдвижения. </w:t>
      </w:r>
    </w:p>
    <w:p w14:paraId="41AC9F6D" w14:textId="77777777" w:rsidR="00A23284" w:rsidRPr="00A23284" w:rsidRDefault="00A23284" w:rsidP="00CC1633">
      <w:pPr>
        <w:widowControl w:val="0"/>
        <w:ind w:right="-1" w:firstLine="709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Обязуюсь в случае избрания прекратить деятельность, несовместимую со статусом депутата Совета _____________________ Республики Татарстан. </w:t>
      </w:r>
    </w:p>
    <w:p w14:paraId="166CFF8D" w14:textId="77777777" w:rsidR="00A23284" w:rsidRPr="00A23284" w:rsidRDefault="00A23284" w:rsidP="00CC1633">
      <w:pPr>
        <w:widowControl w:val="0"/>
        <w:ind w:right="-1" w:firstLine="709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Подтверждаю, что я не давал(а) согласия какому-либо избирательному объединению на выдвижение меня кандидатом на выборах депутатов Совета ______________________ Республики Татарстан ________ созыва и не выдвигал(а) свою кандидатуру в порядке самовыдвижения по иному одномандатному избирательному округу. </w:t>
      </w:r>
    </w:p>
    <w:p w14:paraId="6E948DBA" w14:textId="77777777" w:rsidR="00A23284" w:rsidRPr="00A23284" w:rsidRDefault="00A23284" w:rsidP="00CC1633">
      <w:pPr>
        <w:autoSpaceDE w:val="0"/>
        <w:autoSpaceDN w:val="0"/>
        <w:adjustRightInd w:val="0"/>
        <w:ind w:right="-1" w:firstLine="709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О себе сообщаю следующие сведения:</w:t>
      </w:r>
    </w:p>
    <w:p w14:paraId="540DF9AD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дата рождения - ______ _________ _____ года, место рождения - ______________________</w:t>
      </w:r>
    </w:p>
    <w:p w14:paraId="37304B46" w14:textId="77777777" w:rsidR="00A23284" w:rsidRPr="00A23284" w:rsidRDefault="00A23284" w:rsidP="00CC1633">
      <w:pPr>
        <w:autoSpaceDE w:val="0"/>
        <w:autoSpaceDN w:val="0"/>
        <w:adjustRightInd w:val="0"/>
        <w:ind w:right="-1" w:firstLine="1843"/>
        <w:jc w:val="both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</w:t>
      </w:r>
      <w:proofErr w:type="gramStart"/>
      <w:r w:rsidRPr="00A23284">
        <w:rPr>
          <w:sz w:val="24"/>
          <w:szCs w:val="24"/>
          <w:vertAlign w:val="superscript"/>
        </w:rPr>
        <w:t xml:space="preserve">день)   </w:t>
      </w:r>
      <w:proofErr w:type="gramEnd"/>
      <w:r w:rsidRPr="00A23284">
        <w:rPr>
          <w:sz w:val="24"/>
          <w:szCs w:val="24"/>
          <w:vertAlign w:val="superscript"/>
        </w:rPr>
        <w:t xml:space="preserve">          (месяц)           (год)</w:t>
      </w:r>
    </w:p>
    <w:p w14:paraId="52C485B5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</w:t>
      </w:r>
    </w:p>
    <w:p w14:paraId="584A6351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(указывается место рождения согласно паспорту или документу, заменяющему паспорт гражданина Российской Федерации)</w:t>
      </w:r>
    </w:p>
    <w:p w14:paraId="38D11037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адрес места жительства - ________________________________________________________</w:t>
      </w:r>
    </w:p>
    <w:p w14:paraId="4767D623" w14:textId="77777777" w:rsidR="00A23284" w:rsidRPr="00A23284" w:rsidRDefault="00A23284" w:rsidP="00CC1633">
      <w:pPr>
        <w:autoSpaceDE w:val="0"/>
        <w:autoSpaceDN w:val="0"/>
        <w:adjustRightInd w:val="0"/>
        <w:ind w:right="-1" w:firstLine="2694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(наименование субъекта Российской Федерации,</w:t>
      </w:r>
    </w:p>
    <w:p w14:paraId="758ED37B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</w:t>
      </w:r>
    </w:p>
    <w:p w14:paraId="0353FC90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района, города, иного населенного пункта, улицы, номер дома, корпуса, строения и т.п., квартиры)</w:t>
      </w:r>
    </w:p>
    <w:p w14:paraId="480CE2EC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вид документа - _______________________________________________________________</w:t>
      </w:r>
    </w:p>
    <w:p w14:paraId="316A63EF" w14:textId="77777777" w:rsidR="00A23284" w:rsidRPr="00A23284" w:rsidRDefault="00A23284" w:rsidP="00CC1633">
      <w:pPr>
        <w:autoSpaceDE w:val="0"/>
        <w:autoSpaceDN w:val="0"/>
        <w:adjustRightInd w:val="0"/>
        <w:ind w:right="-1" w:firstLine="170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(паспорт или документ, заменяющий паспорт гражданина Российской Федерации)</w:t>
      </w:r>
    </w:p>
    <w:p w14:paraId="59889D64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данные документа, удостоверяющего личность - ___________________________________</w:t>
      </w:r>
    </w:p>
    <w:p w14:paraId="690AEFCD" w14:textId="77777777" w:rsidR="00A23284" w:rsidRPr="00A23284" w:rsidRDefault="00A23284" w:rsidP="00CC1633">
      <w:pPr>
        <w:autoSpaceDE w:val="0"/>
        <w:autoSpaceDN w:val="0"/>
        <w:adjustRightInd w:val="0"/>
        <w:ind w:left="4962"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 xml:space="preserve">(серия, номер паспорта </w:t>
      </w:r>
      <w:proofErr w:type="spellStart"/>
      <w:r w:rsidRPr="00A23284">
        <w:rPr>
          <w:sz w:val="24"/>
          <w:szCs w:val="24"/>
          <w:vertAlign w:val="superscript"/>
        </w:rPr>
        <w:t>илидокумента</w:t>
      </w:r>
      <w:proofErr w:type="spellEnd"/>
      <w:r w:rsidRPr="00A23284">
        <w:rPr>
          <w:sz w:val="24"/>
          <w:szCs w:val="24"/>
          <w:vertAlign w:val="superscript"/>
        </w:rPr>
        <w:t>, заменяющего паспорт гражданина Российской Федерации)</w:t>
      </w:r>
    </w:p>
    <w:p w14:paraId="639E6995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выдан - ______________________________________________________________________,</w:t>
      </w:r>
    </w:p>
    <w:p w14:paraId="4F45585D" w14:textId="77777777" w:rsidR="00A23284" w:rsidRPr="00A23284" w:rsidRDefault="00A23284" w:rsidP="00CC1633">
      <w:pPr>
        <w:autoSpaceDE w:val="0"/>
        <w:autoSpaceDN w:val="0"/>
        <w:adjustRightInd w:val="0"/>
        <w:ind w:right="-1" w:firstLine="85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(дата выдачи, наименование или код органа, выдавшего паспорт или документ, заменяющий паспорт гражданина Российской Федерации)</w:t>
      </w:r>
    </w:p>
    <w:p w14:paraId="325BBC75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ИНН</w:t>
      </w:r>
      <w:r w:rsidRPr="00A23284">
        <w:rPr>
          <w:sz w:val="22"/>
          <w:szCs w:val="24"/>
          <w:vertAlign w:val="superscript"/>
        </w:rPr>
        <w:footnoteReference w:id="8"/>
      </w:r>
      <w:r w:rsidRPr="00A23284">
        <w:rPr>
          <w:sz w:val="24"/>
          <w:szCs w:val="24"/>
        </w:rPr>
        <w:t xml:space="preserve"> - __________________________, СНИЛС - ___________________________________,</w:t>
      </w:r>
    </w:p>
    <w:p w14:paraId="045991B9" w14:textId="77777777" w:rsidR="00A23284" w:rsidRPr="00A23284" w:rsidRDefault="00A23284" w:rsidP="00CC1633">
      <w:pPr>
        <w:autoSpaceDE w:val="0"/>
        <w:autoSpaceDN w:val="0"/>
        <w:adjustRightInd w:val="0"/>
        <w:ind w:right="-1" w:firstLine="1276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 xml:space="preserve">(идентификационный номер </w:t>
      </w:r>
      <w:r w:rsidRPr="00A23284">
        <w:rPr>
          <w:sz w:val="24"/>
          <w:szCs w:val="24"/>
          <w:vertAlign w:val="superscript"/>
        </w:rPr>
        <w:tab/>
      </w:r>
      <w:r w:rsidRPr="00A23284">
        <w:rPr>
          <w:sz w:val="24"/>
          <w:szCs w:val="24"/>
          <w:vertAlign w:val="superscript"/>
        </w:rPr>
        <w:tab/>
      </w:r>
      <w:r w:rsidRPr="00A23284">
        <w:rPr>
          <w:sz w:val="24"/>
          <w:szCs w:val="24"/>
          <w:vertAlign w:val="superscript"/>
        </w:rPr>
        <w:tab/>
      </w:r>
      <w:r w:rsidRPr="00A23284">
        <w:rPr>
          <w:sz w:val="24"/>
          <w:szCs w:val="24"/>
          <w:vertAlign w:val="superscript"/>
        </w:rPr>
        <w:tab/>
        <w:t>(страховой номер индивидуального лицевого счета)</w:t>
      </w:r>
    </w:p>
    <w:p w14:paraId="7B38290A" w14:textId="77777777" w:rsidR="00A23284" w:rsidRPr="00A23284" w:rsidRDefault="00A23284" w:rsidP="00CC1633">
      <w:pPr>
        <w:autoSpaceDE w:val="0"/>
        <w:autoSpaceDN w:val="0"/>
        <w:adjustRightInd w:val="0"/>
        <w:ind w:right="-1" w:firstLine="85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налогоплательщика (при наличии)</w:t>
      </w:r>
    </w:p>
    <w:p w14:paraId="348B65BC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гражданство - _________________________________________________________________</w:t>
      </w:r>
    </w:p>
    <w:p w14:paraId="62CAB5EF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lastRenderedPageBreak/>
        <w:t>профессиональное образование</w:t>
      </w:r>
      <w:r w:rsidRPr="00A23284">
        <w:rPr>
          <w:sz w:val="22"/>
          <w:szCs w:val="24"/>
          <w:vertAlign w:val="superscript"/>
        </w:rPr>
        <w:footnoteReference w:id="9"/>
      </w:r>
      <w:r w:rsidRPr="00A23284">
        <w:rPr>
          <w:sz w:val="24"/>
          <w:szCs w:val="24"/>
        </w:rPr>
        <w:t xml:space="preserve"> - ________________________________________________</w:t>
      </w:r>
    </w:p>
    <w:p w14:paraId="15B28D75" w14:textId="77777777" w:rsidR="00A23284" w:rsidRPr="00A23284" w:rsidRDefault="00A23284" w:rsidP="00CC1633">
      <w:pPr>
        <w:autoSpaceDE w:val="0"/>
        <w:autoSpaceDN w:val="0"/>
        <w:adjustRightInd w:val="0"/>
        <w:ind w:right="-1" w:firstLine="3544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(сведения о профессиональном образовании</w:t>
      </w:r>
    </w:p>
    <w:p w14:paraId="7DE9901A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044A240B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(при наличии) с указанием организации, осуществляющей образовательную деятельность, года ее окончания и реквизитов документа об образовании и о квалификации)</w:t>
      </w:r>
    </w:p>
    <w:p w14:paraId="2B55715F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основное место работы или службы, занимаемая должность/род занятий - _____________</w:t>
      </w:r>
    </w:p>
    <w:p w14:paraId="07EB05E8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</w:t>
      </w:r>
    </w:p>
    <w:p w14:paraId="5E4E5831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(основное место работы или службы, занимаемая должность</w:t>
      </w:r>
    </w:p>
    <w:p w14:paraId="7E9A3181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7C6A1CAB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(в случае отсутствия основного места работы или службы - род занятий)</w:t>
      </w:r>
    </w:p>
    <w:p w14:paraId="0DDAC13D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1C33F10B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(сведения об исполнении обязанностей депутата на непостоянной основе и наименование соответствующего представительного органа, депутатом которого является кандидат)</w:t>
      </w:r>
    </w:p>
    <w:p w14:paraId="0FB2E919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5DA51D1A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 xml:space="preserve">(сведения о судимости кандидата в случае, если у кандидата имелась или имеется судимость; если судимость снята или погашена, </w:t>
      </w:r>
    </w:p>
    <w:p w14:paraId="225A510E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7DE43B0F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также сведения о дате снятия или погашения судимости)</w:t>
      </w:r>
    </w:p>
    <w:p w14:paraId="37BA9866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0C7554E7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 xml:space="preserve">(сведения о том, что </w:t>
      </w:r>
      <w:r w:rsidRPr="00A23284">
        <w:rPr>
          <w:bCs/>
          <w:sz w:val="24"/>
          <w:szCs w:val="24"/>
          <w:vertAlign w:val="superscript"/>
        </w:rPr>
        <w:t xml:space="preserve">кандидат является </w:t>
      </w:r>
      <w:r w:rsidRPr="00A23284">
        <w:rPr>
          <w:sz w:val="24"/>
          <w:szCs w:val="24"/>
          <w:vertAlign w:val="superscript"/>
        </w:rPr>
        <w:t>иностранным агентом или кандидатом, аффилированным с иностранным агентом)</w:t>
      </w:r>
    </w:p>
    <w:p w14:paraId="0C46DF36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_____________________________________________________________________________,</w:t>
      </w:r>
    </w:p>
    <w:p w14:paraId="15EDE46D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(принадлежность к политической партии либо не более чем к одному общественному объединению,</w:t>
      </w:r>
    </w:p>
    <w:p w14:paraId="6260D9DA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_____________________________________________________________________________</w:t>
      </w:r>
    </w:p>
    <w:p w14:paraId="38925923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статус в данной политической партии, данном общественном объединении)</w:t>
      </w:r>
    </w:p>
    <w:p w14:paraId="61725E7E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____________________     </w:t>
      </w:r>
      <w:r w:rsidRPr="00A23284">
        <w:rPr>
          <w:sz w:val="24"/>
          <w:szCs w:val="24"/>
        </w:rPr>
        <w:tab/>
      </w:r>
      <w:r w:rsidRPr="00A23284">
        <w:rPr>
          <w:sz w:val="24"/>
          <w:szCs w:val="24"/>
        </w:rPr>
        <w:tab/>
        <w:t xml:space="preserve">      ____________________________________________</w:t>
      </w:r>
    </w:p>
    <w:p w14:paraId="7B9FEC40" w14:textId="77777777" w:rsidR="00A23284" w:rsidRPr="00A23284" w:rsidRDefault="00A23284" w:rsidP="00CC1633">
      <w:pPr>
        <w:autoSpaceDE w:val="0"/>
        <w:autoSpaceDN w:val="0"/>
        <w:adjustRightInd w:val="0"/>
        <w:ind w:right="-1" w:firstLine="284"/>
        <w:jc w:val="both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 xml:space="preserve">(подпись </w:t>
      </w:r>
      <w:proofErr w:type="gramStart"/>
      <w:r w:rsidRPr="00A23284">
        <w:rPr>
          <w:sz w:val="24"/>
          <w:szCs w:val="24"/>
          <w:vertAlign w:val="superscript"/>
        </w:rPr>
        <w:t xml:space="preserve">собственноручно)   </w:t>
      </w:r>
      <w:proofErr w:type="gramEnd"/>
      <w:r w:rsidRPr="00A23284">
        <w:rPr>
          <w:sz w:val="24"/>
          <w:szCs w:val="24"/>
          <w:vertAlign w:val="superscript"/>
        </w:rPr>
        <w:tab/>
      </w:r>
      <w:r w:rsidRPr="00A23284">
        <w:rPr>
          <w:sz w:val="24"/>
          <w:szCs w:val="24"/>
          <w:vertAlign w:val="superscript"/>
        </w:rPr>
        <w:tab/>
      </w:r>
      <w:r w:rsidRPr="00A23284">
        <w:rPr>
          <w:sz w:val="24"/>
          <w:szCs w:val="24"/>
          <w:vertAlign w:val="superscript"/>
        </w:rPr>
        <w:tab/>
        <w:t xml:space="preserve"> (фамилия, имя, отчество указываются кандидатом собственноручно)</w:t>
      </w:r>
    </w:p>
    <w:p w14:paraId="41374358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right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_______________________________________</w:t>
      </w:r>
    </w:p>
    <w:p w14:paraId="001F569F" w14:textId="77777777" w:rsidR="00A23284" w:rsidRPr="00A23284" w:rsidRDefault="00A23284" w:rsidP="00CC1633">
      <w:pPr>
        <w:autoSpaceDE w:val="0"/>
        <w:autoSpaceDN w:val="0"/>
        <w:adjustRightInd w:val="0"/>
        <w:ind w:right="-1" w:firstLine="4678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(дата внесения подписи указывается кандидатом собственноручно)</w:t>
      </w:r>
    </w:p>
    <w:p w14:paraId="4D4AC875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b/>
          <w:bCs/>
          <w:sz w:val="18"/>
          <w:szCs w:val="18"/>
        </w:rPr>
        <w:t>Примечание.</w:t>
      </w:r>
      <w:r w:rsidRPr="00A23284">
        <w:rPr>
          <w:sz w:val="18"/>
          <w:szCs w:val="18"/>
        </w:rPr>
        <w:t> 1. Заявление оформляется в рукописном или машинописном виде на бумажном носителе. При этом фамилия, имя, отчество, подпись кандидата и дата ставятся собственноручно в позициях, в отношении которых предусмотрено собственноручное указание.</w:t>
      </w:r>
    </w:p>
    <w:p w14:paraId="48F92146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sz w:val="18"/>
          <w:szCs w:val="18"/>
        </w:rPr>
        <w:t>2. Кандидат вправе указать в заявлении свою принадлежность к политической партии либо не более чем к одному общественному объединению, зарегистрированному не позднее чем за один год до дня голосования в установленном законом порядке, и свой статус в этой политической партии, этом общественном объединении при условии представления вместе с заявлением документа, подтверждающего указанные сведения и подписанного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иного общественного объединения.</w:t>
      </w:r>
    </w:p>
    <w:p w14:paraId="187E4A75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sz w:val="18"/>
          <w:szCs w:val="18"/>
        </w:rPr>
        <w:t>3. Данные о месте рождения и об адресе места жительства указываются в соответствии с паспортом или документом, заменяющим паспорт гражданина Российской Федерации. При этом адрес места жительства должен обязательно содержать наименование субъекта Российской Федерации (подпункт 5 статьи 2 Федерального закона «Об основных гарантиях избирательных прав и права на участие в референдуме граждан Российской Федерации»).</w:t>
      </w:r>
    </w:p>
    <w:p w14:paraId="3FFB1DAE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sz w:val="18"/>
          <w:szCs w:val="18"/>
        </w:rPr>
        <w:t>4. В строке «вид документа» указывается паспорт или один из документов, заменяющих паспорт гражданина Российской Федерации в соответствии с подпунктом 16 статьи 2 Федерального закона «Об основных гарантиях избирательных прав и права на участие в референдуме граждан Российской Федерации».</w:t>
      </w:r>
    </w:p>
    <w:p w14:paraId="1FAE7860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sz w:val="18"/>
          <w:szCs w:val="18"/>
        </w:rPr>
        <w:t>5. Сведения о судимости кандидата – сведения о когда-либо имевшихся судимостях с указанием номера (номеров) и части (частей), пункта (пунктов), а также наименования (наименований) статьи (статей) Уголовного кодекса Российской Федерации, на основании которой (которых) был осужден кандидат, а также статьи (статей) Уголовного кодекса, принятого в соответствии с Основами уголовного законодательства Союза ССР и союзных республик, статьи (статей) закона 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 (подпункт 58 статьи 2 Федерального закона «Об основных гарантиях избирательных прав и права на участие в референдуме граждан Российской Федерации»).</w:t>
      </w:r>
    </w:p>
    <w:p w14:paraId="034CBE64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sz w:val="18"/>
          <w:szCs w:val="18"/>
        </w:rPr>
        <w:t>Если судимость снята или погашена, сведения о судимости, а также, соответственно, слова «, снята» и дата снятия или слова «, погашена» и дата погашения указываются после слов «имелась судимость –». Если судимость не снята и не погашена, сведения о судимости указываются после слов «имеется судимость –».</w:t>
      </w:r>
    </w:p>
    <w:p w14:paraId="3230A8B1" w14:textId="77777777" w:rsidR="00A23284" w:rsidRPr="00A23284" w:rsidRDefault="00A23284" w:rsidP="00CC1633">
      <w:pPr>
        <w:ind w:right="-1" w:firstLine="567"/>
        <w:jc w:val="both"/>
        <w:rPr>
          <w:sz w:val="18"/>
          <w:szCs w:val="18"/>
        </w:rPr>
      </w:pPr>
      <w:r w:rsidRPr="00A23284">
        <w:rPr>
          <w:sz w:val="18"/>
          <w:szCs w:val="18"/>
        </w:rPr>
        <w:t>6. Если кандидат является иностранным агентом, указывается «иностранный агент»; если является кандидатом, аффилированным с иностранным агентом, указывается «кандидат, аффилированный с иностранным агентом».</w:t>
      </w:r>
    </w:p>
    <w:p w14:paraId="4D993BE9" w14:textId="71F967DF" w:rsidR="00E9533C" w:rsidRDefault="00A23284" w:rsidP="00521620">
      <w:pPr>
        <w:ind w:right="-1" w:firstLine="567"/>
        <w:jc w:val="both"/>
        <w:rPr>
          <w:sz w:val="18"/>
          <w:szCs w:val="18"/>
        </w:rPr>
      </w:pPr>
      <w:r w:rsidRPr="00A23284">
        <w:rPr>
          <w:sz w:val="18"/>
          <w:szCs w:val="18"/>
        </w:rPr>
        <w:t>Если кандидат не является иностранным агентом или кандидатом, аффилированным с иностранным агентом, сведения об этом в заявлении о согласии баллотироваться не указываются.</w:t>
      </w:r>
    </w:p>
    <w:p w14:paraId="101A3A47" w14:textId="77777777" w:rsidR="00504781" w:rsidRPr="00A23284" w:rsidRDefault="00504781" w:rsidP="00CC1633">
      <w:pPr>
        <w:ind w:right="-1" w:firstLine="567"/>
        <w:jc w:val="both"/>
        <w:rPr>
          <w:sz w:val="18"/>
          <w:szCs w:val="18"/>
        </w:rPr>
      </w:pPr>
    </w:p>
    <w:p w14:paraId="223B5D70" w14:textId="77777777" w:rsidR="00A23284" w:rsidRPr="00A23284" w:rsidRDefault="00A23284" w:rsidP="00521620">
      <w:pPr>
        <w:suppressAutoHyphens/>
        <w:ind w:left="5812" w:right="-1"/>
        <w:rPr>
          <w:b/>
        </w:rPr>
      </w:pPr>
      <w:r w:rsidRPr="00A23284">
        <w:t>Приложение № 2</w:t>
      </w:r>
    </w:p>
    <w:p w14:paraId="5A7C60BC" w14:textId="77777777" w:rsidR="00A23284" w:rsidRPr="00A23284" w:rsidRDefault="00A23284" w:rsidP="00521620">
      <w:pPr>
        <w:ind w:left="5812" w:right="-1"/>
        <w:rPr>
          <w:b/>
        </w:rPr>
      </w:pPr>
      <w:r w:rsidRPr="00A23284">
        <w:t>к решению территориальной избирательной</w:t>
      </w:r>
    </w:p>
    <w:p w14:paraId="7097FE56" w14:textId="17C39AA5" w:rsidR="00A23284" w:rsidRPr="00A23284" w:rsidRDefault="00A23284" w:rsidP="00521620">
      <w:pPr>
        <w:ind w:left="5812" w:right="-1"/>
        <w:rPr>
          <w:b/>
        </w:rPr>
      </w:pPr>
      <w:r w:rsidRPr="00A23284">
        <w:t xml:space="preserve">комиссии </w:t>
      </w:r>
      <w:r w:rsidR="00504781">
        <w:t>Нижнекамского</w:t>
      </w:r>
      <w:r w:rsidRPr="00A23284">
        <w:t xml:space="preserve"> района </w:t>
      </w:r>
    </w:p>
    <w:p w14:paraId="1205149E" w14:textId="77777777" w:rsidR="00A23284" w:rsidRPr="00A23284" w:rsidRDefault="00A23284" w:rsidP="00521620">
      <w:pPr>
        <w:ind w:left="5812" w:right="-1"/>
        <w:rPr>
          <w:b/>
        </w:rPr>
      </w:pPr>
      <w:r w:rsidRPr="00A23284">
        <w:t>Республики Татарстан</w:t>
      </w:r>
    </w:p>
    <w:p w14:paraId="67F4B01C" w14:textId="334FAA67" w:rsidR="00A23284" w:rsidRPr="00A23284" w:rsidRDefault="00A23284" w:rsidP="00521620">
      <w:pPr>
        <w:suppressAutoHyphens/>
        <w:ind w:left="5812" w:right="-1"/>
        <w:rPr>
          <w:b/>
        </w:rPr>
      </w:pPr>
      <w:r w:rsidRPr="00A23284">
        <w:t xml:space="preserve">от 17 июня 2024 года № </w:t>
      </w:r>
      <w:r w:rsidR="00504781">
        <w:t>14/7</w:t>
      </w:r>
    </w:p>
    <w:p w14:paraId="311523A6" w14:textId="77777777" w:rsidR="00A23284" w:rsidRPr="00A23284" w:rsidRDefault="00A23284" w:rsidP="00CC1633">
      <w:pPr>
        <w:ind w:right="-1"/>
        <w:jc w:val="center"/>
        <w:rPr>
          <w:b/>
          <w:sz w:val="28"/>
          <w:szCs w:val="28"/>
        </w:rPr>
      </w:pPr>
    </w:p>
    <w:p w14:paraId="13056C5A" w14:textId="77777777" w:rsidR="00A23284" w:rsidRPr="00A23284" w:rsidRDefault="00A23284" w:rsidP="00CC1633">
      <w:pPr>
        <w:ind w:right="-1"/>
        <w:jc w:val="center"/>
        <w:rPr>
          <w:b/>
          <w:sz w:val="28"/>
          <w:szCs w:val="28"/>
        </w:rPr>
      </w:pPr>
    </w:p>
    <w:p w14:paraId="1805BAA5" w14:textId="644EF177" w:rsidR="00504781" w:rsidRDefault="00A23284" w:rsidP="00CC1633">
      <w:pPr>
        <w:ind w:right="-1"/>
        <w:jc w:val="center"/>
        <w:rPr>
          <w:b/>
          <w:sz w:val="28"/>
          <w:szCs w:val="28"/>
        </w:rPr>
      </w:pPr>
      <w:r w:rsidRPr="00A23284">
        <w:rPr>
          <w:b/>
          <w:sz w:val="28"/>
          <w:szCs w:val="28"/>
        </w:rPr>
        <w:t xml:space="preserve">Перечень и образцы документов, представляемых кандидатом, избирательным объединением в территориальную (окружную) избирательную комиссию </w:t>
      </w:r>
      <w:r w:rsidR="00504781">
        <w:rPr>
          <w:b/>
          <w:sz w:val="28"/>
          <w:szCs w:val="28"/>
        </w:rPr>
        <w:t>Нижнекамского</w:t>
      </w:r>
      <w:r w:rsidRPr="00A23284">
        <w:rPr>
          <w:b/>
          <w:sz w:val="28"/>
          <w:szCs w:val="28"/>
        </w:rPr>
        <w:t xml:space="preserve"> района для регистрации доверенных лиц при проведении дополнительных выборов </w:t>
      </w:r>
    </w:p>
    <w:p w14:paraId="521A7264" w14:textId="2946B11F" w:rsidR="00A23284" w:rsidRPr="00A23284" w:rsidRDefault="00A23284" w:rsidP="00CC1633">
      <w:pPr>
        <w:ind w:right="-1"/>
        <w:jc w:val="center"/>
        <w:rPr>
          <w:b/>
          <w:sz w:val="28"/>
          <w:szCs w:val="28"/>
        </w:rPr>
      </w:pPr>
      <w:r w:rsidRPr="00A23284">
        <w:rPr>
          <w:b/>
          <w:sz w:val="28"/>
          <w:szCs w:val="28"/>
        </w:rPr>
        <w:t>8 сентября 2024 года</w:t>
      </w:r>
    </w:p>
    <w:p w14:paraId="5BA33AEC" w14:textId="77777777" w:rsidR="00A23284" w:rsidRPr="00A23284" w:rsidRDefault="00A23284" w:rsidP="00CC1633">
      <w:pPr>
        <w:ind w:right="-1"/>
        <w:jc w:val="center"/>
        <w:rPr>
          <w:sz w:val="28"/>
          <w:szCs w:val="28"/>
        </w:rPr>
      </w:pPr>
    </w:p>
    <w:p w14:paraId="20184C59" w14:textId="77777777" w:rsidR="00A23284" w:rsidRPr="00A23284" w:rsidRDefault="00A23284" w:rsidP="00CC1633">
      <w:pPr>
        <w:widowControl w:val="0"/>
        <w:ind w:right="-1" w:firstLine="720"/>
        <w:jc w:val="both"/>
        <w:rPr>
          <w:i/>
          <w:color w:val="000000"/>
          <w:sz w:val="28"/>
          <w:szCs w:val="28"/>
        </w:rPr>
      </w:pPr>
      <w:r w:rsidRPr="00A23284">
        <w:rPr>
          <w:i/>
          <w:sz w:val="28"/>
          <w:szCs w:val="28"/>
        </w:rPr>
        <w:t xml:space="preserve">1. Документы, представляемые кандидатом в территориальную (окружную) избирательную комиссию для регистрации доверенных лиц </w:t>
      </w:r>
    </w:p>
    <w:p w14:paraId="5F35B94A" w14:textId="77777777" w:rsidR="00A23284" w:rsidRPr="00A23284" w:rsidRDefault="00A23284" w:rsidP="00CC1633">
      <w:pPr>
        <w:ind w:right="-1" w:firstLine="709"/>
        <w:jc w:val="both"/>
        <w:rPr>
          <w:sz w:val="28"/>
          <w:szCs w:val="28"/>
        </w:rPr>
      </w:pPr>
    </w:p>
    <w:p w14:paraId="2B12263F" w14:textId="77777777" w:rsidR="00A23284" w:rsidRPr="00A23284" w:rsidRDefault="00A23284" w:rsidP="00CC1633">
      <w:pPr>
        <w:ind w:right="-1" w:firstLine="709"/>
        <w:jc w:val="both"/>
        <w:rPr>
          <w:sz w:val="28"/>
        </w:rPr>
      </w:pPr>
      <w:r w:rsidRPr="00A23284">
        <w:rPr>
          <w:sz w:val="28"/>
          <w:szCs w:val="28"/>
        </w:rPr>
        <w:t xml:space="preserve">1.1. Заявление </w:t>
      </w:r>
      <w:r w:rsidRPr="00A23284">
        <w:rPr>
          <w:sz w:val="28"/>
        </w:rPr>
        <w:t xml:space="preserve">кандидата о назначении доверенных лиц </w:t>
      </w:r>
      <w:r w:rsidRPr="00A23284">
        <w:rPr>
          <w:sz w:val="28"/>
        </w:rPr>
        <w:br/>
        <w:t>(приложение № 1</w:t>
      </w:r>
      <w:r w:rsidRPr="00A23284">
        <w:rPr>
          <w:sz w:val="28"/>
          <w:szCs w:val="28"/>
        </w:rPr>
        <w:t>).</w:t>
      </w:r>
    </w:p>
    <w:p w14:paraId="72521AF9" w14:textId="77777777" w:rsidR="00A23284" w:rsidRPr="00A23284" w:rsidRDefault="00A23284" w:rsidP="00CC1633">
      <w:pPr>
        <w:ind w:right="-1" w:firstLine="709"/>
        <w:jc w:val="both"/>
        <w:rPr>
          <w:sz w:val="28"/>
          <w:szCs w:val="28"/>
        </w:rPr>
      </w:pPr>
      <w:r w:rsidRPr="00A23284">
        <w:rPr>
          <w:sz w:val="28"/>
        </w:rPr>
        <w:t>1.2. Список доверенных лиц кандидата (приложение № 2).</w:t>
      </w:r>
    </w:p>
    <w:p w14:paraId="52E1A55D" w14:textId="77777777" w:rsidR="00A23284" w:rsidRPr="00A23284" w:rsidRDefault="00A23284" w:rsidP="00CC1633">
      <w:pPr>
        <w:ind w:right="-1" w:firstLine="709"/>
        <w:jc w:val="both"/>
        <w:rPr>
          <w:i/>
          <w:iCs/>
          <w:sz w:val="28"/>
          <w:szCs w:val="28"/>
        </w:rPr>
      </w:pPr>
      <w:r w:rsidRPr="00A23284">
        <w:rPr>
          <w:sz w:val="28"/>
        </w:rPr>
        <w:t>1.3. Заявление о согласии быть доверенным лицом (приложение № 3).</w:t>
      </w:r>
    </w:p>
    <w:p w14:paraId="3591B1A2" w14:textId="77777777" w:rsidR="00A23284" w:rsidRPr="00A23284" w:rsidRDefault="00A23284" w:rsidP="00CC1633">
      <w:pPr>
        <w:widowControl w:val="0"/>
        <w:ind w:right="-1" w:firstLine="709"/>
        <w:jc w:val="both"/>
        <w:rPr>
          <w:sz w:val="28"/>
          <w:szCs w:val="28"/>
        </w:rPr>
      </w:pPr>
      <w:r w:rsidRPr="00A23284">
        <w:rPr>
          <w:sz w:val="28"/>
        </w:rPr>
        <w:t>1.4. Приказ об освобождении от исполнения служебных обязанностей (в том числе на период отпуска) государственного или муниципального служащего, представленного для регистрации доверенным лицом.</w:t>
      </w:r>
    </w:p>
    <w:p w14:paraId="31586D51" w14:textId="77777777" w:rsidR="00A23284" w:rsidRPr="00A23284" w:rsidRDefault="00A23284" w:rsidP="00CC1633">
      <w:pPr>
        <w:widowControl w:val="0"/>
        <w:ind w:right="-1" w:firstLine="709"/>
        <w:jc w:val="both"/>
        <w:rPr>
          <w:sz w:val="28"/>
          <w:szCs w:val="28"/>
        </w:rPr>
      </w:pPr>
    </w:p>
    <w:p w14:paraId="2866919F" w14:textId="77777777" w:rsidR="00A23284" w:rsidRPr="00A23284" w:rsidRDefault="00A23284" w:rsidP="00CC1633">
      <w:pPr>
        <w:widowControl w:val="0"/>
        <w:ind w:right="-1" w:firstLine="720"/>
        <w:jc w:val="both"/>
        <w:rPr>
          <w:i/>
          <w:sz w:val="28"/>
          <w:szCs w:val="28"/>
        </w:rPr>
      </w:pPr>
      <w:r w:rsidRPr="00A23284">
        <w:rPr>
          <w:i/>
          <w:sz w:val="28"/>
          <w:szCs w:val="28"/>
        </w:rPr>
        <w:t xml:space="preserve">2. Документы, представляемые избирательным объединением в территориальную избирательную комиссию для регистрации доверенных лиц </w:t>
      </w:r>
    </w:p>
    <w:p w14:paraId="01ED4866" w14:textId="77777777" w:rsidR="00A23284" w:rsidRPr="00A23284" w:rsidRDefault="00A23284" w:rsidP="00CC1633">
      <w:pPr>
        <w:ind w:right="-1"/>
        <w:jc w:val="center"/>
        <w:rPr>
          <w:sz w:val="28"/>
          <w:szCs w:val="28"/>
        </w:rPr>
      </w:pPr>
    </w:p>
    <w:p w14:paraId="06FF170C" w14:textId="77777777" w:rsidR="00A23284" w:rsidRPr="00A23284" w:rsidRDefault="00A23284" w:rsidP="00CC1633">
      <w:pPr>
        <w:widowControl w:val="0"/>
        <w:ind w:right="-1" w:firstLine="709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2.1. Представление о назначении избирательным объединением доверенных лиц (</w:t>
      </w:r>
      <w:r w:rsidRPr="00A23284">
        <w:rPr>
          <w:iCs/>
          <w:sz w:val="28"/>
          <w:szCs w:val="28"/>
        </w:rPr>
        <w:t>приложение № 4</w:t>
      </w:r>
      <w:r w:rsidRPr="00A23284">
        <w:rPr>
          <w:sz w:val="28"/>
          <w:szCs w:val="28"/>
        </w:rPr>
        <w:t>).</w:t>
      </w:r>
    </w:p>
    <w:p w14:paraId="0323DE5D" w14:textId="77777777" w:rsidR="00A23284" w:rsidRPr="00A23284" w:rsidRDefault="00A23284" w:rsidP="00CC1633">
      <w:pPr>
        <w:widowControl w:val="0"/>
        <w:ind w:right="-1" w:firstLine="709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2.2. Решение уполномоченного органа политической партии о назначении доверенных лиц. </w:t>
      </w:r>
    </w:p>
    <w:p w14:paraId="12164655" w14:textId="77777777" w:rsidR="00A23284" w:rsidRPr="00A23284" w:rsidRDefault="00A23284" w:rsidP="00CC1633">
      <w:pPr>
        <w:widowControl w:val="0"/>
        <w:ind w:right="-1" w:firstLine="709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2.3. Список доверенных лиц избирательного объединения (</w:t>
      </w:r>
      <w:r w:rsidRPr="00A23284">
        <w:rPr>
          <w:iCs/>
          <w:sz w:val="28"/>
          <w:szCs w:val="28"/>
        </w:rPr>
        <w:t>приложение № 5</w:t>
      </w:r>
      <w:r w:rsidRPr="00A23284">
        <w:rPr>
          <w:sz w:val="28"/>
          <w:szCs w:val="28"/>
        </w:rPr>
        <w:t>).</w:t>
      </w:r>
    </w:p>
    <w:p w14:paraId="7B94EA12" w14:textId="77777777" w:rsidR="00A23284" w:rsidRPr="00A23284" w:rsidRDefault="00A23284" w:rsidP="00CC1633">
      <w:pPr>
        <w:widowControl w:val="0"/>
        <w:ind w:right="-1" w:firstLine="709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2.4. </w:t>
      </w:r>
      <w:r w:rsidRPr="00A23284">
        <w:rPr>
          <w:sz w:val="28"/>
        </w:rPr>
        <w:t>Заявление о согласии быть доверенным лицом</w:t>
      </w:r>
      <w:r w:rsidRPr="00A23284">
        <w:rPr>
          <w:sz w:val="28"/>
          <w:szCs w:val="28"/>
        </w:rPr>
        <w:t xml:space="preserve"> (</w:t>
      </w:r>
      <w:r w:rsidRPr="00A23284">
        <w:rPr>
          <w:iCs/>
          <w:sz w:val="28"/>
          <w:szCs w:val="28"/>
        </w:rPr>
        <w:t>приложение № 6</w:t>
      </w:r>
      <w:r w:rsidRPr="00A23284">
        <w:rPr>
          <w:sz w:val="28"/>
          <w:szCs w:val="28"/>
        </w:rPr>
        <w:t xml:space="preserve">). </w:t>
      </w:r>
    </w:p>
    <w:p w14:paraId="1AE4B181" w14:textId="77777777" w:rsidR="00A23284" w:rsidRPr="00A23284" w:rsidRDefault="00A23284" w:rsidP="00CC1633">
      <w:pPr>
        <w:widowControl w:val="0"/>
        <w:ind w:right="-1" w:firstLine="709"/>
        <w:jc w:val="both"/>
        <w:rPr>
          <w:sz w:val="28"/>
        </w:rPr>
      </w:pPr>
      <w:r w:rsidRPr="00A23284">
        <w:rPr>
          <w:sz w:val="28"/>
          <w:szCs w:val="28"/>
        </w:rPr>
        <w:t xml:space="preserve">2.5. </w:t>
      </w:r>
      <w:r w:rsidRPr="00A23284">
        <w:rPr>
          <w:sz w:val="28"/>
        </w:rPr>
        <w:t xml:space="preserve">Приказ об освобождении от исполнения служебных обязанностей (в том числе на период отпуска) государственного или муниципального служащего, представленного для регистрации доверенным лицом. </w:t>
      </w:r>
    </w:p>
    <w:p w14:paraId="527A5C62" w14:textId="77777777" w:rsidR="00A23284" w:rsidRPr="00A23284" w:rsidRDefault="00A23284" w:rsidP="00CC1633">
      <w:pPr>
        <w:widowControl w:val="0"/>
        <w:ind w:right="-1" w:firstLine="5529"/>
        <w:jc w:val="center"/>
        <w:rPr>
          <w:sz w:val="18"/>
          <w:szCs w:val="18"/>
        </w:rPr>
      </w:pPr>
    </w:p>
    <w:p w14:paraId="3B36F01F" w14:textId="77777777" w:rsidR="00A23284" w:rsidRPr="00A23284" w:rsidRDefault="00A23284" w:rsidP="00CC1633">
      <w:pPr>
        <w:suppressAutoHyphens/>
        <w:ind w:left="5529" w:right="-1"/>
      </w:pPr>
    </w:p>
    <w:p w14:paraId="45A6AAE8" w14:textId="77777777" w:rsidR="00A23284" w:rsidRPr="00A23284" w:rsidRDefault="00A23284" w:rsidP="00CC1633">
      <w:pPr>
        <w:suppressAutoHyphens/>
        <w:ind w:left="5529" w:right="-1"/>
      </w:pPr>
    </w:p>
    <w:p w14:paraId="25F7515C" w14:textId="77777777" w:rsidR="00A23284" w:rsidRPr="00A23284" w:rsidRDefault="00A23284" w:rsidP="00CC1633">
      <w:pPr>
        <w:suppressAutoHyphens/>
        <w:ind w:left="5529" w:right="-1"/>
      </w:pPr>
    </w:p>
    <w:p w14:paraId="1BF9106A" w14:textId="77777777" w:rsidR="00A23284" w:rsidRPr="00A23284" w:rsidRDefault="00A23284" w:rsidP="00CC1633">
      <w:pPr>
        <w:suppressAutoHyphens/>
        <w:ind w:left="5529" w:right="-1"/>
      </w:pPr>
    </w:p>
    <w:p w14:paraId="3CF76BC1" w14:textId="77777777" w:rsidR="00A23284" w:rsidRPr="00A23284" w:rsidRDefault="00A23284" w:rsidP="00CC1633">
      <w:pPr>
        <w:suppressAutoHyphens/>
        <w:ind w:left="5529" w:right="-1"/>
      </w:pPr>
    </w:p>
    <w:p w14:paraId="7AED9C42" w14:textId="77777777" w:rsidR="00A23284" w:rsidRPr="00A23284" w:rsidRDefault="00A23284" w:rsidP="00CC1633">
      <w:pPr>
        <w:suppressAutoHyphens/>
        <w:ind w:left="5529" w:right="-1"/>
      </w:pPr>
    </w:p>
    <w:p w14:paraId="08908551" w14:textId="77777777" w:rsidR="00A23284" w:rsidRPr="00A23284" w:rsidRDefault="00A23284" w:rsidP="00CC1633">
      <w:pPr>
        <w:suppressAutoHyphens/>
        <w:ind w:left="5529" w:right="-1"/>
      </w:pPr>
    </w:p>
    <w:p w14:paraId="2B573949" w14:textId="77777777" w:rsidR="00A23284" w:rsidRPr="00A23284" w:rsidRDefault="00A23284" w:rsidP="00CC1633">
      <w:pPr>
        <w:suppressAutoHyphens/>
        <w:ind w:left="5529" w:right="-1"/>
      </w:pPr>
    </w:p>
    <w:p w14:paraId="4C3D7C96" w14:textId="77777777" w:rsidR="00A23284" w:rsidRDefault="00A23284" w:rsidP="00CC1633">
      <w:pPr>
        <w:suppressAutoHyphens/>
        <w:ind w:left="5529" w:right="-1"/>
      </w:pPr>
    </w:p>
    <w:p w14:paraId="5CA14A00" w14:textId="77777777" w:rsidR="00504781" w:rsidRPr="00A23284" w:rsidRDefault="00504781" w:rsidP="00CC1633">
      <w:pPr>
        <w:suppressAutoHyphens/>
        <w:ind w:left="5529" w:right="-1"/>
      </w:pPr>
    </w:p>
    <w:p w14:paraId="6DE162E0" w14:textId="77777777" w:rsidR="00A23284" w:rsidRPr="00A23284" w:rsidRDefault="00A23284" w:rsidP="00CC1633">
      <w:pPr>
        <w:suppressAutoHyphens/>
        <w:ind w:left="5529" w:right="-1"/>
      </w:pPr>
    </w:p>
    <w:p w14:paraId="7A9B2A27" w14:textId="77777777" w:rsidR="00A23284" w:rsidRPr="00A23284" w:rsidRDefault="00A23284" w:rsidP="00CC1633">
      <w:pPr>
        <w:suppressAutoHyphens/>
        <w:ind w:left="5529" w:right="-1"/>
      </w:pPr>
    </w:p>
    <w:p w14:paraId="2DAD00E5" w14:textId="77777777" w:rsidR="00A23284" w:rsidRPr="00A23284" w:rsidRDefault="00A23284" w:rsidP="00521620">
      <w:pPr>
        <w:suppressAutoHyphens/>
        <w:ind w:left="4536" w:right="-1"/>
        <w:rPr>
          <w:b/>
        </w:rPr>
      </w:pPr>
      <w:r w:rsidRPr="00A23284">
        <w:t>Приложение № 1</w:t>
      </w:r>
    </w:p>
    <w:p w14:paraId="61082C3A" w14:textId="38072F4A" w:rsidR="00A23284" w:rsidRPr="00A23284" w:rsidRDefault="00A23284" w:rsidP="00521620">
      <w:pPr>
        <w:ind w:left="4536" w:right="-1"/>
      </w:pPr>
      <w:r w:rsidRPr="00A23284">
        <w:t xml:space="preserve">к перечню и образцам документов, представляемых кандидатом, избирательным объединением в территориальную (окружную) избирательную комиссию </w:t>
      </w:r>
      <w:r w:rsidR="00504781">
        <w:t>Нижнекамского</w:t>
      </w:r>
      <w:r w:rsidRPr="00A23284">
        <w:t xml:space="preserve"> района для регистрации доверенных лиц при проведении дополнительных выборов 8 сентября 2024 года</w:t>
      </w:r>
    </w:p>
    <w:p w14:paraId="1195A183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3E9DA03E" w14:textId="77777777" w:rsidR="00521620" w:rsidRPr="00A23284" w:rsidRDefault="00521620" w:rsidP="00521620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В территориальную избирательную комиссию </w:t>
      </w:r>
      <w:r>
        <w:rPr>
          <w:sz w:val="24"/>
          <w:szCs w:val="24"/>
        </w:rPr>
        <w:t xml:space="preserve">Нижнекамского </w:t>
      </w:r>
      <w:r w:rsidRPr="00A23284">
        <w:rPr>
          <w:sz w:val="24"/>
          <w:szCs w:val="24"/>
        </w:rPr>
        <w:t xml:space="preserve">района Республики Татарстан </w:t>
      </w:r>
    </w:p>
    <w:p w14:paraId="40194B1B" w14:textId="256329D2" w:rsidR="00521620" w:rsidRPr="00A23284" w:rsidRDefault="00521620" w:rsidP="00521620">
      <w:pPr>
        <w:ind w:left="4536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(окружную избирательную комиссию </w:t>
      </w:r>
      <w:r>
        <w:rPr>
          <w:sz w:val="24"/>
          <w:szCs w:val="24"/>
        </w:rPr>
        <w:t xml:space="preserve">___________________________________________ </w:t>
      </w:r>
      <w:r w:rsidRPr="00A23284">
        <w:rPr>
          <w:sz w:val="24"/>
          <w:szCs w:val="24"/>
        </w:rPr>
        <w:t xml:space="preserve">одномандатного избирательного округа № </w:t>
      </w:r>
      <w:r>
        <w:rPr>
          <w:sz w:val="24"/>
          <w:szCs w:val="24"/>
        </w:rPr>
        <w:t>______</w:t>
      </w:r>
      <w:r w:rsidRPr="00A23284">
        <w:rPr>
          <w:sz w:val="24"/>
          <w:szCs w:val="24"/>
        </w:rPr>
        <w:t>)</w:t>
      </w:r>
    </w:p>
    <w:p w14:paraId="305D1E22" w14:textId="77777777" w:rsidR="00A23284" w:rsidRPr="00A23284" w:rsidRDefault="00A23284" w:rsidP="00CC1633">
      <w:pPr>
        <w:ind w:right="-1" w:firstLine="709"/>
        <w:jc w:val="both"/>
        <w:rPr>
          <w:sz w:val="28"/>
        </w:rPr>
      </w:pPr>
    </w:p>
    <w:p w14:paraId="7F59D9E9" w14:textId="77777777" w:rsidR="00A23284" w:rsidRPr="00A23284" w:rsidRDefault="00A23284" w:rsidP="00CC1633">
      <w:pPr>
        <w:ind w:right="-1" w:firstLine="709"/>
        <w:jc w:val="both"/>
        <w:rPr>
          <w:sz w:val="28"/>
        </w:rPr>
      </w:pPr>
    </w:p>
    <w:p w14:paraId="3509BE80" w14:textId="77777777" w:rsidR="00A23284" w:rsidRPr="00A23284" w:rsidRDefault="00A23284" w:rsidP="00CC1633">
      <w:pPr>
        <w:ind w:right="-1"/>
        <w:jc w:val="center"/>
        <w:rPr>
          <w:b/>
          <w:sz w:val="28"/>
          <w:szCs w:val="28"/>
        </w:rPr>
      </w:pPr>
      <w:r w:rsidRPr="00A23284">
        <w:rPr>
          <w:b/>
          <w:sz w:val="28"/>
          <w:szCs w:val="28"/>
        </w:rPr>
        <w:t>ЗАЯВЛЕНИЕ</w:t>
      </w:r>
    </w:p>
    <w:p w14:paraId="51DDFBE8" w14:textId="77777777" w:rsidR="00A23284" w:rsidRPr="00A23284" w:rsidRDefault="00A23284" w:rsidP="00CC1633">
      <w:pPr>
        <w:spacing w:after="360"/>
        <w:ind w:right="-1"/>
        <w:jc w:val="center"/>
        <w:rPr>
          <w:b/>
          <w:bCs/>
          <w:sz w:val="28"/>
          <w:szCs w:val="28"/>
        </w:rPr>
      </w:pPr>
      <w:r w:rsidRPr="00A23284">
        <w:rPr>
          <w:b/>
          <w:bCs/>
          <w:sz w:val="28"/>
          <w:szCs w:val="28"/>
        </w:rPr>
        <w:t>о назначении доверенных лиц кандидата</w:t>
      </w:r>
    </w:p>
    <w:p w14:paraId="4C15D117" w14:textId="35BA412C" w:rsidR="00A23284" w:rsidRPr="00A23284" w:rsidRDefault="00A23284" w:rsidP="00CC1633">
      <w:pPr>
        <w:tabs>
          <w:tab w:val="right" w:pos="9356"/>
        </w:tabs>
        <w:ind w:right="-1" w:firstLine="567"/>
        <w:jc w:val="both"/>
        <w:rPr>
          <w:sz w:val="28"/>
          <w:szCs w:val="28"/>
        </w:rPr>
      </w:pPr>
      <w:proofErr w:type="gramStart"/>
      <w:r w:rsidRPr="00A23284">
        <w:rPr>
          <w:sz w:val="28"/>
          <w:szCs w:val="28"/>
        </w:rPr>
        <w:t xml:space="preserve">Я,  </w:t>
      </w:r>
      <w:r w:rsidRPr="00A23284">
        <w:rPr>
          <w:sz w:val="28"/>
          <w:szCs w:val="28"/>
        </w:rPr>
        <w:tab/>
      </w:r>
      <w:proofErr w:type="gramEnd"/>
      <w:r w:rsidR="00521620">
        <w:rPr>
          <w:sz w:val="28"/>
          <w:szCs w:val="28"/>
        </w:rPr>
        <w:t xml:space="preserve">      ,</w:t>
      </w:r>
    </w:p>
    <w:p w14:paraId="7C034913" w14:textId="77777777" w:rsidR="00A23284" w:rsidRPr="00A23284" w:rsidRDefault="00A23284" w:rsidP="00CC1633">
      <w:pPr>
        <w:pBdr>
          <w:top w:val="single" w:sz="4" w:space="1" w:color="auto"/>
        </w:pBdr>
        <w:ind w:left="992" w:right="-1"/>
        <w:jc w:val="center"/>
        <w:rPr>
          <w:i/>
          <w:iCs/>
          <w:sz w:val="16"/>
          <w:szCs w:val="16"/>
        </w:rPr>
      </w:pPr>
      <w:r w:rsidRPr="00A23284">
        <w:rPr>
          <w:i/>
          <w:iCs/>
          <w:sz w:val="16"/>
          <w:szCs w:val="16"/>
        </w:rPr>
        <w:t>(фамилия, имя, отчество)</w:t>
      </w:r>
    </w:p>
    <w:p w14:paraId="2517696C" w14:textId="34F841AE" w:rsidR="00A23284" w:rsidRPr="00A23284" w:rsidRDefault="00A23284" w:rsidP="00CC1633">
      <w:pPr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выдвинутый кандидатом в депутаты Совета __________________ </w:t>
      </w:r>
      <w:r w:rsidRPr="00A23284">
        <w:rPr>
          <w:color w:val="000000"/>
          <w:sz w:val="28"/>
          <w:szCs w:val="28"/>
        </w:rPr>
        <w:t xml:space="preserve">сельского поселения </w:t>
      </w:r>
      <w:r w:rsidR="00504781">
        <w:rPr>
          <w:color w:val="000000"/>
          <w:sz w:val="28"/>
          <w:szCs w:val="28"/>
        </w:rPr>
        <w:t>Нижнекамского</w:t>
      </w:r>
      <w:r w:rsidRPr="00A23284">
        <w:rPr>
          <w:color w:val="000000"/>
          <w:sz w:val="28"/>
          <w:szCs w:val="28"/>
        </w:rPr>
        <w:t xml:space="preserve"> муниципального района </w:t>
      </w:r>
      <w:r w:rsidRPr="00A23284">
        <w:rPr>
          <w:sz w:val="28"/>
          <w:szCs w:val="28"/>
        </w:rPr>
        <w:t>Республики Татарстан четвертого созыва по _______________________________________</w:t>
      </w:r>
      <w:r w:rsidR="00521620">
        <w:rPr>
          <w:sz w:val="28"/>
          <w:szCs w:val="28"/>
        </w:rPr>
        <w:t>___________</w:t>
      </w:r>
      <w:r w:rsidRPr="00A23284">
        <w:rPr>
          <w:sz w:val="28"/>
          <w:szCs w:val="28"/>
        </w:rPr>
        <w:t>_</w:t>
      </w:r>
    </w:p>
    <w:p w14:paraId="0E34101B" w14:textId="77777777" w:rsidR="00A23284" w:rsidRPr="00A23284" w:rsidRDefault="00A23284" w:rsidP="00CC1633">
      <w:pPr>
        <w:tabs>
          <w:tab w:val="right" w:pos="9639"/>
        </w:tabs>
        <w:ind w:left="3544" w:right="-1"/>
        <w:jc w:val="center"/>
        <w:rPr>
          <w:i/>
          <w:iCs/>
          <w:sz w:val="16"/>
          <w:szCs w:val="16"/>
        </w:rPr>
      </w:pPr>
      <w:r w:rsidRPr="00A23284">
        <w:rPr>
          <w:i/>
          <w:iCs/>
          <w:sz w:val="16"/>
          <w:szCs w:val="16"/>
        </w:rPr>
        <w:t>(наименование и номер одномандатного избирательного округа)</w:t>
      </w:r>
    </w:p>
    <w:p w14:paraId="7E5A944D" w14:textId="77777777" w:rsidR="00A23284" w:rsidRPr="00A23284" w:rsidRDefault="00A23284" w:rsidP="00CC1633">
      <w:pPr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назначаю своих доверенных лиц в количестве ______ человек в соответствии с прилагаемым списком.</w:t>
      </w:r>
    </w:p>
    <w:p w14:paraId="73F84C86" w14:textId="77777777" w:rsidR="00A23284" w:rsidRPr="00A23284" w:rsidRDefault="00A23284" w:rsidP="00CC1633">
      <w:pPr>
        <w:ind w:right="-1" w:firstLine="567"/>
        <w:rPr>
          <w:iCs/>
          <w:sz w:val="28"/>
          <w:szCs w:val="28"/>
        </w:rPr>
      </w:pPr>
      <w:r w:rsidRPr="00A23284">
        <w:rPr>
          <w:iCs/>
          <w:sz w:val="28"/>
          <w:szCs w:val="28"/>
        </w:rPr>
        <w:t>Приложения:</w:t>
      </w:r>
    </w:p>
    <w:p w14:paraId="179CA8F1" w14:textId="77777777" w:rsidR="00A23284" w:rsidRPr="00A23284" w:rsidRDefault="00A23284" w:rsidP="00CC1633">
      <w:pPr>
        <w:tabs>
          <w:tab w:val="left" w:pos="7026"/>
          <w:tab w:val="left" w:pos="7657"/>
          <w:tab w:val="left" w:pos="8698"/>
        </w:tabs>
        <w:ind w:right="-1" w:firstLine="720"/>
        <w:rPr>
          <w:sz w:val="28"/>
          <w:szCs w:val="28"/>
        </w:rPr>
      </w:pPr>
      <w:r w:rsidRPr="00A23284">
        <w:rPr>
          <w:sz w:val="28"/>
          <w:szCs w:val="28"/>
        </w:rPr>
        <w:t>1. Список доверенных лиц кандидата на _______ листах.</w:t>
      </w:r>
    </w:p>
    <w:p w14:paraId="7009ED8E" w14:textId="77777777" w:rsidR="00A23284" w:rsidRPr="00A23284" w:rsidRDefault="00A23284" w:rsidP="00CC1633">
      <w:pPr>
        <w:ind w:right="-1" w:firstLine="567"/>
        <w:jc w:val="both"/>
        <w:rPr>
          <w:sz w:val="2"/>
          <w:szCs w:val="2"/>
        </w:rPr>
      </w:pPr>
    </w:p>
    <w:p w14:paraId="47EB4FC8" w14:textId="77777777" w:rsidR="00A23284" w:rsidRPr="00A23284" w:rsidRDefault="00A23284" w:rsidP="00CC1633">
      <w:pPr>
        <w:tabs>
          <w:tab w:val="left" w:pos="7026"/>
          <w:tab w:val="left" w:pos="7657"/>
          <w:tab w:val="left" w:pos="8698"/>
        </w:tabs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2. Заявления о согласии быть доверенными лицами на _______листах _____ штук.</w:t>
      </w:r>
    </w:p>
    <w:p w14:paraId="2960746A" w14:textId="77777777" w:rsidR="00A23284" w:rsidRPr="00A23284" w:rsidRDefault="00A23284" w:rsidP="00CC1633">
      <w:pPr>
        <w:autoSpaceDE w:val="0"/>
        <w:autoSpaceDN w:val="0"/>
        <w:adjustRightInd w:val="0"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3. Копии приказов (распоряжений), предусмотренных ч. 3 ст. 52 Избирательного кодекса Республики Татарстан (при наличии доверенных лиц, являющихся государственными или муниципальными служащими).</w:t>
      </w:r>
    </w:p>
    <w:p w14:paraId="745EC84B" w14:textId="77777777" w:rsidR="00A23284" w:rsidRPr="00A23284" w:rsidRDefault="00A23284" w:rsidP="00CC1633">
      <w:pPr>
        <w:ind w:right="-1"/>
        <w:rPr>
          <w:sz w:val="28"/>
          <w:szCs w:val="28"/>
        </w:rPr>
      </w:pPr>
    </w:p>
    <w:p w14:paraId="7336D184" w14:textId="77777777" w:rsidR="00A23284" w:rsidRPr="00A23284" w:rsidRDefault="00A23284" w:rsidP="00CC1633">
      <w:pPr>
        <w:ind w:right="-1"/>
        <w:rPr>
          <w:sz w:val="28"/>
          <w:szCs w:val="28"/>
        </w:rPr>
      </w:pPr>
    </w:p>
    <w:p w14:paraId="1910A0ED" w14:textId="77777777" w:rsidR="00A23284" w:rsidRPr="00A23284" w:rsidRDefault="00A23284" w:rsidP="00CC1633">
      <w:pPr>
        <w:pBdr>
          <w:top w:val="single" w:sz="4" w:space="1" w:color="auto"/>
        </w:pBdr>
        <w:ind w:right="-1"/>
        <w:jc w:val="center"/>
        <w:rPr>
          <w:i/>
          <w:iCs/>
          <w:sz w:val="16"/>
          <w:szCs w:val="16"/>
        </w:rPr>
      </w:pPr>
      <w:r w:rsidRPr="00A23284">
        <w:rPr>
          <w:i/>
          <w:iCs/>
          <w:sz w:val="16"/>
          <w:szCs w:val="16"/>
        </w:rPr>
        <w:t>(фамилия, имя, отчество, подпись)</w:t>
      </w:r>
    </w:p>
    <w:p w14:paraId="2DFA7433" w14:textId="77777777" w:rsidR="00A23284" w:rsidRPr="00A23284" w:rsidRDefault="00A23284" w:rsidP="00CC1633">
      <w:pPr>
        <w:ind w:left="5954" w:right="-1"/>
        <w:jc w:val="center"/>
        <w:rPr>
          <w:sz w:val="28"/>
          <w:szCs w:val="28"/>
        </w:rPr>
      </w:pPr>
    </w:p>
    <w:p w14:paraId="7C4882AB" w14:textId="77777777" w:rsidR="00A23284" w:rsidRPr="00A23284" w:rsidRDefault="00A23284" w:rsidP="00CC1633">
      <w:pPr>
        <w:pBdr>
          <w:top w:val="single" w:sz="4" w:space="1" w:color="auto"/>
        </w:pBdr>
        <w:spacing w:after="240"/>
        <w:ind w:left="5954" w:right="-1"/>
        <w:jc w:val="center"/>
        <w:rPr>
          <w:i/>
          <w:iCs/>
          <w:sz w:val="16"/>
          <w:szCs w:val="16"/>
        </w:rPr>
      </w:pPr>
      <w:r w:rsidRPr="00A23284">
        <w:rPr>
          <w:i/>
          <w:iCs/>
          <w:sz w:val="16"/>
          <w:szCs w:val="16"/>
        </w:rPr>
        <w:t>(дата)</w:t>
      </w:r>
    </w:p>
    <w:p w14:paraId="04C9D887" w14:textId="77777777" w:rsidR="00A23284" w:rsidRPr="00A23284" w:rsidRDefault="00A23284" w:rsidP="00CC1633">
      <w:pPr>
        <w:ind w:right="-1" w:firstLine="709"/>
        <w:jc w:val="both"/>
        <w:rPr>
          <w:sz w:val="28"/>
          <w:szCs w:val="28"/>
        </w:rPr>
      </w:pPr>
    </w:p>
    <w:p w14:paraId="4E847701" w14:textId="77777777" w:rsidR="00A23284" w:rsidRPr="00A23284" w:rsidRDefault="00A23284" w:rsidP="00CC1633">
      <w:pPr>
        <w:ind w:right="-1" w:firstLine="709"/>
        <w:jc w:val="both"/>
        <w:rPr>
          <w:sz w:val="28"/>
        </w:rPr>
      </w:pPr>
    </w:p>
    <w:p w14:paraId="4AD63189" w14:textId="77777777" w:rsidR="00A23284" w:rsidRPr="00A23284" w:rsidRDefault="00A23284" w:rsidP="00CC1633">
      <w:pPr>
        <w:ind w:right="-1" w:firstLine="709"/>
        <w:jc w:val="both"/>
        <w:rPr>
          <w:sz w:val="28"/>
        </w:rPr>
      </w:pPr>
    </w:p>
    <w:p w14:paraId="16373C40" w14:textId="77777777" w:rsidR="00A23284" w:rsidRPr="00A23284" w:rsidRDefault="00A23284" w:rsidP="00CC1633">
      <w:pPr>
        <w:ind w:right="-1" w:firstLine="709"/>
        <w:jc w:val="both"/>
        <w:rPr>
          <w:sz w:val="28"/>
        </w:rPr>
      </w:pPr>
    </w:p>
    <w:p w14:paraId="600F10CE" w14:textId="77777777" w:rsidR="00A23284" w:rsidRPr="00A23284" w:rsidRDefault="00A23284" w:rsidP="00CC1633">
      <w:pPr>
        <w:ind w:right="-1" w:firstLine="709"/>
        <w:jc w:val="both"/>
        <w:rPr>
          <w:sz w:val="28"/>
        </w:rPr>
      </w:pPr>
    </w:p>
    <w:p w14:paraId="3D049976" w14:textId="77777777" w:rsidR="00A23284" w:rsidRPr="00A23284" w:rsidRDefault="00A23284" w:rsidP="00CC1633">
      <w:pPr>
        <w:ind w:right="-1" w:firstLine="709"/>
        <w:jc w:val="both"/>
        <w:rPr>
          <w:sz w:val="28"/>
        </w:rPr>
      </w:pPr>
    </w:p>
    <w:p w14:paraId="7480098C" w14:textId="77777777" w:rsidR="00A23284" w:rsidRPr="00A23284" w:rsidRDefault="00A23284" w:rsidP="00CC1633">
      <w:pPr>
        <w:ind w:right="-1" w:firstLine="709"/>
        <w:jc w:val="both"/>
        <w:rPr>
          <w:sz w:val="28"/>
        </w:rPr>
      </w:pPr>
    </w:p>
    <w:p w14:paraId="6EFB3D36" w14:textId="77777777" w:rsidR="00A23284" w:rsidRDefault="00A23284" w:rsidP="00CC1633">
      <w:pPr>
        <w:ind w:right="-1" w:firstLine="709"/>
        <w:jc w:val="both"/>
        <w:rPr>
          <w:sz w:val="28"/>
        </w:rPr>
      </w:pPr>
    </w:p>
    <w:p w14:paraId="2F5CBB4A" w14:textId="77777777" w:rsidR="00CC1633" w:rsidRPr="00A23284" w:rsidRDefault="00CC1633" w:rsidP="00CC1633">
      <w:pPr>
        <w:ind w:right="-1" w:firstLine="709"/>
        <w:jc w:val="both"/>
        <w:rPr>
          <w:sz w:val="28"/>
        </w:rPr>
      </w:pPr>
    </w:p>
    <w:p w14:paraId="37683C79" w14:textId="77777777" w:rsidR="00A23284" w:rsidRPr="00A23284" w:rsidRDefault="00A23284" w:rsidP="00CC1633">
      <w:pPr>
        <w:suppressAutoHyphens/>
        <w:ind w:left="5529" w:right="-1"/>
      </w:pPr>
    </w:p>
    <w:p w14:paraId="34E4D18A" w14:textId="77777777" w:rsidR="00A23284" w:rsidRPr="00A23284" w:rsidRDefault="00A23284" w:rsidP="00CC1633">
      <w:pPr>
        <w:suppressAutoHyphens/>
        <w:ind w:left="4962" w:right="-1"/>
        <w:rPr>
          <w:b/>
        </w:rPr>
      </w:pPr>
      <w:r w:rsidRPr="00A23284">
        <w:lastRenderedPageBreak/>
        <w:t>Приложение № 2</w:t>
      </w:r>
    </w:p>
    <w:p w14:paraId="49475DF8" w14:textId="28EF8CE8" w:rsidR="00A23284" w:rsidRPr="00A23284" w:rsidRDefault="00A23284" w:rsidP="00CC1633">
      <w:pPr>
        <w:ind w:left="4962" w:right="-1"/>
      </w:pPr>
      <w:r w:rsidRPr="00A23284">
        <w:t xml:space="preserve">к перечню и образцам документов, представляемых кандидатом, избирательным объединением в территориальную (окружную) избирательную комиссию </w:t>
      </w:r>
      <w:r w:rsidR="00504781">
        <w:t>Нижнекамского</w:t>
      </w:r>
      <w:r w:rsidRPr="00A23284">
        <w:t xml:space="preserve"> района для регистрации доверенных лиц при проведении дополнительных выборов 8 сентября 2024 года</w:t>
      </w:r>
    </w:p>
    <w:p w14:paraId="51ECCDD5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04A13CF3" w14:textId="77777777" w:rsidR="00A23284" w:rsidRPr="00A23284" w:rsidRDefault="00A23284" w:rsidP="00CC1633">
      <w:pPr>
        <w:ind w:right="-1" w:firstLine="709"/>
        <w:jc w:val="both"/>
        <w:rPr>
          <w:sz w:val="28"/>
        </w:rPr>
      </w:pPr>
    </w:p>
    <w:p w14:paraId="38ABDE37" w14:textId="77777777" w:rsidR="00A23284" w:rsidRPr="00A23284" w:rsidRDefault="00A23284" w:rsidP="00CC1633">
      <w:pPr>
        <w:spacing w:before="120"/>
        <w:ind w:right="-1"/>
        <w:jc w:val="center"/>
        <w:rPr>
          <w:b/>
          <w:bCs/>
          <w:sz w:val="28"/>
          <w:szCs w:val="28"/>
        </w:rPr>
      </w:pPr>
      <w:r w:rsidRPr="00A23284">
        <w:rPr>
          <w:b/>
          <w:bCs/>
          <w:sz w:val="28"/>
          <w:szCs w:val="28"/>
        </w:rPr>
        <w:t>СПИСОК</w:t>
      </w:r>
    </w:p>
    <w:p w14:paraId="3478B6B4" w14:textId="77777777" w:rsidR="00A23284" w:rsidRPr="00A23284" w:rsidRDefault="00A23284" w:rsidP="00CC1633">
      <w:pPr>
        <w:tabs>
          <w:tab w:val="center" w:pos="3402"/>
        </w:tabs>
        <w:ind w:right="-1"/>
        <w:jc w:val="center"/>
        <w:rPr>
          <w:b/>
          <w:bCs/>
          <w:sz w:val="28"/>
          <w:szCs w:val="28"/>
        </w:rPr>
      </w:pPr>
      <w:r w:rsidRPr="00A23284">
        <w:rPr>
          <w:b/>
          <w:bCs/>
          <w:sz w:val="28"/>
          <w:szCs w:val="28"/>
        </w:rPr>
        <w:t xml:space="preserve">доверенных лиц кандидата в депутаты </w:t>
      </w:r>
    </w:p>
    <w:p w14:paraId="1605DF40" w14:textId="3D376B0B" w:rsidR="00A23284" w:rsidRPr="00A23284" w:rsidRDefault="00A23284" w:rsidP="00CC1633">
      <w:pPr>
        <w:tabs>
          <w:tab w:val="center" w:pos="3402"/>
        </w:tabs>
        <w:ind w:right="-1"/>
        <w:jc w:val="center"/>
        <w:rPr>
          <w:b/>
          <w:bCs/>
          <w:sz w:val="28"/>
          <w:szCs w:val="28"/>
        </w:rPr>
      </w:pPr>
      <w:r w:rsidRPr="00A23284">
        <w:rPr>
          <w:b/>
          <w:bCs/>
          <w:sz w:val="28"/>
          <w:szCs w:val="28"/>
        </w:rPr>
        <w:t xml:space="preserve">Совета ______________ </w:t>
      </w:r>
      <w:r w:rsidRPr="00A23284">
        <w:rPr>
          <w:b/>
          <w:color w:val="000000"/>
          <w:sz w:val="28"/>
          <w:szCs w:val="28"/>
        </w:rPr>
        <w:t xml:space="preserve">сельского поселения </w:t>
      </w:r>
      <w:r w:rsidR="00504781">
        <w:rPr>
          <w:b/>
          <w:color w:val="000000"/>
          <w:sz w:val="28"/>
          <w:szCs w:val="28"/>
        </w:rPr>
        <w:t>Нижнекамского</w:t>
      </w:r>
      <w:r w:rsidRPr="00A23284">
        <w:rPr>
          <w:b/>
          <w:color w:val="000000"/>
          <w:sz w:val="28"/>
          <w:szCs w:val="28"/>
        </w:rPr>
        <w:t xml:space="preserve"> муниципального района </w:t>
      </w:r>
      <w:r w:rsidRPr="00A23284">
        <w:rPr>
          <w:b/>
          <w:bCs/>
          <w:sz w:val="28"/>
          <w:szCs w:val="28"/>
        </w:rPr>
        <w:t xml:space="preserve">Республики Татарстан четвертого созыва </w:t>
      </w:r>
    </w:p>
    <w:p w14:paraId="7A525524" w14:textId="2661A0D9" w:rsidR="00A23284" w:rsidRPr="00A23284" w:rsidRDefault="00A23284" w:rsidP="00CC1633">
      <w:pPr>
        <w:tabs>
          <w:tab w:val="center" w:pos="3402"/>
        </w:tabs>
        <w:ind w:right="-1"/>
        <w:jc w:val="center"/>
        <w:rPr>
          <w:b/>
          <w:bCs/>
          <w:sz w:val="28"/>
          <w:szCs w:val="28"/>
        </w:rPr>
      </w:pPr>
      <w:r w:rsidRPr="00A23284">
        <w:rPr>
          <w:b/>
          <w:bCs/>
          <w:sz w:val="28"/>
          <w:szCs w:val="28"/>
        </w:rPr>
        <w:t xml:space="preserve">по </w:t>
      </w:r>
      <w:r w:rsidR="00521620">
        <w:rPr>
          <w:b/>
          <w:bCs/>
          <w:sz w:val="28"/>
          <w:szCs w:val="28"/>
        </w:rPr>
        <w:t>__________________</w:t>
      </w:r>
      <w:r w:rsidRPr="00A23284">
        <w:rPr>
          <w:b/>
          <w:bCs/>
          <w:sz w:val="28"/>
          <w:szCs w:val="28"/>
        </w:rPr>
        <w:t>одномандатному избирательному округу № _____</w:t>
      </w:r>
    </w:p>
    <w:p w14:paraId="43993D70" w14:textId="77777777" w:rsidR="00A23284" w:rsidRPr="00A23284" w:rsidRDefault="00A23284" w:rsidP="00CC1633">
      <w:pPr>
        <w:tabs>
          <w:tab w:val="center" w:pos="3402"/>
        </w:tabs>
        <w:ind w:right="-1"/>
        <w:jc w:val="center"/>
      </w:pPr>
    </w:p>
    <w:p w14:paraId="68D6D929" w14:textId="77777777" w:rsidR="00A23284" w:rsidRPr="00A23284" w:rsidRDefault="00A23284" w:rsidP="00CC1633">
      <w:pPr>
        <w:tabs>
          <w:tab w:val="center" w:pos="3402"/>
        </w:tabs>
        <w:ind w:right="-1"/>
        <w:jc w:val="center"/>
      </w:pPr>
    </w:p>
    <w:p w14:paraId="1555F42E" w14:textId="77777777" w:rsidR="00A23284" w:rsidRPr="00A23284" w:rsidRDefault="00A23284" w:rsidP="00CC1633">
      <w:pPr>
        <w:pBdr>
          <w:top w:val="single" w:sz="6" w:space="1" w:color="auto"/>
        </w:pBdr>
        <w:tabs>
          <w:tab w:val="center" w:pos="3402"/>
        </w:tabs>
        <w:ind w:left="1134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(фамилия, имя, отчество кандидата)</w:t>
      </w:r>
    </w:p>
    <w:p w14:paraId="1D854CF9" w14:textId="77777777" w:rsidR="00A23284" w:rsidRPr="00A23284" w:rsidRDefault="00A23284" w:rsidP="00CC1633">
      <w:pPr>
        <w:ind w:right="-1" w:firstLine="709"/>
        <w:jc w:val="both"/>
        <w:rPr>
          <w:sz w:val="28"/>
          <w:szCs w:val="12"/>
        </w:rPr>
      </w:pPr>
    </w:p>
    <w:p w14:paraId="1DE6B225" w14:textId="77777777" w:rsidR="00A23284" w:rsidRPr="00A23284" w:rsidRDefault="00A23284" w:rsidP="00CC1633">
      <w:pPr>
        <w:ind w:right="-1" w:firstLine="720"/>
        <w:rPr>
          <w:sz w:val="28"/>
          <w:szCs w:val="28"/>
        </w:rPr>
      </w:pPr>
      <w:r w:rsidRPr="00A23284">
        <w:rPr>
          <w:sz w:val="28"/>
          <w:szCs w:val="28"/>
        </w:rPr>
        <w:t>1. __________________________________________________________,</w:t>
      </w:r>
    </w:p>
    <w:p w14:paraId="364CE612" w14:textId="77777777" w:rsidR="00A23284" w:rsidRPr="00A23284" w:rsidRDefault="00A23284" w:rsidP="00CC1633">
      <w:pPr>
        <w:ind w:right="-1" w:firstLine="720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(фамилия, имя, отчество)</w:t>
      </w:r>
    </w:p>
    <w:p w14:paraId="3F2315F5" w14:textId="1B2F5E95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дата рождения - ______________________ года, </w:t>
      </w:r>
      <w:proofErr w:type="gramStart"/>
      <w:r w:rsidRPr="00A23284">
        <w:rPr>
          <w:sz w:val="28"/>
          <w:szCs w:val="28"/>
        </w:rPr>
        <w:t xml:space="preserve">основное </w:t>
      </w:r>
      <w:r w:rsidR="00521620">
        <w:rPr>
          <w:sz w:val="28"/>
          <w:szCs w:val="28"/>
        </w:rPr>
        <w:t xml:space="preserve"> </w:t>
      </w:r>
      <w:r w:rsidRPr="00A23284">
        <w:rPr>
          <w:sz w:val="28"/>
          <w:szCs w:val="28"/>
        </w:rPr>
        <w:t>место</w:t>
      </w:r>
      <w:proofErr w:type="gramEnd"/>
      <w:r w:rsidRPr="00A23284">
        <w:rPr>
          <w:sz w:val="28"/>
          <w:szCs w:val="28"/>
        </w:rPr>
        <w:t xml:space="preserve">  работы  или  </w:t>
      </w:r>
    </w:p>
    <w:p w14:paraId="400E348A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1985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(число, месяц, год)</w:t>
      </w:r>
    </w:p>
    <w:p w14:paraId="7C02787B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службы, занимаемая должность/род занятий - ___________________________</w:t>
      </w:r>
    </w:p>
    <w:p w14:paraId="05D50B89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__________________________________________________________________,</w:t>
      </w:r>
    </w:p>
    <w:p w14:paraId="59283C3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(наименование основного места работы или службы, должность, при их отсутствии - род занятий)</w:t>
      </w:r>
    </w:p>
    <w:p w14:paraId="779A113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адрес места жительства - ____________________________________________</w:t>
      </w:r>
    </w:p>
    <w:p w14:paraId="6C928C7E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2977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 xml:space="preserve">(наименование субъекта Российской Федерации, района, города, </w:t>
      </w:r>
    </w:p>
    <w:p w14:paraId="4D24BC2D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__________________________________________________________________,</w:t>
      </w:r>
    </w:p>
    <w:p w14:paraId="1553F4AD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иного населенного пункта, улицы, номер дома, корпуса, строения и т.п., квартиры)</w:t>
      </w:r>
    </w:p>
    <w:p w14:paraId="50DE3AA8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rPr>
          <w:sz w:val="28"/>
          <w:szCs w:val="28"/>
          <w:vertAlign w:val="superscript"/>
        </w:rPr>
      </w:pPr>
      <w:r w:rsidRPr="00A23284">
        <w:rPr>
          <w:sz w:val="28"/>
          <w:szCs w:val="28"/>
        </w:rPr>
        <w:t>вид документа - ___________________________________, данные документа,</w:t>
      </w:r>
    </w:p>
    <w:p w14:paraId="787D268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1985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(паспорт или документ, заменяющий паспорт гражданина Российской Федерации)</w:t>
      </w:r>
    </w:p>
    <w:p w14:paraId="743B1D25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удостоверяющего личность, - ________________________________________,</w:t>
      </w:r>
    </w:p>
    <w:p w14:paraId="1AD9FF1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3544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(серия, номер паспорта или документа, заменяющего паспорт гражданина Российской Федерации)</w:t>
      </w:r>
    </w:p>
    <w:p w14:paraId="381AF4EF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выдан - ___________________________________________________________,</w:t>
      </w:r>
    </w:p>
    <w:p w14:paraId="7D3352C8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993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(дата выдачи паспорта или документа, заменяющего паспорт гражданина Российской Федерации)</w:t>
      </w:r>
    </w:p>
    <w:p w14:paraId="34FBBA51" w14:textId="77777777" w:rsidR="00A23284" w:rsidRPr="00A23284" w:rsidRDefault="00A23284" w:rsidP="00CC1633">
      <w:pPr>
        <w:ind w:right="-1" w:firstLine="720"/>
        <w:rPr>
          <w:sz w:val="28"/>
          <w:szCs w:val="28"/>
        </w:rPr>
      </w:pPr>
      <w:r w:rsidRPr="00A23284">
        <w:rPr>
          <w:sz w:val="28"/>
          <w:szCs w:val="28"/>
        </w:rPr>
        <w:t>2. …</w:t>
      </w:r>
    </w:p>
    <w:p w14:paraId="3827926A" w14:textId="77777777" w:rsidR="00A23284" w:rsidRPr="00A23284" w:rsidRDefault="00A23284" w:rsidP="00CC1633">
      <w:pPr>
        <w:ind w:right="-1" w:firstLine="720"/>
        <w:rPr>
          <w:sz w:val="28"/>
          <w:szCs w:val="28"/>
        </w:rPr>
      </w:pPr>
      <w:r w:rsidRPr="00A23284">
        <w:rPr>
          <w:sz w:val="28"/>
          <w:szCs w:val="28"/>
        </w:rPr>
        <w:t>3. …</w:t>
      </w:r>
    </w:p>
    <w:p w14:paraId="6128AFF1" w14:textId="77777777" w:rsidR="00A23284" w:rsidRPr="00A23284" w:rsidRDefault="00A23284" w:rsidP="00CC1633">
      <w:pPr>
        <w:ind w:right="-1"/>
        <w:rPr>
          <w:sz w:val="12"/>
          <w:szCs w:val="12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1"/>
        <w:gridCol w:w="4930"/>
        <w:gridCol w:w="236"/>
        <w:gridCol w:w="1739"/>
        <w:gridCol w:w="261"/>
        <w:gridCol w:w="2173"/>
      </w:tblGrid>
      <w:tr w:rsidR="00A23284" w:rsidRPr="00A23284" w14:paraId="078FE93D" w14:textId="77777777" w:rsidTr="00806D38">
        <w:trPr>
          <w:gridBefore w:val="1"/>
          <w:wBefore w:w="201" w:type="dxa"/>
        </w:trPr>
        <w:tc>
          <w:tcPr>
            <w:tcW w:w="49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F29CAB" w14:textId="77777777" w:rsidR="00A23284" w:rsidRPr="00A23284" w:rsidRDefault="00A23284" w:rsidP="00CC1633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6715072" w14:textId="77777777" w:rsidR="00A23284" w:rsidRPr="00A23284" w:rsidRDefault="00A23284" w:rsidP="00CC1633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427F6DC" w14:textId="77777777" w:rsidR="00A23284" w:rsidRPr="00A23284" w:rsidRDefault="00A23284" w:rsidP="00CC1633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6C3640C4" w14:textId="77777777" w:rsidR="00A23284" w:rsidRPr="00A23284" w:rsidRDefault="00A23284" w:rsidP="00CC1633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5FA027" w14:textId="77777777" w:rsidR="00A23284" w:rsidRPr="00A23284" w:rsidRDefault="00A23284" w:rsidP="00CC1633">
            <w:pPr>
              <w:ind w:right="-1"/>
              <w:rPr>
                <w:sz w:val="16"/>
                <w:szCs w:val="16"/>
              </w:rPr>
            </w:pPr>
          </w:p>
        </w:tc>
      </w:tr>
      <w:tr w:rsidR="00A23284" w:rsidRPr="00A23284" w14:paraId="4A16DCF8" w14:textId="77777777" w:rsidTr="00806D38"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38062" w14:textId="77777777" w:rsidR="00A23284" w:rsidRPr="00A23284" w:rsidRDefault="00A23284" w:rsidP="00CC1633">
            <w:pPr>
              <w:ind w:right="-1"/>
              <w:jc w:val="center"/>
              <w:rPr>
                <w:vertAlign w:val="superscript"/>
              </w:rPr>
            </w:pPr>
            <w:r w:rsidRPr="00A23284">
              <w:rPr>
                <w:vertAlign w:val="superscript"/>
              </w:rPr>
              <w:t>(должность)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91046C" w14:textId="77777777" w:rsidR="00A23284" w:rsidRPr="00A23284" w:rsidRDefault="00A23284" w:rsidP="00CC1633">
            <w:pPr>
              <w:ind w:right="-1"/>
              <w:rPr>
                <w:vertAlign w:val="superscript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14:paraId="74636E62" w14:textId="77777777" w:rsidR="00A23284" w:rsidRPr="00A23284" w:rsidRDefault="00A23284" w:rsidP="00CC1633">
            <w:pPr>
              <w:ind w:right="-1"/>
              <w:jc w:val="center"/>
              <w:rPr>
                <w:vertAlign w:val="superscript"/>
              </w:rPr>
            </w:pPr>
            <w:r w:rsidRPr="00A23284">
              <w:rPr>
                <w:vertAlign w:val="superscript"/>
              </w:rPr>
              <w:t>(подпись)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258EACED" w14:textId="77777777" w:rsidR="00A23284" w:rsidRPr="00A23284" w:rsidRDefault="00A23284" w:rsidP="00CC1633">
            <w:pPr>
              <w:ind w:right="-1"/>
              <w:rPr>
                <w:vertAlign w:val="superscript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</w:tcPr>
          <w:p w14:paraId="6D8CB55F" w14:textId="77777777" w:rsidR="00A23284" w:rsidRPr="00A23284" w:rsidRDefault="00A23284" w:rsidP="00CC1633">
            <w:pPr>
              <w:ind w:right="-1"/>
              <w:jc w:val="center"/>
              <w:rPr>
                <w:vertAlign w:val="superscript"/>
              </w:rPr>
            </w:pPr>
            <w:r w:rsidRPr="00A23284">
              <w:rPr>
                <w:vertAlign w:val="superscript"/>
              </w:rPr>
              <w:t>(инициалы, фамилия)</w:t>
            </w:r>
          </w:p>
        </w:tc>
      </w:tr>
    </w:tbl>
    <w:p w14:paraId="6A27FFD1" w14:textId="77777777" w:rsidR="00A23284" w:rsidRPr="00A23284" w:rsidRDefault="00A23284" w:rsidP="00CC1633">
      <w:pPr>
        <w:ind w:right="-1"/>
        <w:rPr>
          <w:sz w:val="12"/>
          <w:szCs w:val="12"/>
        </w:rPr>
      </w:pPr>
    </w:p>
    <w:p w14:paraId="1B8DDA15" w14:textId="77777777" w:rsidR="00A23284" w:rsidRPr="00A23284" w:rsidRDefault="00A23284" w:rsidP="00CC1633">
      <w:pPr>
        <w:ind w:right="-1"/>
        <w:rPr>
          <w:sz w:val="28"/>
          <w:szCs w:val="28"/>
        </w:rPr>
      </w:pPr>
      <w:r w:rsidRPr="00A23284">
        <w:rPr>
          <w:sz w:val="28"/>
          <w:szCs w:val="28"/>
        </w:rPr>
        <w:t>____________________________</w:t>
      </w:r>
    </w:p>
    <w:p w14:paraId="2BF41359" w14:textId="77777777" w:rsidR="00A23284" w:rsidRPr="00A23284" w:rsidRDefault="00A23284" w:rsidP="00CC1633">
      <w:pPr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дата</w:t>
      </w:r>
    </w:p>
    <w:p w14:paraId="4D970E41" w14:textId="77777777" w:rsidR="00A23284" w:rsidRPr="00A23284" w:rsidRDefault="00A23284" w:rsidP="00CC1633">
      <w:pPr>
        <w:ind w:right="-1" w:firstLine="709"/>
        <w:jc w:val="both"/>
      </w:pPr>
    </w:p>
    <w:p w14:paraId="370AB40C" w14:textId="77777777" w:rsidR="00A23284" w:rsidRPr="00A23284" w:rsidRDefault="00A23284" w:rsidP="00CC1633">
      <w:pPr>
        <w:ind w:right="-1" w:firstLine="709"/>
        <w:jc w:val="both"/>
      </w:pPr>
    </w:p>
    <w:p w14:paraId="30AA016F" w14:textId="77777777" w:rsidR="00A23284" w:rsidRPr="00A23284" w:rsidRDefault="00A23284" w:rsidP="00CC1633">
      <w:pPr>
        <w:ind w:right="-1" w:firstLine="709"/>
        <w:jc w:val="both"/>
        <w:sectPr w:rsidR="00A23284" w:rsidRPr="00A23284" w:rsidSect="00E9533C">
          <w:footerReference w:type="default" r:id="rId21"/>
          <w:type w:val="continuous"/>
          <w:pgSz w:w="11907" w:h="16840"/>
          <w:pgMar w:top="1134" w:right="850" w:bottom="1134" w:left="1276" w:header="567" w:footer="567" w:gutter="0"/>
          <w:cols w:space="720"/>
          <w:docGrid w:linePitch="299"/>
        </w:sectPr>
      </w:pPr>
    </w:p>
    <w:p w14:paraId="0505C756" w14:textId="77777777" w:rsidR="00A23284" w:rsidRPr="00A23284" w:rsidRDefault="00A23284" w:rsidP="00521620">
      <w:pPr>
        <w:suppressAutoHyphens/>
        <w:ind w:left="4678" w:right="-1"/>
        <w:rPr>
          <w:b/>
          <w:sz w:val="18"/>
          <w:szCs w:val="18"/>
        </w:rPr>
      </w:pPr>
      <w:r w:rsidRPr="00A23284">
        <w:rPr>
          <w:sz w:val="18"/>
          <w:szCs w:val="18"/>
        </w:rPr>
        <w:lastRenderedPageBreak/>
        <w:t>Приложение № 3</w:t>
      </w:r>
    </w:p>
    <w:p w14:paraId="49BCD0B5" w14:textId="4B800F26" w:rsidR="00A23284" w:rsidRDefault="00A23284" w:rsidP="00521620">
      <w:pPr>
        <w:ind w:left="4678" w:right="-1"/>
        <w:rPr>
          <w:sz w:val="18"/>
          <w:szCs w:val="18"/>
        </w:rPr>
      </w:pPr>
      <w:r w:rsidRPr="00A23284">
        <w:rPr>
          <w:sz w:val="18"/>
          <w:szCs w:val="18"/>
        </w:rPr>
        <w:t xml:space="preserve">к перечню и образцам документов, представляемых кандидатом, избирательным объединением в территориальную (окружную) избирательную комиссию </w:t>
      </w:r>
      <w:r w:rsidR="00504781">
        <w:rPr>
          <w:sz w:val="18"/>
          <w:szCs w:val="18"/>
        </w:rPr>
        <w:t>Нижнекамского</w:t>
      </w:r>
      <w:r w:rsidRPr="00A23284">
        <w:rPr>
          <w:sz w:val="18"/>
          <w:szCs w:val="18"/>
        </w:rPr>
        <w:t xml:space="preserve"> района для регистрации доверенных лиц при проведении дополнительных выборов </w:t>
      </w:r>
      <w:r w:rsidR="00504781">
        <w:rPr>
          <w:sz w:val="18"/>
          <w:szCs w:val="18"/>
        </w:rPr>
        <w:t>8 сентября 2024 года</w:t>
      </w:r>
    </w:p>
    <w:p w14:paraId="4AFEF729" w14:textId="77777777" w:rsidR="00504781" w:rsidRPr="00A23284" w:rsidRDefault="00504781" w:rsidP="00521620">
      <w:pPr>
        <w:ind w:left="4678" w:right="-1"/>
        <w:rPr>
          <w:sz w:val="18"/>
          <w:szCs w:val="18"/>
        </w:rPr>
      </w:pPr>
    </w:p>
    <w:p w14:paraId="141441BD" w14:textId="77777777" w:rsidR="00521620" w:rsidRPr="00A23284" w:rsidRDefault="00521620" w:rsidP="00521620">
      <w:pPr>
        <w:ind w:left="4678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В территориальную избирательную комиссию </w:t>
      </w:r>
      <w:r>
        <w:rPr>
          <w:sz w:val="24"/>
          <w:szCs w:val="24"/>
        </w:rPr>
        <w:t xml:space="preserve">Нижнекамского </w:t>
      </w:r>
      <w:r w:rsidRPr="00A23284">
        <w:rPr>
          <w:sz w:val="24"/>
          <w:szCs w:val="24"/>
        </w:rPr>
        <w:t xml:space="preserve">района Республики Татарстан </w:t>
      </w:r>
    </w:p>
    <w:p w14:paraId="682AB2A5" w14:textId="2382856C" w:rsidR="00521620" w:rsidRPr="00A23284" w:rsidRDefault="00521620" w:rsidP="00521620">
      <w:pPr>
        <w:ind w:left="4678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(окружную избирательную комиссию </w:t>
      </w:r>
      <w:r>
        <w:rPr>
          <w:sz w:val="24"/>
          <w:szCs w:val="24"/>
        </w:rPr>
        <w:t xml:space="preserve">__________________________________________ </w:t>
      </w:r>
      <w:r w:rsidRPr="00A23284">
        <w:rPr>
          <w:sz w:val="24"/>
          <w:szCs w:val="24"/>
        </w:rPr>
        <w:t xml:space="preserve">одномандатного избирательного округа № </w:t>
      </w:r>
      <w:r>
        <w:rPr>
          <w:sz w:val="24"/>
          <w:szCs w:val="24"/>
        </w:rPr>
        <w:t>_____</w:t>
      </w:r>
      <w:r w:rsidRPr="00A23284">
        <w:rPr>
          <w:sz w:val="24"/>
          <w:szCs w:val="24"/>
        </w:rPr>
        <w:t>)</w:t>
      </w:r>
    </w:p>
    <w:p w14:paraId="659EB929" w14:textId="77777777" w:rsidR="00A23284" w:rsidRPr="00A23284" w:rsidRDefault="00A23284" w:rsidP="00CC1633">
      <w:pPr>
        <w:keepNext/>
        <w:ind w:right="-1"/>
        <w:jc w:val="center"/>
        <w:outlineLvl w:val="0"/>
        <w:rPr>
          <w:b/>
          <w:bCs/>
          <w:caps/>
          <w:sz w:val="28"/>
          <w:szCs w:val="28"/>
        </w:rPr>
      </w:pPr>
    </w:p>
    <w:p w14:paraId="15324652" w14:textId="77777777" w:rsidR="00A23284" w:rsidRPr="00A23284" w:rsidRDefault="00A23284" w:rsidP="00CC1633">
      <w:pPr>
        <w:keepNext/>
        <w:ind w:right="-1"/>
        <w:jc w:val="center"/>
        <w:outlineLvl w:val="0"/>
        <w:rPr>
          <w:b/>
          <w:bCs/>
          <w:caps/>
          <w:sz w:val="28"/>
          <w:szCs w:val="28"/>
        </w:rPr>
      </w:pPr>
      <w:r w:rsidRPr="00A23284">
        <w:rPr>
          <w:b/>
          <w:bCs/>
          <w:caps/>
          <w:sz w:val="28"/>
          <w:szCs w:val="28"/>
        </w:rPr>
        <w:t>Заявление</w:t>
      </w:r>
    </w:p>
    <w:p w14:paraId="44C064E5" w14:textId="474D41B7" w:rsidR="00A23284" w:rsidRPr="00A23284" w:rsidRDefault="00A23284" w:rsidP="00CC1633">
      <w:pPr>
        <w:suppressAutoHyphens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Я, _________________________________________________________</w:t>
      </w:r>
      <w:r w:rsidR="00521620">
        <w:rPr>
          <w:sz w:val="28"/>
          <w:szCs w:val="28"/>
        </w:rPr>
        <w:t>____</w:t>
      </w:r>
      <w:r w:rsidRPr="00A23284">
        <w:rPr>
          <w:sz w:val="28"/>
          <w:szCs w:val="28"/>
        </w:rPr>
        <w:t xml:space="preserve">_, </w:t>
      </w:r>
    </w:p>
    <w:p w14:paraId="23EB8C5F" w14:textId="77777777" w:rsidR="00A23284" w:rsidRPr="00A23284" w:rsidRDefault="00A23284" w:rsidP="00CC1633">
      <w:pPr>
        <w:suppressAutoHyphens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(фамилия, имя, отчество кандидата)</w:t>
      </w:r>
    </w:p>
    <w:p w14:paraId="1E74D08F" w14:textId="1FD523A4" w:rsidR="00A23284" w:rsidRPr="00A23284" w:rsidRDefault="00A23284" w:rsidP="00CC1633">
      <w:pPr>
        <w:suppressAutoHyphens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даю согласие быть доверенным лицом кандидата, выдвинутого __________________________________________________________________</w:t>
      </w:r>
      <w:r w:rsidR="00521620">
        <w:rPr>
          <w:sz w:val="28"/>
          <w:szCs w:val="28"/>
        </w:rPr>
        <w:t>___</w:t>
      </w:r>
      <w:r w:rsidRPr="00A23284">
        <w:rPr>
          <w:sz w:val="28"/>
          <w:szCs w:val="28"/>
        </w:rPr>
        <w:t xml:space="preserve">, </w:t>
      </w:r>
    </w:p>
    <w:p w14:paraId="0271D2B2" w14:textId="77777777" w:rsidR="00A23284" w:rsidRPr="00A23284" w:rsidRDefault="00A23284" w:rsidP="00CC1633">
      <w:pPr>
        <w:suppressAutoHyphens/>
        <w:ind w:right="-1"/>
        <w:jc w:val="center"/>
        <w:rPr>
          <w:sz w:val="24"/>
          <w:szCs w:val="28"/>
        </w:rPr>
      </w:pPr>
      <w:r w:rsidRPr="00A23284">
        <w:rPr>
          <w:sz w:val="24"/>
          <w:szCs w:val="28"/>
          <w:vertAlign w:val="superscript"/>
        </w:rPr>
        <w:t>(в зависимости от субъекта выдвижения – наименование избирательного объединения или «в порядке самовыдвижения»)</w:t>
      </w:r>
    </w:p>
    <w:p w14:paraId="63ACBAD9" w14:textId="0209A469" w:rsidR="00A23284" w:rsidRPr="00A23284" w:rsidRDefault="00A23284" w:rsidP="00CC1633">
      <w:pPr>
        <w:suppressAutoHyphens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по ___________________ одномандатному избирательному округу № ______, при проведении выборов депутатов Совета _____________ </w:t>
      </w:r>
      <w:r w:rsidRPr="00A23284">
        <w:rPr>
          <w:color w:val="000000"/>
          <w:sz w:val="28"/>
          <w:szCs w:val="28"/>
        </w:rPr>
        <w:t xml:space="preserve">сельского поселения </w:t>
      </w:r>
      <w:r w:rsidR="00504781">
        <w:rPr>
          <w:color w:val="000000"/>
          <w:sz w:val="28"/>
          <w:szCs w:val="28"/>
        </w:rPr>
        <w:t>Нижнекамского</w:t>
      </w:r>
      <w:r w:rsidRPr="00A23284">
        <w:rPr>
          <w:color w:val="000000"/>
          <w:sz w:val="28"/>
          <w:szCs w:val="28"/>
        </w:rPr>
        <w:t xml:space="preserve"> муниципального района </w:t>
      </w:r>
      <w:r w:rsidRPr="00A23284">
        <w:rPr>
          <w:sz w:val="28"/>
          <w:szCs w:val="28"/>
        </w:rPr>
        <w:t>Республики Татарстан четвертого созыва.</w:t>
      </w:r>
    </w:p>
    <w:p w14:paraId="7488FBE9" w14:textId="7F30BDEE" w:rsidR="00A23284" w:rsidRPr="00A23284" w:rsidRDefault="00A23284" w:rsidP="00CC1633">
      <w:pPr>
        <w:suppressAutoHyphens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Сведения о кандидате, доверенным лицом которого я даю согласие быть: ____________________________________________________________</w:t>
      </w:r>
      <w:r w:rsidR="00521620">
        <w:rPr>
          <w:sz w:val="28"/>
          <w:szCs w:val="28"/>
        </w:rPr>
        <w:t>________</w:t>
      </w:r>
      <w:r w:rsidRPr="00A23284">
        <w:rPr>
          <w:sz w:val="28"/>
          <w:szCs w:val="28"/>
        </w:rPr>
        <w:t>_.</w:t>
      </w:r>
    </w:p>
    <w:p w14:paraId="46350BC3" w14:textId="77777777" w:rsidR="00A23284" w:rsidRPr="00A23284" w:rsidRDefault="00A23284" w:rsidP="00CC1633">
      <w:pPr>
        <w:suppressAutoHyphens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фамилия, имя, отчество и дата рождения, кандидата</w:t>
      </w:r>
    </w:p>
    <w:p w14:paraId="7C1103E4" w14:textId="77777777" w:rsidR="00A23284" w:rsidRPr="00A23284" w:rsidRDefault="00A23284" w:rsidP="00CC1633">
      <w:pPr>
        <w:suppressAutoHyphens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О себе сообщаю следующие сведения:</w:t>
      </w:r>
    </w:p>
    <w:p w14:paraId="33CF29AE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дата рождения - ____ ________ ____ года, вид документа - _______________,</w:t>
      </w:r>
    </w:p>
    <w:p w14:paraId="2D7EC8C3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6946" w:right="-1" w:hanging="5387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</w:t>
      </w:r>
      <w:proofErr w:type="gramStart"/>
      <w:r w:rsidRPr="00A23284">
        <w:rPr>
          <w:sz w:val="24"/>
          <w:szCs w:val="28"/>
          <w:vertAlign w:val="superscript"/>
        </w:rPr>
        <w:t xml:space="preserve">число)   </w:t>
      </w:r>
      <w:proofErr w:type="gramEnd"/>
      <w:r w:rsidRPr="00A23284">
        <w:rPr>
          <w:sz w:val="24"/>
          <w:szCs w:val="28"/>
          <w:vertAlign w:val="superscript"/>
        </w:rPr>
        <w:t xml:space="preserve"> (месяц)</w:t>
      </w:r>
      <w:r w:rsidRPr="00A23284">
        <w:rPr>
          <w:sz w:val="28"/>
          <w:szCs w:val="28"/>
          <w:vertAlign w:val="superscript"/>
        </w:rPr>
        <w:tab/>
      </w:r>
      <w:r w:rsidRPr="00A23284">
        <w:rPr>
          <w:sz w:val="24"/>
          <w:szCs w:val="28"/>
          <w:vertAlign w:val="superscript"/>
        </w:rPr>
        <w:t>(паспорт или документ, заменяющий паспорт гражданина Российской Федерации)</w:t>
      </w:r>
    </w:p>
    <w:p w14:paraId="73E89E6E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данные документа, удостоверяющего личность, - _______________________,</w:t>
      </w:r>
    </w:p>
    <w:p w14:paraId="3E12C7A4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5954"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(серия, номер паспорта или документа, заменяющего паспорт гражданина Российской Федерации)</w:t>
      </w:r>
    </w:p>
    <w:p w14:paraId="7181A4C9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8"/>
          <w:szCs w:val="24"/>
        </w:rPr>
        <w:t xml:space="preserve">выдан - </w:t>
      </w:r>
      <w:r w:rsidRPr="00A23284">
        <w:rPr>
          <w:sz w:val="24"/>
          <w:szCs w:val="24"/>
        </w:rPr>
        <w:t>_____________________________________________________________________,</w:t>
      </w:r>
    </w:p>
    <w:p w14:paraId="159B946E" w14:textId="77777777" w:rsidR="00A23284" w:rsidRPr="00A23284" w:rsidRDefault="00A23284" w:rsidP="00CC1633">
      <w:pPr>
        <w:autoSpaceDE w:val="0"/>
        <w:autoSpaceDN w:val="0"/>
        <w:adjustRightInd w:val="0"/>
        <w:ind w:right="-1" w:firstLine="993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(дата выдачи, наименование или код органа, выдавшего паспорт или документ, заменяющий паспорт гражданина Российской Федерации)</w:t>
      </w:r>
    </w:p>
    <w:p w14:paraId="0C99F889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proofErr w:type="gramStart"/>
      <w:r w:rsidRPr="00A23284">
        <w:rPr>
          <w:sz w:val="28"/>
          <w:szCs w:val="28"/>
        </w:rPr>
        <w:t>основное  место</w:t>
      </w:r>
      <w:proofErr w:type="gramEnd"/>
      <w:r w:rsidRPr="00A23284">
        <w:rPr>
          <w:sz w:val="28"/>
          <w:szCs w:val="28"/>
        </w:rPr>
        <w:t xml:space="preserve">  работы  или  службы,  занимаемая  должность/род  занятий - </w:t>
      </w:r>
    </w:p>
    <w:p w14:paraId="09E05892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__________________________________________________________________,</w:t>
      </w:r>
    </w:p>
    <w:p w14:paraId="7EB2805F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(наименование основного места работы или службы, должность, при их отсутствии - род занятий)</w:t>
      </w:r>
    </w:p>
    <w:p w14:paraId="20F3CA94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адрес места жительства - ____________________________________________</w:t>
      </w:r>
    </w:p>
    <w:p w14:paraId="43AF523A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2977"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 xml:space="preserve">(наименование субъекта Российской Федерации, района, города, </w:t>
      </w:r>
    </w:p>
    <w:p w14:paraId="37F25955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__________________________________________________________________,</w:t>
      </w:r>
    </w:p>
    <w:p w14:paraId="6759D8AF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иного населенного пункта, улицы, номер дома, корпуса, строения и т.п., квартиры)</w:t>
      </w:r>
    </w:p>
    <w:p w14:paraId="7CDAA45C" w14:textId="77777777" w:rsidR="00A23284" w:rsidRPr="00A23284" w:rsidRDefault="00A23284" w:rsidP="00CC1633">
      <w:pPr>
        <w:suppressAutoHyphens/>
        <w:ind w:right="-1" w:firstLine="540"/>
        <w:jc w:val="both"/>
        <w:rPr>
          <w:sz w:val="32"/>
          <w:szCs w:val="28"/>
        </w:rPr>
      </w:pPr>
      <w:r w:rsidRPr="00A23284">
        <w:rPr>
          <w:spacing w:val="-6"/>
          <w:sz w:val="28"/>
          <w:szCs w:val="25"/>
        </w:rPr>
        <w:t>Подтверждаю, что я не подпадаю под ограничения, установленные частью 3 статьи 52 Избирательного кодекса Республики Татарстан.</w:t>
      </w:r>
    </w:p>
    <w:tbl>
      <w:tblPr>
        <w:tblW w:w="9356" w:type="dxa"/>
        <w:tblInd w:w="-160" w:type="dxa"/>
        <w:tblLayout w:type="fixed"/>
        <w:tblLook w:val="0000" w:firstRow="0" w:lastRow="0" w:firstColumn="0" w:lastColumn="0" w:noHBand="0" w:noVBand="0"/>
      </w:tblPr>
      <w:tblGrid>
        <w:gridCol w:w="4753"/>
        <w:gridCol w:w="4603"/>
      </w:tblGrid>
      <w:tr w:rsidR="00A23284" w:rsidRPr="00A23284" w14:paraId="2E01F824" w14:textId="77777777" w:rsidTr="00806D38">
        <w:trPr>
          <w:trHeight w:val="255"/>
        </w:trPr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</w:tcPr>
          <w:p w14:paraId="6AE0681D" w14:textId="77777777" w:rsidR="00A23284" w:rsidRPr="00A23284" w:rsidRDefault="00A23284" w:rsidP="00CC1633">
            <w:pPr>
              <w:autoSpaceDE w:val="0"/>
              <w:autoSpaceDN w:val="0"/>
              <w:ind w:right="-1"/>
              <w:jc w:val="both"/>
            </w:pP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0702C4" w14:textId="77777777" w:rsidR="00A23284" w:rsidRPr="00A23284" w:rsidRDefault="00A23284" w:rsidP="00CC1633">
            <w:pPr>
              <w:autoSpaceDE w:val="0"/>
              <w:autoSpaceDN w:val="0"/>
              <w:ind w:right="-1"/>
              <w:jc w:val="both"/>
            </w:pPr>
          </w:p>
        </w:tc>
      </w:tr>
      <w:tr w:rsidR="00A23284" w:rsidRPr="00A23284" w14:paraId="786DE09A" w14:textId="77777777" w:rsidTr="00806D38">
        <w:trPr>
          <w:trHeight w:val="255"/>
        </w:trPr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</w:tcPr>
          <w:p w14:paraId="1C9935E0" w14:textId="77777777" w:rsidR="00A23284" w:rsidRPr="00A23284" w:rsidRDefault="00A23284" w:rsidP="00CC1633">
            <w:pPr>
              <w:autoSpaceDE w:val="0"/>
              <w:autoSpaceDN w:val="0"/>
              <w:ind w:right="-1"/>
              <w:jc w:val="both"/>
            </w:pPr>
          </w:p>
        </w:tc>
        <w:tc>
          <w:tcPr>
            <w:tcW w:w="46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B4A013" w14:textId="77777777" w:rsidR="00A23284" w:rsidRPr="00A23284" w:rsidRDefault="00A23284" w:rsidP="00CC1633">
            <w:pPr>
              <w:autoSpaceDE w:val="0"/>
              <w:autoSpaceDN w:val="0"/>
              <w:ind w:right="-1"/>
              <w:jc w:val="center"/>
              <w:rPr>
                <w:vertAlign w:val="superscript"/>
              </w:rPr>
            </w:pPr>
            <w:r w:rsidRPr="00A23284">
              <w:rPr>
                <w:sz w:val="24"/>
                <w:vertAlign w:val="superscript"/>
              </w:rPr>
              <w:t>(подпись)</w:t>
            </w:r>
          </w:p>
        </w:tc>
      </w:tr>
      <w:tr w:rsidR="00A23284" w:rsidRPr="00A23284" w14:paraId="79B99EB1" w14:textId="77777777" w:rsidTr="00806D38">
        <w:trPr>
          <w:trHeight w:val="255"/>
        </w:trPr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</w:tcPr>
          <w:p w14:paraId="2A4E5CC6" w14:textId="77777777" w:rsidR="00A23284" w:rsidRPr="00A23284" w:rsidRDefault="00A23284" w:rsidP="00CC1633">
            <w:pPr>
              <w:autoSpaceDE w:val="0"/>
              <w:autoSpaceDN w:val="0"/>
              <w:ind w:right="-1"/>
              <w:jc w:val="both"/>
            </w:pP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49CFE7" w14:textId="77777777" w:rsidR="00A23284" w:rsidRPr="00A23284" w:rsidRDefault="00A23284" w:rsidP="00CC1633">
            <w:pPr>
              <w:autoSpaceDE w:val="0"/>
              <w:autoSpaceDN w:val="0"/>
              <w:ind w:right="-1"/>
              <w:jc w:val="center"/>
            </w:pPr>
          </w:p>
        </w:tc>
      </w:tr>
      <w:tr w:rsidR="00A23284" w:rsidRPr="00A23284" w14:paraId="071F909E" w14:textId="77777777" w:rsidTr="00806D38">
        <w:trPr>
          <w:trHeight w:val="254"/>
        </w:trPr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</w:tcPr>
          <w:p w14:paraId="6109DAF8" w14:textId="77777777" w:rsidR="00A23284" w:rsidRPr="00A23284" w:rsidRDefault="00A23284" w:rsidP="00CC1633">
            <w:pPr>
              <w:autoSpaceDE w:val="0"/>
              <w:autoSpaceDN w:val="0"/>
              <w:ind w:right="-1"/>
              <w:jc w:val="both"/>
              <w:rPr>
                <w:vertAlign w:val="superscript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2240DF" w14:textId="77777777" w:rsidR="00A23284" w:rsidRPr="00A23284" w:rsidRDefault="00A23284" w:rsidP="00CC1633">
            <w:pPr>
              <w:autoSpaceDE w:val="0"/>
              <w:autoSpaceDN w:val="0"/>
              <w:ind w:right="-1"/>
              <w:jc w:val="center"/>
              <w:rPr>
                <w:vertAlign w:val="superscript"/>
              </w:rPr>
            </w:pPr>
            <w:r w:rsidRPr="00A23284">
              <w:rPr>
                <w:sz w:val="24"/>
                <w:vertAlign w:val="superscript"/>
              </w:rPr>
              <w:t>(дата)</w:t>
            </w:r>
          </w:p>
        </w:tc>
      </w:tr>
    </w:tbl>
    <w:p w14:paraId="60FBBC90" w14:textId="77777777" w:rsidR="00A23284" w:rsidRPr="00A23284" w:rsidRDefault="00A23284" w:rsidP="00CC1633">
      <w:pPr>
        <w:widowControl w:val="0"/>
        <w:ind w:left="4536" w:right="-1"/>
        <w:jc w:val="center"/>
        <w:rPr>
          <w:sz w:val="24"/>
          <w:szCs w:val="18"/>
        </w:rPr>
        <w:sectPr w:rsidR="00A23284" w:rsidRPr="00A23284" w:rsidSect="00E9533C">
          <w:headerReference w:type="even" r:id="rId22"/>
          <w:headerReference w:type="default" r:id="rId23"/>
          <w:pgSz w:w="11907" w:h="16840"/>
          <w:pgMar w:top="1134" w:right="851" w:bottom="1134" w:left="1276" w:header="720" w:footer="720" w:gutter="0"/>
          <w:cols w:space="720"/>
        </w:sectPr>
      </w:pPr>
    </w:p>
    <w:p w14:paraId="347DBEDF" w14:textId="77777777" w:rsidR="00A23284" w:rsidRPr="00A23284" w:rsidRDefault="00A23284" w:rsidP="00521620">
      <w:pPr>
        <w:suppressAutoHyphens/>
        <w:ind w:left="4962" w:right="-1"/>
        <w:rPr>
          <w:b/>
          <w:sz w:val="18"/>
          <w:szCs w:val="18"/>
        </w:rPr>
      </w:pPr>
      <w:r w:rsidRPr="00A23284">
        <w:rPr>
          <w:sz w:val="18"/>
          <w:szCs w:val="18"/>
        </w:rPr>
        <w:lastRenderedPageBreak/>
        <w:t>Приложение № 4</w:t>
      </w:r>
    </w:p>
    <w:p w14:paraId="571053B1" w14:textId="2B3EB6F5" w:rsidR="00A23284" w:rsidRPr="00A23284" w:rsidRDefault="00A23284" w:rsidP="00521620">
      <w:pPr>
        <w:ind w:left="4962" w:right="-1"/>
        <w:rPr>
          <w:sz w:val="18"/>
          <w:szCs w:val="18"/>
        </w:rPr>
      </w:pPr>
      <w:r w:rsidRPr="00A23284">
        <w:rPr>
          <w:sz w:val="18"/>
          <w:szCs w:val="18"/>
        </w:rPr>
        <w:t xml:space="preserve">к перечню и образцам документов, представляемых кандидатом, избирательным объединением в территориальную (окружную) избирательную комиссию </w:t>
      </w:r>
      <w:r w:rsidR="00E9533C">
        <w:rPr>
          <w:sz w:val="18"/>
          <w:szCs w:val="18"/>
        </w:rPr>
        <w:t>Нижнекамского</w:t>
      </w:r>
      <w:r w:rsidRPr="00A23284">
        <w:rPr>
          <w:sz w:val="18"/>
          <w:szCs w:val="18"/>
        </w:rPr>
        <w:t xml:space="preserve"> района для регистрации доверенных лиц при проведении дополнительных выборов 8 сентября 2024 года</w:t>
      </w:r>
    </w:p>
    <w:p w14:paraId="28678F9C" w14:textId="77777777" w:rsidR="00A23284" w:rsidRPr="00A23284" w:rsidRDefault="00A23284" w:rsidP="00CC1633">
      <w:pPr>
        <w:ind w:left="4536" w:right="-1"/>
      </w:pPr>
    </w:p>
    <w:p w14:paraId="29D8BDD4" w14:textId="77777777" w:rsidR="00521620" w:rsidRPr="00A23284" w:rsidRDefault="00521620" w:rsidP="00521620">
      <w:pPr>
        <w:ind w:left="4962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В территориальную избирательную комиссию </w:t>
      </w:r>
      <w:r>
        <w:rPr>
          <w:sz w:val="24"/>
          <w:szCs w:val="24"/>
        </w:rPr>
        <w:t xml:space="preserve">Нижнекамского </w:t>
      </w:r>
      <w:r w:rsidRPr="00A23284">
        <w:rPr>
          <w:sz w:val="24"/>
          <w:szCs w:val="24"/>
        </w:rPr>
        <w:t xml:space="preserve">района Республики Татарстан </w:t>
      </w:r>
    </w:p>
    <w:p w14:paraId="7AF73D10" w14:textId="4B4CE199" w:rsidR="00521620" w:rsidRPr="00A23284" w:rsidRDefault="00521620" w:rsidP="00521620">
      <w:pPr>
        <w:ind w:left="4962" w:right="-1"/>
        <w:jc w:val="both"/>
        <w:rPr>
          <w:sz w:val="24"/>
          <w:szCs w:val="24"/>
        </w:rPr>
      </w:pPr>
      <w:r w:rsidRPr="00A23284">
        <w:rPr>
          <w:sz w:val="24"/>
          <w:szCs w:val="24"/>
        </w:rPr>
        <w:t xml:space="preserve">(окружную избирательную комиссию </w:t>
      </w:r>
      <w:r>
        <w:rPr>
          <w:sz w:val="24"/>
          <w:szCs w:val="24"/>
        </w:rPr>
        <w:t xml:space="preserve">_________________________________________ </w:t>
      </w:r>
      <w:r w:rsidRPr="00A23284">
        <w:rPr>
          <w:sz w:val="24"/>
          <w:szCs w:val="24"/>
        </w:rPr>
        <w:t xml:space="preserve">одномандатного избирательного округа № </w:t>
      </w:r>
      <w:r>
        <w:rPr>
          <w:sz w:val="24"/>
          <w:szCs w:val="24"/>
        </w:rPr>
        <w:t>____</w:t>
      </w:r>
      <w:r w:rsidRPr="00A23284">
        <w:rPr>
          <w:sz w:val="24"/>
          <w:szCs w:val="24"/>
        </w:rPr>
        <w:t>)</w:t>
      </w:r>
    </w:p>
    <w:p w14:paraId="4C5CB910" w14:textId="77777777" w:rsidR="00521620" w:rsidRDefault="00521620" w:rsidP="00CC1633">
      <w:pPr>
        <w:widowControl w:val="0"/>
        <w:spacing w:line="380" w:lineRule="exact"/>
        <w:ind w:right="-1"/>
        <w:jc w:val="center"/>
        <w:rPr>
          <w:b/>
          <w:sz w:val="28"/>
        </w:rPr>
      </w:pPr>
    </w:p>
    <w:p w14:paraId="09226638" w14:textId="091A2DD3" w:rsidR="00A23284" w:rsidRPr="00A23284" w:rsidRDefault="00A23284" w:rsidP="00CC1633">
      <w:pPr>
        <w:widowControl w:val="0"/>
        <w:spacing w:line="380" w:lineRule="exact"/>
        <w:ind w:right="-1"/>
        <w:jc w:val="center"/>
        <w:rPr>
          <w:b/>
          <w:sz w:val="28"/>
        </w:rPr>
      </w:pPr>
      <w:r w:rsidRPr="00A23284">
        <w:rPr>
          <w:b/>
          <w:sz w:val="28"/>
        </w:rPr>
        <w:t>ПРЕДСТАВЛЕНИЕ</w:t>
      </w:r>
    </w:p>
    <w:p w14:paraId="07B82FCA" w14:textId="193D09D0" w:rsidR="00A23284" w:rsidRPr="00A23284" w:rsidRDefault="00A23284" w:rsidP="00CC1633">
      <w:pPr>
        <w:widowControl w:val="0"/>
        <w:spacing w:line="380" w:lineRule="exact"/>
        <w:ind w:right="-1"/>
        <w:rPr>
          <w:sz w:val="28"/>
        </w:rPr>
      </w:pPr>
      <w:r w:rsidRPr="00A23284">
        <w:rPr>
          <w:sz w:val="28"/>
        </w:rPr>
        <w:t>_________________________________________________________________</w:t>
      </w:r>
      <w:r w:rsidR="00521620">
        <w:rPr>
          <w:sz w:val="28"/>
        </w:rPr>
        <w:t>_____</w:t>
      </w:r>
      <w:r w:rsidRPr="00A23284">
        <w:rPr>
          <w:sz w:val="28"/>
        </w:rPr>
        <w:t>,</w:t>
      </w:r>
    </w:p>
    <w:p w14:paraId="400E09C3" w14:textId="77777777" w:rsidR="00A23284" w:rsidRPr="00A23284" w:rsidRDefault="00A23284" w:rsidP="00CC1633">
      <w:pPr>
        <w:keepLines/>
        <w:spacing w:after="120"/>
        <w:ind w:right="-1"/>
        <w:jc w:val="center"/>
        <w:rPr>
          <w:rFonts w:eastAsia="Batang"/>
          <w:sz w:val="28"/>
          <w:vertAlign w:val="superscript"/>
        </w:rPr>
      </w:pPr>
      <w:r w:rsidRPr="00A23284">
        <w:rPr>
          <w:rFonts w:eastAsia="Batang"/>
          <w:sz w:val="28"/>
          <w:vertAlign w:val="superscript"/>
        </w:rPr>
        <w:t>(наименование избирательного объединения)</w:t>
      </w:r>
    </w:p>
    <w:p w14:paraId="75994C36" w14:textId="60E12DA8" w:rsidR="00A23284" w:rsidRPr="00A23284" w:rsidRDefault="00A23284" w:rsidP="00CC1633">
      <w:pPr>
        <w:widowControl w:val="0"/>
        <w:spacing w:line="360" w:lineRule="auto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выдвинувшее кандидатов по одномандатным избирательным округам на выборах депутатов Совета ____________</w:t>
      </w:r>
      <w:r w:rsidR="00521620">
        <w:rPr>
          <w:sz w:val="28"/>
          <w:szCs w:val="28"/>
        </w:rPr>
        <w:t>__________</w:t>
      </w:r>
      <w:r w:rsidRPr="00A23284">
        <w:rPr>
          <w:sz w:val="28"/>
          <w:szCs w:val="28"/>
        </w:rPr>
        <w:t xml:space="preserve">_ </w:t>
      </w:r>
      <w:r w:rsidRPr="00A23284">
        <w:rPr>
          <w:color w:val="000000"/>
          <w:sz w:val="28"/>
          <w:szCs w:val="28"/>
        </w:rPr>
        <w:t xml:space="preserve">сельского поселения </w:t>
      </w:r>
      <w:r w:rsidR="00E9533C">
        <w:rPr>
          <w:color w:val="000000"/>
          <w:sz w:val="28"/>
          <w:szCs w:val="28"/>
        </w:rPr>
        <w:t>Нижнекамского</w:t>
      </w:r>
      <w:r w:rsidRPr="00A23284">
        <w:rPr>
          <w:color w:val="000000"/>
          <w:sz w:val="28"/>
          <w:szCs w:val="28"/>
        </w:rPr>
        <w:t xml:space="preserve"> муниципального района </w:t>
      </w:r>
      <w:r w:rsidRPr="00A23284">
        <w:rPr>
          <w:sz w:val="28"/>
          <w:szCs w:val="28"/>
        </w:rPr>
        <w:t>Республики Татарстан четвертого созыва, представляет список доверенных лиц для регистрации.</w:t>
      </w:r>
    </w:p>
    <w:p w14:paraId="150DB3AC" w14:textId="77777777" w:rsidR="00A23284" w:rsidRPr="00A23284" w:rsidRDefault="00A23284" w:rsidP="00CC1633">
      <w:pPr>
        <w:widowControl w:val="0"/>
        <w:spacing w:line="360" w:lineRule="auto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Сведения о кандидатах, выдвинутых по одномандатным избирательным округам:</w:t>
      </w:r>
    </w:p>
    <w:p w14:paraId="49B2914B" w14:textId="77777777" w:rsidR="00A23284" w:rsidRPr="00A23284" w:rsidRDefault="00A23284" w:rsidP="00CC1633">
      <w:pPr>
        <w:widowControl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1. ___________________ одномандатный избирательный округ № ____ – кандидат ________________________________________________________.</w:t>
      </w:r>
    </w:p>
    <w:p w14:paraId="627CD2D8" w14:textId="77777777" w:rsidR="00A23284" w:rsidRPr="00A23284" w:rsidRDefault="00A23284" w:rsidP="00CC1633">
      <w:pPr>
        <w:widowControl w:val="0"/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(фамилия, имя, отчество кандидата)</w:t>
      </w:r>
    </w:p>
    <w:p w14:paraId="69B1982F" w14:textId="77777777" w:rsidR="00A23284" w:rsidRPr="00A23284" w:rsidRDefault="00A23284" w:rsidP="00CC1633">
      <w:pPr>
        <w:widowControl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2. ___________________ одномандатный избирательный округ № ____ – кандидат ________________________________________________________. </w:t>
      </w:r>
    </w:p>
    <w:p w14:paraId="5D283C9B" w14:textId="77777777" w:rsidR="00A23284" w:rsidRPr="00A23284" w:rsidRDefault="00A23284" w:rsidP="00CC1633">
      <w:pPr>
        <w:widowControl w:val="0"/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(фамилия, имя, отчество кандидата)</w:t>
      </w:r>
    </w:p>
    <w:p w14:paraId="6BA9F7F9" w14:textId="77777777" w:rsidR="00A23284" w:rsidRPr="00A23284" w:rsidRDefault="00A23284" w:rsidP="00CC1633">
      <w:pPr>
        <w:widowControl w:val="0"/>
        <w:spacing w:line="360" w:lineRule="auto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……</w:t>
      </w:r>
    </w:p>
    <w:p w14:paraId="729AFA59" w14:textId="77777777" w:rsidR="00A23284" w:rsidRPr="00A23284" w:rsidRDefault="00A23284" w:rsidP="00CC1633">
      <w:pPr>
        <w:widowControl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Приложение: </w:t>
      </w:r>
    </w:p>
    <w:p w14:paraId="3E8321F1" w14:textId="77777777" w:rsidR="00A23284" w:rsidRPr="00A23284" w:rsidRDefault="00A23284" w:rsidP="00CC1633">
      <w:pPr>
        <w:widowControl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1. Список доверенных лиц избирательного объединения на _______ листах.</w:t>
      </w:r>
    </w:p>
    <w:p w14:paraId="47B9ECE6" w14:textId="77777777" w:rsidR="00A23284" w:rsidRPr="00A23284" w:rsidRDefault="00A23284" w:rsidP="00CC1633">
      <w:pPr>
        <w:ind w:right="-1"/>
        <w:jc w:val="both"/>
        <w:rPr>
          <w:sz w:val="2"/>
          <w:szCs w:val="2"/>
        </w:rPr>
      </w:pPr>
    </w:p>
    <w:p w14:paraId="42C1FEEF" w14:textId="77777777" w:rsidR="00A23284" w:rsidRPr="00A23284" w:rsidRDefault="00A23284" w:rsidP="00CC1633">
      <w:pPr>
        <w:tabs>
          <w:tab w:val="left" w:pos="7026"/>
          <w:tab w:val="left" w:pos="7657"/>
          <w:tab w:val="left" w:pos="8698"/>
        </w:tabs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2. Заявления о согласии быть доверенными лицами на _______ листах _____ штук.</w:t>
      </w:r>
    </w:p>
    <w:p w14:paraId="275DE653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3. Копии приказов (распоряжений), предусмотренных ч. 3 ст. 52 Избирательного кодекса Республики Татарстан (при наличии доверенных лиц, являющихся государственными или муниципальными служащими).</w:t>
      </w:r>
    </w:p>
    <w:p w14:paraId="5859CD47" w14:textId="77777777" w:rsidR="00A23284" w:rsidRPr="00A23284" w:rsidRDefault="00A23284" w:rsidP="00CC1633">
      <w:pPr>
        <w:ind w:right="-1"/>
        <w:rPr>
          <w:sz w:val="28"/>
          <w:szCs w:val="28"/>
        </w:rPr>
      </w:pPr>
    </w:p>
    <w:p w14:paraId="0824EF71" w14:textId="77777777" w:rsidR="00A23284" w:rsidRPr="00913D22" w:rsidRDefault="00A23284" w:rsidP="00CC1633">
      <w:pPr>
        <w:ind w:right="-1"/>
        <w:rPr>
          <w:sz w:val="28"/>
          <w:szCs w:val="28"/>
        </w:rPr>
      </w:pPr>
      <w:r w:rsidRPr="00913D22">
        <w:rPr>
          <w:sz w:val="28"/>
          <w:szCs w:val="28"/>
        </w:rPr>
        <w:t xml:space="preserve">Уполномоченный представитель </w:t>
      </w:r>
    </w:p>
    <w:p w14:paraId="0C0282F1" w14:textId="6AF23109" w:rsidR="00A23284" w:rsidRPr="00A23284" w:rsidRDefault="00A23284" w:rsidP="00CC1633">
      <w:pPr>
        <w:ind w:right="-1"/>
        <w:rPr>
          <w:sz w:val="22"/>
        </w:rPr>
      </w:pPr>
      <w:r w:rsidRPr="00913D22">
        <w:rPr>
          <w:sz w:val="28"/>
          <w:szCs w:val="28"/>
        </w:rPr>
        <w:t>избирательного объединения</w:t>
      </w:r>
      <w:r w:rsidRPr="00A23284">
        <w:rPr>
          <w:sz w:val="22"/>
        </w:rPr>
        <w:tab/>
      </w:r>
      <w:r w:rsidR="00913D22">
        <w:rPr>
          <w:sz w:val="22"/>
        </w:rPr>
        <w:tab/>
      </w:r>
      <w:r w:rsidRPr="00A23284">
        <w:rPr>
          <w:sz w:val="22"/>
        </w:rPr>
        <w:t>_________________</w:t>
      </w:r>
      <w:r w:rsidRPr="00A23284">
        <w:rPr>
          <w:sz w:val="22"/>
        </w:rPr>
        <w:tab/>
      </w:r>
      <w:r w:rsidRPr="00A23284">
        <w:rPr>
          <w:sz w:val="22"/>
        </w:rPr>
        <w:tab/>
        <w:t>_______________________</w:t>
      </w:r>
    </w:p>
    <w:p w14:paraId="57661690" w14:textId="1E967413" w:rsidR="00A23284" w:rsidRPr="00913D22" w:rsidRDefault="00A23284" w:rsidP="00CC1633">
      <w:pPr>
        <w:keepLines/>
        <w:spacing w:after="120"/>
        <w:ind w:right="-1"/>
        <w:jc w:val="both"/>
        <w:rPr>
          <w:rFonts w:eastAsia="Batang"/>
        </w:rPr>
      </w:pPr>
      <w:r w:rsidRPr="00A23284">
        <w:rPr>
          <w:rFonts w:eastAsia="Batang"/>
          <w:sz w:val="22"/>
        </w:rPr>
        <w:tab/>
      </w:r>
      <w:r w:rsidRPr="00A23284">
        <w:rPr>
          <w:rFonts w:eastAsia="Batang"/>
          <w:sz w:val="22"/>
        </w:rPr>
        <w:tab/>
        <w:t xml:space="preserve">                                              </w:t>
      </w:r>
      <w:r w:rsidR="00913D22">
        <w:rPr>
          <w:rFonts w:eastAsia="Batang"/>
          <w:sz w:val="22"/>
        </w:rPr>
        <w:tab/>
      </w:r>
      <w:r w:rsidRPr="00913D22">
        <w:rPr>
          <w:rFonts w:eastAsia="Batang"/>
        </w:rPr>
        <w:t>(</w:t>
      </w:r>
      <w:proofErr w:type="gramStart"/>
      <w:r w:rsidRPr="00913D22">
        <w:rPr>
          <w:rFonts w:eastAsia="Batang"/>
        </w:rPr>
        <w:t xml:space="preserve">подпись)   </w:t>
      </w:r>
      <w:proofErr w:type="gramEnd"/>
      <w:r w:rsidRPr="00913D22">
        <w:rPr>
          <w:rFonts w:eastAsia="Batang"/>
        </w:rPr>
        <w:t xml:space="preserve">                          </w:t>
      </w:r>
      <w:r w:rsidR="00913D22">
        <w:rPr>
          <w:rFonts w:eastAsia="Batang"/>
        </w:rPr>
        <w:tab/>
      </w:r>
      <w:r w:rsidRPr="00913D22">
        <w:rPr>
          <w:rFonts w:eastAsia="Batang"/>
        </w:rPr>
        <w:t xml:space="preserve"> (инициалы, фамилия)</w:t>
      </w:r>
    </w:p>
    <w:p w14:paraId="027C894D" w14:textId="77777777" w:rsidR="00A23284" w:rsidRPr="00A23284" w:rsidRDefault="00A23284" w:rsidP="00CC1633">
      <w:pPr>
        <w:ind w:right="-1"/>
        <w:jc w:val="right"/>
        <w:rPr>
          <w:sz w:val="24"/>
          <w:szCs w:val="24"/>
        </w:rPr>
      </w:pPr>
      <w:r w:rsidRPr="00A23284">
        <w:rPr>
          <w:sz w:val="24"/>
          <w:szCs w:val="24"/>
        </w:rPr>
        <w:t>_____________________________</w:t>
      </w:r>
    </w:p>
    <w:p w14:paraId="7EAC1387" w14:textId="77777777" w:rsidR="00A23284" w:rsidRPr="00A23284" w:rsidRDefault="00A23284" w:rsidP="00CC1633">
      <w:pPr>
        <w:ind w:right="-1"/>
        <w:jc w:val="center"/>
        <w:rPr>
          <w:sz w:val="24"/>
          <w:szCs w:val="24"/>
          <w:vertAlign w:val="superscript"/>
        </w:rPr>
      </w:pPr>
      <w:r w:rsidRPr="00A23284">
        <w:rPr>
          <w:sz w:val="28"/>
          <w:szCs w:val="24"/>
          <w:vertAlign w:val="superscript"/>
        </w:rPr>
        <w:t>дата</w:t>
      </w:r>
    </w:p>
    <w:p w14:paraId="2A7629F8" w14:textId="77777777" w:rsidR="00A23284" w:rsidRPr="00A23284" w:rsidRDefault="00A23284" w:rsidP="00CC1633">
      <w:pPr>
        <w:keepNext/>
        <w:ind w:right="-1"/>
        <w:jc w:val="center"/>
        <w:outlineLvl w:val="1"/>
        <w:rPr>
          <w:sz w:val="24"/>
          <w:szCs w:val="28"/>
        </w:rPr>
      </w:pPr>
      <w:r w:rsidRPr="00A23284">
        <w:rPr>
          <w:sz w:val="24"/>
          <w:szCs w:val="28"/>
        </w:rPr>
        <w:t>МП</w:t>
      </w:r>
    </w:p>
    <w:p w14:paraId="1234C652" w14:textId="77777777" w:rsidR="00A23284" w:rsidRPr="00A23284" w:rsidRDefault="00A23284" w:rsidP="00CC1633">
      <w:pPr>
        <w:keepNext/>
        <w:ind w:right="-1"/>
        <w:jc w:val="center"/>
        <w:outlineLvl w:val="1"/>
        <w:rPr>
          <w:sz w:val="24"/>
          <w:szCs w:val="28"/>
        </w:rPr>
      </w:pPr>
      <w:r w:rsidRPr="00A23284">
        <w:rPr>
          <w:sz w:val="24"/>
          <w:szCs w:val="28"/>
        </w:rPr>
        <w:t>избирательного объединения</w:t>
      </w:r>
    </w:p>
    <w:p w14:paraId="0DA8E63F" w14:textId="77777777" w:rsidR="00A23284" w:rsidRPr="00A23284" w:rsidRDefault="00A23284" w:rsidP="00CC1633">
      <w:pPr>
        <w:ind w:right="-1"/>
        <w:jc w:val="center"/>
        <w:rPr>
          <w:b/>
          <w:sz w:val="18"/>
          <w:szCs w:val="18"/>
        </w:rPr>
        <w:sectPr w:rsidR="00A23284" w:rsidRPr="00A23284" w:rsidSect="00E9533C">
          <w:pgSz w:w="11907" w:h="16840"/>
          <w:pgMar w:top="1134" w:right="851" w:bottom="1134" w:left="1134" w:header="720" w:footer="720" w:gutter="0"/>
          <w:cols w:space="720"/>
        </w:sectPr>
      </w:pPr>
    </w:p>
    <w:p w14:paraId="2395CA0B" w14:textId="77777777" w:rsidR="00A23284" w:rsidRPr="00A23284" w:rsidRDefault="00A23284" w:rsidP="00913D22">
      <w:pPr>
        <w:suppressAutoHyphens/>
        <w:ind w:left="4962" w:right="-1"/>
        <w:rPr>
          <w:b/>
        </w:rPr>
      </w:pPr>
      <w:r w:rsidRPr="00A23284">
        <w:lastRenderedPageBreak/>
        <w:t>Приложение № 5</w:t>
      </w:r>
    </w:p>
    <w:p w14:paraId="4474C297" w14:textId="45E91766" w:rsidR="00A23284" w:rsidRPr="00A23284" w:rsidRDefault="00A23284" w:rsidP="00913D22">
      <w:pPr>
        <w:ind w:left="4962" w:right="-1"/>
      </w:pPr>
      <w:r w:rsidRPr="00A23284">
        <w:t xml:space="preserve">к перечню и образцам документов, представляемых кандидатом, избирательным объединением в территориальную (окружную) избирательную комиссию </w:t>
      </w:r>
      <w:r w:rsidR="00E9533C">
        <w:t>Нижнекамского</w:t>
      </w:r>
      <w:r w:rsidRPr="00A23284">
        <w:t xml:space="preserve"> района для регистрации доверенных лиц при проведении дополнительных выборов 8 сентября 2024 года</w:t>
      </w:r>
    </w:p>
    <w:p w14:paraId="4E59F658" w14:textId="77777777" w:rsidR="00A23284" w:rsidRPr="00A23284" w:rsidRDefault="00A23284" w:rsidP="00CC1633">
      <w:pPr>
        <w:ind w:right="-1"/>
      </w:pPr>
    </w:p>
    <w:tbl>
      <w:tblPr>
        <w:tblW w:w="4928" w:type="dxa"/>
        <w:jc w:val="right"/>
        <w:tblLayout w:type="fixed"/>
        <w:tblLook w:val="0000" w:firstRow="0" w:lastRow="0" w:firstColumn="0" w:lastColumn="0" w:noHBand="0" w:noVBand="0"/>
      </w:tblPr>
      <w:tblGrid>
        <w:gridCol w:w="4928"/>
      </w:tblGrid>
      <w:tr w:rsidR="00A23284" w:rsidRPr="00A23284" w14:paraId="48F8303A" w14:textId="77777777" w:rsidTr="00806D38">
        <w:trPr>
          <w:jc w:val="right"/>
        </w:trPr>
        <w:tc>
          <w:tcPr>
            <w:tcW w:w="4928" w:type="dxa"/>
          </w:tcPr>
          <w:p w14:paraId="6C4C5F7D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Приложение</w:t>
            </w:r>
          </w:p>
        </w:tc>
      </w:tr>
      <w:tr w:rsidR="00A23284" w:rsidRPr="00A23284" w14:paraId="7A4E1401" w14:textId="77777777" w:rsidTr="00806D38">
        <w:trPr>
          <w:trHeight w:val="638"/>
          <w:jc w:val="right"/>
        </w:trPr>
        <w:tc>
          <w:tcPr>
            <w:tcW w:w="4928" w:type="dxa"/>
          </w:tcPr>
          <w:p w14:paraId="745EF79C" w14:textId="77777777" w:rsidR="00A23284" w:rsidRPr="00A23284" w:rsidRDefault="00A23284" w:rsidP="00CC1633">
            <w:pPr>
              <w:spacing w:after="120"/>
              <w:ind w:right="-1"/>
              <w:jc w:val="center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>к протоколу съезда (конференции, общего собрания …) избирательного объединения</w:t>
            </w:r>
          </w:p>
        </w:tc>
      </w:tr>
      <w:tr w:rsidR="00A23284" w:rsidRPr="00A23284" w14:paraId="7901210B" w14:textId="77777777" w:rsidTr="00806D38">
        <w:trPr>
          <w:trHeight w:val="80"/>
          <w:jc w:val="right"/>
        </w:trPr>
        <w:tc>
          <w:tcPr>
            <w:tcW w:w="4928" w:type="dxa"/>
            <w:tcBorders>
              <w:bottom w:val="single" w:sz="6" w:space="0" w:color="auto"/>
            </w:tcBorders>
          </w:tcPr>
          <w:p w14:paraId="20625FC7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</w:p>
        </w:tc>
      </w:tr>
      <w:tr w:rsidR="00A23284" w:rsidRPr="00A23284" w14:paraId="1036E547" w14:textId="77777777" w:rsidTr="00806D38">
        <w:trPr>
          <w:jc w:val="right"/>
        </w:trPr>
        <w:tc>
          <w:tcPr>
            <w:tcW w:w="4928" w:type="dxa"/>
          </w:tcPr>
          <w:p w14:paraId="3B5D9556" w14:textId="77777777" w:rsidR="00A23284" w:rsidRPr="00A23284" w:rsidRDefault="00A23284" w:rsidP="00CC1633">
            <w:pPr>
              <w:ind w:right="-1"/>
              <w:rPr>
                <w:sz w:val="28"/>
                <w:szCs w:val="28"/>
                <w:vertAlign w:val="superscript"/>
              </w:rPr>
            </w:pPr>
            <w:r w:rsidRPr="00A23284">
              <w:rPr>
                <w:sz w:val="28"/>
                <w:szCs w:val="28"/>
                <w:vertAlign w:val="superscript"/>
              </w:rPr>
              <w:t xml:space="preserve">                     (наименование избирательного объединения)</w:t>
            </w:r>
          </w:p>
        </w:tc>
      </w:tr>
      <w:tr w:rsidR="00A23284" w:rsidRPr="00A23284" w14:paraId="07F121DF" w14:textId="77777777" w:rsidTr="00806D38">
        <w:trPr>
          <w:jc w:val="right"/>
        </w:trPr>
        <w:tc>
          <w:tcPr>
            <w:tcW w:w="4928" w:type="dxa"/>
          </w:tcPr>
          <w:p w14:paraId="250690E3" w14:textId="77777777" w:rsidR="00A23284" w:rsidRPr="00A23284" w:rsidRDefault="00A23284" w:rsidP="00CC1633">
            <w:pPr>
              <w:ind w:right="-1"/>
              <w:rPr>
                <w:sz w:val="28"/>
                <w:szCs w:val="28"/>
              </w:rPr>
            </w:pPr>
            <w:r w:rsidRPr="00A23284">
              <w:rPr>
                <w:sz w:val="28"/>
                <w:szCs w:val="28"/>
              </w:rPr>
              <w:t xml:space="preserve">  от «_____» ______________ 20__ года</w:t>
            </w:r>
          </w:p>
        </w:tc>
      </w:tr>
      <w:tr w:rsidR="00A23284" w:rsidRPr="00A23284" w14:paraId="31EAD444" w14:textId="77777777" w:rsidTr="00806D38">
        <w:trPr>
          <w:trHeight w:val="198"/>
          <w:jc w:val="right"/>
        </w:trPr>
        <w:tc>
          <w:tcPr>
            <w:tcW w:w="4928" w:type="dxa"/>
          </w:tcPr>
          <w:p w14:paraId="48AD0D7A" w14:textId="77777777" w:rsidR="00A23284" w:rsidRPr="00A23284" w:rsidRDefault="00A23284" w:rsidP="00CC1633">
            <w:pPr>
              <w:ind w:right="-1"/>
              <w:rPr>
                <w:sz w:val="28"/>
                <w:szCs w:val="28"/>
                <w:vertAlign w:val="superscript"/>
              </w:rPr>
            </w:pPr>
            <w:r w:rsidRPr="00A23284">
              <w:rPr>
                <w:sz w:val="28"/>
                <w:szCs w:val="28"/>
                <w:vertAlign w:val="superscript"/>
              </w:rPr>
              <w:t xml:space="preserve">             (</w:t>
            </w:r>
            <w:proofErr w:type="gramStart"/>
            <w:r w:rsidRPr="00A23284">
              <w:rPr>
                <w:sz w:val="28"/>
                <w:szCs w:val="28"/>
                <w:vertAlign w:val="superscript"/>
              </w:rPr>
              <w:t xml:space="preserve">число)   </w:t>
            </w:r>
            <w:proofErr w:type="gramEnd"/>
            <w:r w:rsidRPr="00A23284">
              <w:rPr>
                <w:sz w:val="28"/>
                <w:szCs w:val="28"/>
                <w:vertAlign w:val="superscript"/>
              </w:rPr>
              <w:t xml:space="preserve">                   (месяц)</w:t>
            </w:r>
          </w:p>
        </w:tc>
      </w:tr>
    </w:tbl>
    <w:p w14:paraId="18DE1178" w14:textId="77777777" w:rsidR="00A23284" w:rsidRPr="00A23284" w:rsidRDefault="00A23284" w:rsidP="00CC1633">
      <w:pPr>
        <w:spacing w:before="120"/>
        <w:ind w:right="-1"/>
        <w:jc w:val="center"/>
        <w:rPr>
          <w:b/>
          <w:bCs/>
          <w:sz w:val="28"/>
          <w:szCs w:val="28"/>
        </w:rPr>
      </w:pPr>
      <w:r w:rsidRPr="00A23284">
        <w:rPr>
          <w:b/>
          <w:bCs/>
          <w:sz w:val="28"/>
          <w:szCs w:val="28"/>
        </w:rPr>
        <w:t>СПИСОК</w:t>
      </w:r>
    </w:p>
    <w:p w14:paraId="1A50D720" w14:textId="77777777" w:rsidR="00A23284" w:rsidRPr="00A23284" w:rsidRDefault="00A23284" w:rsidP="00CC1633">
      <w:pPr>
        <w:tabs>
          <w:tab w:val="center" w:pos="3402"/>
        </w:tabs>
        <w:ind w:right="-1"/>
        <w:jc w:val="center"/>
        <w:rPr>
          <w:b/>
          <w:bCs/>
          <w:sz w:val="28"/>
          <w:szCs w:val="28"/>
        </w:rPr>
      </w:pPr>
      <w:r w:rsidRPr="00A23284">
        <w:rPr>
          <w:b/>
          <w:bCs/>
          <w:sz w:val="28"/>
          <w:szCs w:val="28"/>
        </w:rPr>
        <w:t xml:space="preserve">доверенных лиц избирательного объединения </w:t>
      </w:r>
    </w:p>
    <w:p w14:paraId="2A59B8C0" w14:textId="77777777" w:rsidR="00A23284" w:rsidRPr="00A23284" w:rsidRDefault="00A23284" w:rsidP="00CC1633">
      <w:pPr>
        <w:tabs>
          <w:tab w:val="center" w:pos="3402"/>
        </w:tabs>
        <w:ind w:right="-1"/>
        <w:jc w:val="center"/>
      </w:pPr>
    </w:p>
    <w:p w14:paraId="4F115439" w14:textId="77777777" w:rsidR="00A23284" w:rsidRPr="00A23284" w:rsidRDefault="00A23284" w:rsidP="00CC1633">
      <w:pPr>
        <w:pBdr>
          <w:top w:val="single" w:sz="6" w:space="1" w:color="auto"/>
        </w:pBdr>
        <w:tabs>
          <w:tab w:val="center" w:pos="3402"/>
        </w:tabs>
        <w:ind w:left="1134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(наименование избирательного объединения)</w:t>
      </w:r>
    </w:p>
    <w:p w14:paraId="66D8EA91" w14:textId="77777777" w:rsidR="00A23284" w:rsidRPr="00A23284" w:rsidRDefault="00A23284" w:rsidP="00CC1633">
      <w:pPr>
        <w:ind w:right="-1" w:firstLine="720"/>
        <w:rPr>
          <w:sz w:val="28"/>
          <w:szCs w:val="28"/>
        </w:rPr>
      </w:pPr>
      <w:r w:rsidRPr="00A23284">
        <w:rPr>
          <w:sz w:val="28"/>
          <w:szCs w:val="28"/>
        </w:rPr>
        <w:t>1. __________________________________________________________,</w:t>
      </w:r>
    </w:p>
    <w:p w14:paraId="2AABB10B" w14:textId="77777777" w:rsidR="00A23284" w:rsidRPr="00A23284" w:rsidRDefault="00A23284" w:rsidP="00CC1633">
      <w:pPr>
        <w:ind w:right="-1" w:firstLine="720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(фамилия, имя, отчество)</w:t>
      </w:r>
    </w:p>
    <w:p w14:paraId="17B3A9D9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дата рождения - ______________________ года, </w:t>
      </w:r>
      <w:proofErr w:type="gramStart"/>
      <w:r w:rsidRPr="00A23284">
        <w:rPr>
          <w:sz w:val="28"/>
          <w:szCs w:val="28"/>
        </w:rPr>
        <w:t>основное  место</w:t>
      </w:r>
      <w:proofErr w:type="gramEnd"/>
      <w:r w:rsidRPr="00A23284">
        <w:rPr>
          <w:sz w:val="28"/>
          <w:szCs w:val="28"/>
        </w:rPr>
        <w:t xml:space="preserve">  работы  или  </w:t>
      </w:r>
    </w:p>
    <w:p w14:paraId="62879BCF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1985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(число, месяц, год)</w:t>
      </w:r>
    </w:p>
    <w:p w14:paraId="077133F6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службы, занимаемая должность/род занятий - ___________________________</w:t>
      </w:r>
    </w:p>
    <w:p w14:paraId="1CE31D17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__________________________________________________________________,</w:t>
      </w:r>
    </w:p>
    <w:p w14:paraId="4FDFC216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(наименование основного места работы или службы, должность, при их отсутствии - род занятий)</w:t>
      </w:r>
    </w:p>
    <w:p w14:paraId="5625B1D0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адрес места жительства - ____________________________________________</w:t>
      </w:r>
    </w:p>
    <w:p w14:paraId="7F236102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2977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 xml:space="preserve">(наименование субъекта Российской Федерации, района, города, </w:t>
      </w:r>
    </w:p>
    <w:p w14:paraId="0B4D91E0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__________________________________________________________________,</w:t>
      </w:r>
    </w:p>
    <w:p w14:paraId="39E1F380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иного населенного пункта, улицы, номер дома, корпуса, строения и т.п., квартиры)</w:t>
      </w:r>
    </w:p>
    <w:p w14:paraId="2C474706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rPr>
          <w:sz w:val="28"/>
          <w:szCs w:val="28"/>
          <w:vertAlign w:val="superscript"/>
        </w:rPr>
      </w:pPr>
      <w:r w:rsidRPr="00A23284">
        <w:rPr>
          <w:sz w:val="28"/>
          <w:szCs w:val="28"/>
        </w:rPr>
        <w:t>вид документа - ___________________________________, данные документа,</w:t>
      </w:r>
    </w:p>
    <w:p w14:paraId="457C7CA2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1985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(паспорт или документ, заменяющий паспорт гражданина Российской Федерации)</w:t>
      </w:r>
    </w:p>
    <w:p w14:paraId="53C6295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удостоверяющего личность, - ________________________________________,</w:t>
      </w:r>
    </w:p>
    <w:p w14:paraId="742BF9CA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3544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(серия, номер паспорта или документа, заменяющего паспорт гражданина Российской Федерации)</w:t>
      </w:r>
    </w:p>
    <w:p w14:paraId="561AB3C4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выдан - ___________________________________________________________,</w:t>
      </w:r>
    </w:p>
    <w:p w14:paraId="596F49EE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993"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(дата выдачи паспорта или документа, заменяющего паспорт гражданина Российской Федерации)</w:t>
      </w:r>
    </w:p>
    <w:p w14:paraId="1D742699" w14:textId="77777777" w:rsidR="00A23284" w:rsidRPr="00A23284" w:rsidRDefault="00A23284" w:rsidP="00CC1633">
      <w:pPr>
        <w:ind w:right="-1" w:firstLine="720"/>
        <w:rPr>
          <w:sz w:val="28"/>
          <w:szCs w:val="28"/>
        </w:rPr>
      </w:pPr>
      <w:r w:rsidRPr="00A23284">
        <w:rPr>
          <w:sz w:val="28"/>
          <w:szCs w:val="28"/>
        </w:rPr>
        <w:t>2. …</w:t>
      </w:r>
    </w:p>
    <w:p w14:paraId="0BF98E15" w14:textId="77777777" w:rsidR="00A23284" w:rsidRPr="00A23284" w:rsidRDefault="00A23284" w:rsidP="00CC1633">
      <w:pPr>
        <w:ind w:right="-1" w:firstLine="720"/>
        <w:rPr>
          <w:sz w:val="28"/>
          <w:szCs w:val="28"/>
        </w:rPr>
      </w:pPr>
      <w:r w:rsidRPr="00A23284">
        <w:rPr>
          <w:sz w:val="28"/>
          <w:szCs w:val="28"/>
        </w:rPr>
        <w:t>3. …</w:t>
      </w:r>
    </w:p>
    <w:p w14:paraId="7FCC6E94" w14:textId="77777777" w:rsidR="00A23284" w:rsidRPr="00A23284" w:rsidRDefault="00A23284" w:rsidP="00CC1633">
      <w:pPr>
        <w:ind w:right="-1"/>
        <w:rPr>
          <w:sz w:val="12"/>
          <w:szCs w:val="12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1"/>
        <w:gridCol w:w="4930"/>
        <w:gridCol w:w="236"/>
        <w:gridCol w:w="1739"/>
        <w:gridCol w:w="261"/>
        <w:gridCol w:w="2173"/>
      </w:tblGrid>
      <w:tr w:rsidR="00A23284" w:rsidRPr="00A23284" w14:paraId="2726682C" w14:textId="77777777" w:rsidTr="00806D38">
        <w:trPr>
          <w:gridBefore w:val="1"/>
          <w:wBefore w:w="201" w:type="dxa"/>
        </w:trPr>
        <w:tc>
          <w:tcPr>
            <w:tcW w:w="49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0BB1162" w14:textId="77777777" w:rsidR="00A23284" w:rsidRPr="00A23284" w:rsidRDefault="00A23284" w:rsidP="00CC1633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96D2EB" w14:textId="77777777" w:rsidR="00A23284" w:rsidRPr="00A23284" w:rsidRDefault="00A23284" w:rsidP="00CC1633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262D94" w14:textId="77777777" w:rsidR="00A23284" w:rsidRPr="00A23284" w:rsidRDefault="00A23284" w:rsidP="00CC1633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6FAF670C" w14:textId="77777777" w:rsidR="00A23284" w:rsidRPr="00A23284" w:rsidRDefault="00A23284" w:rsidP="00CC1633">
            <w:pPr>
              <w:ind w:right="-1"/>
              <w:rPr>
                <w:sz w:val="16"/>
                <w:szCs w:val="16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1120DC" w14:textId="77777777" w:rsidR="00A23284" w:rsidRPr="00A23284" w:rsidRDefault="00A23284" w:rsidP="00CC1633">
            <w:pPr>
              <w:ind w:right="-1"/>
              <w:rPr>
                <w:sz w:val="16"/>
                <w:szCs w:val="16"/>
              </w:rPr>
            </w:pPr>
          </w:p>
        </w:tc>
      </w:tr>
      <w:tr w:rsidR="00A23284" w:rsidRPr="00A23284" w14:paraId="30A94CBC" w14:textId="77777777" w:rsidTr="00806D38"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72812" w14:textId="77777777" w:rsidR="00A23284" w:rsidRPr="00A23284" w:rsidRDefault="00A23284" w:rsidP="00CC1633">
            <w:pPr>
              <w:ind w:right="-1"/>
              <w:jc w:val="center"/>
              <w:rPr>
                <w:vertAlign w:val="superscript"/>
              </w:rPr>
            </w:pPr>
            <w:r w:rsidRPr="00A23284">
              <w:rPr>
                <w:vertAlign w:val="superscript"/>
              </w:rPr>
              <w:t>(должность)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148E3FB" w14:textId="77777777" w:rsidR="00A23284" w:rsidRPr="00A23284" w:rsidRDefault="00A23284" w:rsidP="00CC1633">
            <w:pPr>
              <w:ind w:right="-1"/>
              <w:rPr>
                <w:vertAlign w:val="superscript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14:paraId="645EB274" w14:textId="77777777" w:rsidR="00A23284" w:rsidRPr="00A23284" w:rsidRDefault="00A23284" w:rsidP="00CC1633">
            <w:pPr>
              <w:ind w:right="-1"/>
              <w:jc w:val="center"/>
              <w:rPr>
                <w:vertAlign w:val="superscript"/>
              </w:rPr>
            </w:pPr>
            <w:r w:rsidRPr="00A23284">
              <w:rPr>
                <w:vertAlign w:val="superscript"/>
              </w:rPr>
              <w:t>(подпись)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1FF0F4AB" w14:textId="77777777" w:rsidR="00A23284" w:rsidRPr="00A23284" w:rsidRDefault="00A23284" w:rsidP="00CC1633">
            <w:pPr>
              <w:ind w:right="-1"/>
              <w:rPr>
                <w:vertAlign w:val="superscript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</w:tcPr>
          <w:p w14:paraId="79E711F8" w14:textId="77777777" w:rsidR="00A23284" w:rsidRPr="00A23284" w:rsidRDefault="00A23284" w:rsidP="00CC1633">
            <w:pPr>
              <w:ind w:right="-1"/>
              <w:jc w:val="center"/>
              <w:rPr>
                <w:vertAlign w:val="superscript"/>
              </w:rPr>
            </w:pPr>
            <w:r w:rsidRPr="00A23284">
              <w:rPr>
                <w:vertAlign w:val="superscript"/>
              </w:rPr>
              <w:t>(инициалы, фамилия)</w:t>
            </w:r>
          </w:p>
        </w:tc>
      </w:tr>
    </w:tbl>
    <w:p w14:paraId="69F182AA" w14:textId="77777777" w:rsidR="00A23284" w:rsidRPr="00A23284" w:rsidRDefault="00A23284" w:rsidP="00CC1633">
      <w:pPr>
        <w:ind w:right="-1"/>
        <w:rPr>
          <w:sz w:val="12"/>
          <w:szCs w:val="12"/>
        </w:rPr>
      </w:pPr>
    </w:p>
    <w:p w14:paraId="712EA0B3" w14:textId="77777777" w:rsidR="00A23284" w:rsidRPr="00A23284" w:rsidRDefault="00A23284" w:rsidP="00CC1633">
      <w:pPr>
        <w:ind w:right="-1"/>
        <w:rPr>
          <w:sz w:val="28"/>
          <w:szCs w:val="28"/>
        </w:rPr>
      </w:pPr>
      <w:r w:rsidRPr="00A23284">
        <w:rPr>
          <w:sz w:val="28"/>
          <w:szCs w:val="28"/>
        </w:rPr>
        <w:t>____________________________</w:t>
      </w:r>
    </w:p>
    <w:p w14:paraId="24D7F747" w14:textId="77777777" w:rsidR="00A23284" w:rsidRPr="00A23284" w:rsidRDefault="00A23284" w:rsidP="00CC1633">
      <w:pPr>
        <w:ind w:right="-1"/>
        <w:jc w:val="center"/>
        <w:rPr>
          <w:sz w:val="28"/>
          <w:szCs w:val="28"/>
          <w:vertAlign w:val="superscript"/>
        </w:rPr>
      </w:pPr>
      <w:r w:rsidRPr="00A23284">
        <w:rPr>
          <w:sz w:val="28"/>
          <w:szCs w:val="28"/>
          <w:vertAlign w:val="superscript"/>
        </w:rPr>
        <w:t>дата</w:t>
      </w:r>
    </w:p>
    <w:p w14:paraId="0C362933" w14:textId="77777777" w:rsidR="00A23284" w:rsidRPr="00A23284" w:rsidRDefault="00A23284" w:rsidP="00CC1633">
      <w:pPr>
        <w:spacing w:before="120"/>
        <w:ind w:right="-1"/>
      </w:pPr>
      <w:r w:rsidRPr="00A23284">
        <w:rPr>
          <w:sz w:val="28"/>
        </w:rPr>
        <w:t>МП</w:t>
      </w:r>
    </w:p>
    <w:p w14:paraId="14D74B2B" w14:textId="77777777" w:rsidR="00A23284" w:rsidRPr="00A23284" w:rsidRDefault="00A23284" w:rsidP="00CC1633">
      <w:pPr>
        <w:ind w:right="-1" w:firstLine="4678"/>
        <w:jc w:val="center"/>
        <w:rPr>
          <w:b/>
          <w:sz w:val="18"/>
          <w:szCs w:val="18"/>
        </w:rPr>
        <w:sectPr w:rsidR="00A23284" w:rsidRPr="00A23284" w:rsidSect="00E9533C">
          <w:pgSz w:w="11907" w:h="16840"/>
          <w:pgMar w:top="1134" w:right="851" w:bottom="1134" w:left="1276" w:header="720" w:footer="720" w:gutter="0"/>
          <w:cols w:space="720"/>
        </w:sectPr>
      </w:pPr>
    </w:p>
    <w:p w14:paraId="226B6898" w14:textId="77777777" w:rsidR="00A23284" w:rsidRPr="00A23284" w:rsidRDefault="00A23284" w:rsidP="00913D22">
      <w:pPr>
        <w:suppressAutoHyphens/>
        <w:ind w:left="5245" w:right="-1"/>
        <w:jc w:val="both"/>
        <w:rPr>
          <w:b/>
        </w:rPr>
      </w:pPr>
      <w:r w:rsidRPr="00A23284">
        <w:lastRenderedPageBreak/>
        <w:t>Приложение № 6</w:t>
      </w:r>
    </w:p>
    <w:p w14:paraId="0D985CFF" w14:textId="3FE0E8CF" w:rsidR="00A23284" w:rsidRDefault="00A23284" w:rsidP="00913D22">
      <w:pPr>
        <w:ind w:left="5245" w:right="-1"/>
        <w:jc w:val="both"/>
      </w:pPr>
      <w:r w:rsidRPr="00A23284">
        <w:t xml:space="preserve">к перечню и образцам документов, представляемых кандидатом, избирательным объединением в территориальную (окружную) избирательную комиссию </w:t>
      </w:r>
      <w:r w:rsidR="00E9533C">
        <w:t>Нижнекамского</w:t>
      </w:r>
      <w:r w:rsidRPr="00A23284">
        <w:t xml:space="preserve"> района для регистрации доверенных лиц при проведении дополнительных выборов 8 сентября 2024 года</w:t>
      </w:r>
    </w:p>
    <w:p w14:paraId="0745B406" w14:textId="77777777" w:rsidR="00913D22" w:rsidRPr="00A23284" w:rsidRDefault="00913D22" w:rsidP="00913D22">
      <w:pPr>
        <w:ind w:left="5245" w:right="-1"/>
        <w:jc w:val="both"/>
      </w:pPr>
    </w:p>
    <w:tbl>
      <w:tblPr>
        <w:tblW w:w="10206" w:type="dxa"/>
        <w:tblInd w:w="1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4"/>
        <w:gridCol w:w="5670"/>
        <w:gridCol w:w="922"/>
      </w:tblGrid>
      <w:tr w:rsidR="00A23284" w:rsidRPr="00A23284" w14:paraId="723FAA88" w14:textId="77777777" w:rsidTr="00913D22">
        <w:tc>
          <w:tcPr>
            <w:tcW w:w="10206" w:type="dxa"/>
            <w:gridSpan w:val="3"/>
            <w:hideMark/>
          </w:tcPr>
          <w:p w14:paraId="2D53E28F" w14:textId="77777777" w:rsidR="00913D22" w:rsidRPr="00A23284" w:rsidRDefault="00913D22" w:rsidP="00913D22">
            <w:pPr>
              <w:ind w:left="5035" w:right="-1"/>
              <w:jc w:val="both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 xml:space="preserve">В территориальную избирательную комиссию </w:t>
            </w:r>
            <w:r>
              <w:rPr>
                <w:sz w:val="24"/>
                <w:szCs w:val="24"/>
              </w:rPr>
              <w:t xml:space="preserve">Нижнекамского </w:t>
            </w:r>
            <w:r w:rsidRPr="00A23284">
              <w:rPr>
                <w:sz w:val="24"/>
                <w:szCs w:val="24"/>
              </w:rPr>
              <w:t xml:space="preserve">района Республики Татарстан </w:t>
            </w:r>
          </w:p>
          <w:p w14:paraId="0627482B" w14:textId="537CA813" w:rsidR="00913D22" w:rsidRPr="00A23284" w:rsidRDefault="00913D22" w:rsidP="00913D22">
            <w:pPr>
              <w:ind w:left="5035" w:right="-1"/>
              <w:jc w:val="both"/>
              <w:rPr>
                <w:sz w:val="24"/>
                <w:szCs w:val="24"/>
              </w:rPr>
            </w:pPr>
            <w:r w:rsidRPr="00A23284">
              <w:rPr>
                <w:sz w:val="24"/>
                <w:szCs w:val="24"/>
              </w:rPr>
              <w:t xml:space="preserve">(окружную избирательную комиссию </w:t>
            </w:r>
            <w:r>
              <w:rPr>
                <w:sz w:val="24"/>
                <w:szCs w:val="24"/>
              </w:rPr>
              <w:t xml:space="preserve">_________________________________________ </w:t>
            </w:r>
            <w:r w:rsidRPr="00A23284">
              <w:rPr>
                <w:sz w:val="24"/>
                <w:szCs w:val="24"/>
              </w:rPr>
              <w:t xml:space="preserve">одномандатного избирательного округа № </w:t>
            </w:r>
            <w:r>
              <w:rPr>
                <w:sz w:val="24"/>
                <w:szCs w:val="24"/>
              </w:rPr>
              <w:t>____</w:t>
            </w:r>
            <w:r w:rsidRPr="00A23284">
              <w:rPr>
                <w:sz w:val="24"/>
                <w:szCs w:val="24"/>
              </w:rPr>
              <w:t>)</w:t>
            </w:r>
          </w:p>
          <w:p w14:paraId="6499903F" w14:textId="7DE3F5A6" w:rsidR="00A23284" w:rsidRPr="00A23284" w:rsidRDefault="00A23284" w:rsidP="00913D22">
            <w:pPr>
              <w:ind w:left="5035" w:right="-1"/>
              <w:jc w:val="center"/>
              <w:rPr>
                <w:sz w:val="28"/>
                <w:szCs w:val="28"/>
              </w:rPr>
            </w:pPr>
          </w:p>
        </w:tc>
      </w:tr>
      <w:tr w:rsidR="00A23284" w:rsidRPr="00A23284" w14:paraId="75CFA1EA" w14:textId="77777777" w:rsidTr="00913D22">
        <w:trPr>
          <w:gridBefore w:val="1"/>
          <w:gridAfter w:val="1"/>
          <w:wBefore w:w="3614" w:type="dxa"/>
          <w:wAfter w:w="922" w:type="dxa"/>
        </w:trPr>
        <w:tc>
          <w:tcPr>
            <w:tcW w:w="5670" w:type="dxa"/>
          </w:tcPr>
          <w:p w14:paraId="0F7E27F5" w14:textId="77777777" w:rsidR="00A23284" w:rsidRPr="00A23284" w:rsidRDefault="00A23284" w:rsidP="00CC1633">
            <w:pPr>
              <w:ind w:right="-1"/>
              <w:jc w:val="center"/>
              <w:rPr>
                <w:sz w:val="28"/>
                <w:szCs w:val="28"/>
                <w:vertAlign w:val="superscript"/>
              </w:rPr>
            </w:pPr>
          </w:p>
        </w:tc>
      </w:tr>
    </w:tbl>
    <w:p w14:paraId="39838BE3" w14:textId="77777777" w:rsidR="00A23284" w:rsidRPr="00A23284" w:rsidRDefault="00A23284" w:rsidP="00CC1633">
      <w:pPr>
        <w:keepNext/>
        <w:ind w:right="-1"/>
        <w:jc w:val="center"/>
        <w:outlineLvl w:val="0"/>
        <w:rPr>
          <w:b/>
          <w:bCs/>
          <w:caps/>
          <w:sz w:val="28"/>
          <w:szCs w:val="28"/>
        </w:rPr>
      </w:pPr>
      <w:r w:rsidRPr="00A23284">
        <w:rPr>
          <w:b/>
          <w:bCs/>
          <w:caps/>
          <w:sz w:val="28"/>
          <w:szCs w:val="28"/>
        </w:rPr>
        <w:t>Заявление</w:t>
      </w:r>
    </w:p>
    <w:p w14:paraId="069A634D" w14:textId="77777777" w:rsidR="00A23284" w:rsidRPr="00A23284" w:rsidRDefault="00A23284" w:rsidP="00CC1633">
      <w:pPr>
        <w:suppressAutoHyphens/>
        <w:ind w:right="-1" w:firstLine="510"/>
        <w:jc w:val="both"/>
      </w:pPr>
    </w:p>
    <w:p w14:paraId="6BE040A9" w14:textId="188BC23A" w:rsidR="00A23284" w:rsidRPr="00A23284" w:rsidRDefault="00A23284" w:rsidP="00CC1633">
      <w:pPr>
        <w:suppressAutoHyphens/>
        <w:ind w:right="-1" w:firstLine="51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Я, ____________________________________________________________</w:t>
      </w:r>
      <w:r w:rsidR="00913D22">
        <w:rPr>
          <w:sz w:val="28"/>
          <w:szCs w:val="28"/>
        </w:rPr>
        <w:t>_______</w:t>
      </w:r>
    </w:p>
    <w:p w14:paraId="151D7C5F" w14:textId="5EEA31A8" w:rsidR="00A23284" w:rsidRPr="00A23284" w:rsidRDefault="00A23284" w:rsidP="00CC1633">
      <w:pPr>
        <w:suppressAutoHyphens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даю согласие быть доверенным лицом избирательного объединения _________________________________________________________________</w:t>
      </w:r>
      <w:r w:rsidR="00913D22">
        <w:rPr>
          <w:sz w:val="28"/>
          <w:szCs w:val="28"/>
        </w:rPr>
        <w:t>______</w:t>
      </w:r>
      <w:r w:rsidRPr="00A23284">
        <w:rPr>
          <w:sz w:val="28"/>
          <w:szCs w:val="28"/>
        </w:rPr>
        <w:t xml:space="preserve">_, </w:t>
      </w:r>
    </w:p>
    <w:p w14:paraId="27390E6C" w14:textId="77777777" w:rsidR="00A23284" w:rsidRPr="00A23284" w:rsidRDefault="00A23284" w:rsidP="00CC1633">
      <w:pPr>
        <w:suppressAutoHyphens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(наименование избирательного объединения)</w:t>
      </w:r>
    </w:p>
    <w:p w14:paraId="52EB0AC4" w14:textId="44AE8E5A" w:rsidR="00A23284" w:rsidRPr="00A23284" w:rsidRDefault="00A23284" w:rsidP="00CC1633">
      <w:pPr>
        <w:suppressAutoHyphens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 xml:space="preserve">выдвинувшего кандидатов в депутаты по одномандатным избирательным округам при проведении выборов депутатов Совета __________________ </w:t>
      </w:r>
      <w:r w:rsidRPr="00A23284">
        <w:rPr>
          <w:color w:val="000000"/>
          <w:sz w:val="28"/>
          <w:szCs w:val="28"/>
        </w:rPr>
        <w:t xml:space="preserve">сельского поселения </w:t>
      </w:r>
      <w:r w:rsidR="00E9533C">
        <w:rPr>
          <w:color w:val="000000"/>
          <w:sz w:val="28"/>
          <w:szCs w:val="28"/>
        </w:rPr>
        <w:t>Нижнекамского</w:t>
      </w:r>
      <w:r w:rsidRPr="00A23284">
        <w:rPr>
          <w:color w:val="000000"/>
          <w:sz w:val="28"/>
          <w:szCs w:val="28"/>
        </w:rPr>
        <w:t xml:space="preserve"> муниципального района </w:t>
      </w:r>
      <w:r w:rsidRPr="00A23284">
        <w:rPr>
          <w:sz w:val="28"/>
          <w:szCs w:val="28"/>
        </w:rPr>
        <w:t xml:space="preserve">Республики Татарстан четвертого созыва.  </w:t>
      </w:r>
    </w:p>
    <w:p w14:paraId="1E08F0A0" w14:textId="77777777" w:rsidR="00A23284" w:rsidRPr="00A23284" w:rsidRDefault="00A23284" w:rsidP="00CC1633">
      <w:pPr>
        <w:suppressAutoHyphens/>
        <w:ind w:right="-1" w:firstLine="720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О себе сообщаю следующие сведения:</w:t>
      </w:r>
    </w:p>
    <w:p w14:paraId="5803E16C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дата рождения - ____ ________ ____ года, вид документа - _______________,</w:t>
      </w:r>
    </w:p>
    <w:p w14:paraId="27EBC806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6946" w:right="-1" w:hanging="5245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</w:t>
      </w:r>
      <w:proofErr w:type="gramStart"/>
      <w:r w:rsidRPr="00A23284">
        <w:rPr>
          <w:sz w:val="24"/>
          <w:szCs w:val="28"/>
          <w:vertAlign w:val="superscript"/>
        </w:rPr>
        <w:t xml:space="preserve">число)   </w:t>
      </w:r>
      <w:proofErr w:type="gramEnd"/>
      <w:r w:rsidRPr="00A23284">
        <w:rPr>
          <w:sz w:val="24"/>
          <w:szCs w:val="28"/>
          <w:vertAlign w:val="superscript"/>
        </w:rPr>
        <w:t xml:space="preserve"> (месяц)</w:t>
      </w:r>
      <w:r w:rsidRPr="00A23284">
        <w:rPr>
          <w:sz w:val="24"/>
          <w:szCs w:val="28"/>
          <w:vertAlign w:val="superscript"/>
        </w:rPr>
        <w:tab/>
        <w:t xml:space="preserve"> (паспорт или документ, заменяющий паспорт гражданина Российской Федерации)</w:t>
      </w:r>
    </w:p>
    <w:p w14:paraId="1B655537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данные документа, удостоверяющего личность, - _______________________,</w:t>
      </w:r>
    </w:p>
    <w:p w14:paraId="1982D9F4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5954"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(серия, номер паспорта или документа, заменяющего паспорт гражданина Российской Федерации)</w:t>
      </w:r>
    </w:p>
    <w:p w14:paraId="4BF0173E" w14:textId="77777777" w:rsidR="00A23284" w:rsidRPr="00A23284" w:rsidRDefault="00A23284" w:rsidP="00CC1633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A23284">
        <w:rPr>
          <w:sz w:val="28"/>
          <w:szCs w:val="24"/>
        </w:rPr>
        <w:t xml:space="preserve">выдан - </w:t>
      </w:r>
      <w:r w:rsidRPr="00A23284">
        <w:rPr>
          <w:sz w:val="24"/>
          <w:szCs w:val="24"/>
        </w:rPr>
        <w:t>_____________________________________________________________________,</w:t>
      </w:r>
    </w:p>
    <w:p w14:paraId="54B888CD" w14:textId="77777777" w:rsidR="00A23284" w:rsidRPr="00A23284" w:rsidRDefault="00A23284" w:rsidP="00CC1633">
      <w:pPr>
        <w:autoSpaceDE w:val="0"/>
        <w:autoSpaceDN w:val="0"/>
        <w:adjustRightInd w:val="0"/>
        <w:ind w:right="-1" w:firstLine="851"/>
        <w:jc w:val="center"/>
        <w:rPr>
          <w:sz w:val="24"/>
          <w:szCs w:val="24"/>
          <w:vertAlign w:val="superscript"/>
        </w:rPr>
      </w:pPr>
      <w:r w:rsidRPr="00A23284">
        <w:rPr>
          <w:sz w:val="24"/>
          <w:szCs w:val="24"/>
          <w:vertAlign w:val="superscript"/>
        </w:rPr>
        <w:t>(дата выдачи, наименование или код органа, выдавшего паспорт или документ, заменяющий паспорт гражданина Российской Федерации)</w:t>
      </w:r>
    </w:p>
    <w:p w14:paraId="46651429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proofErr w:type="gramStart"/>
      <w:r w:rsidRPr="00A23284">
        <w:rPr>
          <w:sz w:val="28"/>
          <w:szCs w:val="28"/>
        </w:rPr>
        <w:t>основное  место</w:t>
      </w:r>
      <w:proofErr w:type="gramEnd"/>
      <w:r w:rsidRPr="00A23284">
        <w:rPr>
          <w:sz w:val="28"/>
          <w:szCs w:val="28"/>
        </w:rPr>
        <w:t xml:space="preserve">  работы  или  службы,  занимаемая  должность/род  занятий - </w:t>
      </w:r>
    </w:p>
    <w:p w14:paraId="2EC3541E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__________________________________________________________________,</w:t>
      </w:r>
    </w:p>
    <w:p w14:paraId="167ED9F8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(наименование основного места работы или службы, должность, при их отсутствии - род занятий)</w:t>
      </w:r>
    </w:p>
    <w:p w14:paraId="1B7CB51F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адрес места жительства - ____________________________________________</w:t>
      </w:r>
    </w:p>
    <w:p w14:paraId="1A3D1851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left="2977"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 xml:space="preserve">(наименование субъекта Российской Федерации, района, города, </w:t>
      </w:r>
    </w:p>
    <w:p w14:paraId="34DA9BCA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A23284">
        <w:rPr>
          <w:sz w:val="28"/>
          <w:szCs w:val="28"/>
        </w:rPr>
        <w:t>__________________________________________________________________,</w:t>
      </w:r>
    </w:p>
    <w:p w14:paraId="41976F59" w14:textId="77777777" w:rsidR="00A23284" w:rsidRPr="00A23284" w:rsidRDefault="00A23284" w:rsidP="00CC1633">
      <w:pPr>
        <w:widowControl w:val="0"/>
        <w:autoSpaceDE w:val="0"/>
        <w:autoSpaceDN w:val="0"/>
        <w:adjustRightInd w:val="0"/>
        <w:ind w:right="-1"/>
        <w:jc w:val="center"/>
        <w:rPr>
          <w:sz w:val="24"/>
          <w:szCs w:val="28"/>
          <w:vertAlign w:val="superscript"/>
        </w:rPr>
      </w:pPr>
      <w:r w:rsidRPr="00A23284">
        <w:rPr>
          <w:sz w:val="24"/>
          <w:szCs w:val="28"/>
          <w:vertAlign w:val="superscript"/>
        </w:rPr>
        <w:t>иного населенного пункта, улицы, номер дома, корпуса, строения и т.п., квартиры)</w:t>
      </w:r>
    </w:p>
    <w:p w14:paraId="69977070" w14:textId="77777777" w:rsidR="00A23284" w:rsidRPr="00A23284" w:rsidRDefault="00A23284" w:rsidP="00CC1633">
      <w:pPr>
        <w:suppressAutoHyphens/>
        <w:ind w:right="-1" w:firstLine="720"/>
        <w:jc w:val="both"/>
        <w:rPr>
          <w:sz w:val="32"/>
          <w:szCs w:val="28"/>
        </w:rPr>
      </w:pPr>
      <w:r w:rsidRPr="00A23284">
        <w:rPr>
          <w:spacing w:val="-6"/>
          <w:sz w:val="28"/>
          <w:szCs w:val="25"/>
        </w:rPr>
        <w:t>Подтверждаю, что я не подпадаю под ограничения, установленные частью 3 статьи 52 Избирательного кодекса Республики Татарстан.</w:t>
      </w:r>
    </w:p>
    <w:p w14:paraId="71C160FC" w14:textId="77777777" w:rsidR="00A23284" w:rsidRPr="00A23284" w:rsidRDefault="00A23284" w:rsidP="00CC1633">
      <w:pPr>
        <w:suppressAutoHyphens/>
        <w:ind w:right="-1" w:firstLine="540"/>
        <w:jc w:val="both"/>
        <w:rPr>
          <w:sz w:val="10"/>
          <w:szCs w:val="10"/>
        </w:rPr>
      </w:pPr>
    </w:p>
    <w:tbl>
      <w:tblPr>
        <w:tblW w:w="9356" w:type="dxa"/>
        <w:tblInd w:w="-160" w:type="dxa"/>
        <w:tblLayout w:type="fixed"/>
        <w:tblLook w:val="0000" w:firstRow="0" w:lastRow="0" w:firstColumn="0" w:lastColumn="0" w:noHBand="0" w:noVBand="0"/>
      </w:tblPr>
      <w:tblGrid>
        <w:gridCol w:w="4753"/>
        <w:gridCol w:w="4603"/>
      </w:tblGrid>
      <w:tr w:rsidR="00A23284" w:rsidRPr="00A23284" w14:paraId="6D3DA73D" w14:textId="77777777" w:rsidTr="00806D38">
        <w:trPr>
          <w:trHeight w:val="255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14:paraId="22B29DC2" w14:textId="77777777" w:rsidR="00A23284" w:rsidRPr="00A23284" w:rsidRDefault="00A23284" w:rsidP="00CC1633">
            <w:pPr>
              <w:autoSpaceDE w:val="0"/>
              <w:autoSpaceDN w:val="0"/>
              <w:ind w:right="-1"/>
              <w:jc w:val="both"/>
            </w:pPr>
          </w:p>
        </w:tc>
        <w:tc>
          <w:tcPr>
            <w:tcW w:w="47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5AD8D8" w14:textId="77777777" w:rsidR="00A23284" w:rsidRPr="00A23284" w:rsidRDefault="00A23284" w:rsidP="00CC1633">
            <w:pPr>
              <w:autoSpaceDE w:val="0"/>
              <w:autoSpaceDN w:val="0"/>
              <w:ind w:right="-1"/>
              <w:jc w:val="both"/>
            </w:pPr>
          </w:p>
        </w:tc>
      </w:tr>
      <w:tr w:rsidR="00A23284" w:rsidRPr="00A23284" w14:paraId="202D5C8E" w14:textId="77777777" w:rsidTr="00806D38">
        <w:trPr>
          <w:trHeight w:val="255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14:paraId="7145C804" w14:textId="77777777" w:rsidR="00A23284" w:rsidRPr="00A23284" w:rsidRDefault="00A23284" w:rsidP="00CC1633">
            <w:pPr>
              <w:autoSpaceDE w:val="0"/>
              <w:autoSpaceDN w:val="0"/>
              <w:ind w:right="-1"/>
              <w:jc w:val="both"/>
            </w:pPr>
          </w:p>
        </w:tc>
        <w:tc>
          <w:tcPr>
            <w:tcW w:w="47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174135" w14:textId="77777777" w:rsidR="00A23284" w:rsidRPr="00A23284" w:rsidRDefault="00A23284" w:rsidP="00CC1633">
            <w:pPr>
              <w:autoSpaceDE w:val="0"/>
              <w:autoSpaceDN w:val="0"/>
              <w:ind w:right="-1"/>
              <w:jc w:val="center"/>
              <w:rPr>
                <w:vertAlign w:val="superscript"/>
              </w:rPr>
            </w:pPr>
            <w:r w:rsidRPr="00A23284">
              <w:rPr>
                <w:sz w:val="24"/>
                <w:vertAlign w:val="superscript"/>
              </w:rPr>
              <w:t>(подпись)</w:t>
            </w:r>
          </w:p>
        </w:tc>
      </w:tr>
      <w:tr w:rsidR="00A23284" w:rsidRPr="00A23284" w14:paraId="6042C4D7" w14:textId="77777777" w:rsidTr="00806D38">
        <w:trPr>
          <w:trHeight w:val="255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14:paraId="07448650" w14:textId="77777777" w:rsidR="00A23284" w:rsidRPr="00A23284" w:rsidRDefault="00A23284" w:rsidP="00CC1633">
            <w:pPr>
              <w:autoSpaceDE w:val="0"/>
              <w:autoSpaceDN w:val="0"/>
              <w:ind w:right="-1"/>
              <w:jc w:val="both"/>
            </w:pPr>
          </w:p>
        </w:tc>
        <w:tc>
          <w:tcPr>
            <w:tcW w:w="47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E14C8E" w14:textId="77777777" w:rsidR="00A23284" w:rsidRPr="00A23284" w:rsidRDefault="00A23284" w:rsidP="00CC1633">
            <w:pPr>
              <w:autoSpaceDE w:val="0"/>
              <w:autoSpaceDN w:val="0"/>
              <w:ind w:right="-1"/>
              <w:jc w:val="center"/>
            </w:pPr>
          </w:p>
        </w:tc>
      </w:tr>
      <w:tr w:rsidR="00A23284" w:rsidRPr="00A23284" w14:paraId="3B5EEEBC" w14:textId="77777777" w:rsidTr="00806D38">
        <w:trPr>
          <w:trHeight w:val="254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14:paraId="7C86639D" w14:textId="77777777" w:rsidR="00A23284" w:rsidRPr="00A23284" w:rsidRDefault="00A23284" w:rsidP="00CC1633">
            <w:pPr>
              <w:autoSpaceDE w:val="0"/>
              <w:autoSpaceDN w:val="0"/>
              <w:ind w:right="-1"/>
              <w:jc w:val="both"/>
              <w:rPr>
                <w:vertAlign w:val="superscript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A8735F" w14:textId="77777777" w:rsidR="00A23284" w:rsidRPr="00A23284" w:rsidRDefault="00A23284" w:rsidP="00CC1633">
            <w:pPr>
              <w:autoSpaceDE w:val="0"/>
              <w:autoSpaceDN w:val="0"/>
              <w:ind w:right="-1"/>
              <w:jc w:val="center"/>
              <w:rPr>
                <w:vertAlign w:val="superscript"/>
              </w:rPr>
            </w:pPr>
            <w:r w:rsidRPr="00A23284">
              <w:rPr>
                <w:sz w:val="24"/>
                <w:vertAlign w:val="superscript"/>
              </w:rPr>
              <w:t>(дата)</w:t>
            </w:r>
          </w:p>
        </w:tc>
      </w:tr>
    </w:tbl>
    <w:p w14:paraId="43F9795D" w14:textId="77777777" w:rsidR="00A23284" w:rsidRPr="00A23284" w:rsidRDefault="00A23284" w:rsidP="00CC1633">
      <w:pPr>
        <w:ind w:right="-1"/>
      </w:pPr>
    </w:p>
    <w:p w14:paraId="54B1C12C" w14:textId="77777777" w:rsidR="00A23284" w:rsidRPr="00A23284" w:rsidRDefault="00A23284" w:rsidP="00CC1633">
      <w:pPr>
        <w:widowControl w:val="0"/>
        <w:tabs>
          <w:tab w:val="left" w:pos="708"/>
          <w:tab w:val="center" w:pos="4153"/>
          <w:tab w:val="right" w:pos="8306"/>
        </w:tabs>
        <w:ind w:right="-1"/>
        <w:jc w:val="both"/>
        <w:rPr>
          <w:sz w:val="16"/>
          <w:szCs w:val="16"/>
        </w:rPr>
      </w:pPr>
    </w:p>
    <w:p w14:paraId="5B4C1908" w14:textId="77777777" w:rsidR="00A23284" w:rsidRPr="00A23284" w:rsidRDefault="00A23284" w:rsidP="00CC1633">
      <w:pPr>
        <w:pStyle w:val="a3"/>
        <w:widowControl w:val="0"/>
        <w:tabs>
          <w:tab w:val="left" w:pos="708"/>
        </w:tabs>
        <w:ind w:right="-1"/>
        <w:jc w:val="both"/>
        <w:rPr>
          <w:rFonts w:cs="Calibri"/>
          <w:b/>
          <w:kern w:val="2"/>
          <w:sz w:val="27"/>
          <w:szCs w:val="27"/>
          <w:lang w:val="en-US" w:eastAsia="ar-SA"/>
        </w:rPr>
      </w:pPr>
    </w:p>
    <w:sectPr w:rsidR="00A23284" w:rsidRPr="00A23284" w:rsidSect="00E9533C">
      <w:pgSz w:w="11906" w:h="16838" w:code="9"/>
      <w:pgMar w:top="1134" w:right="567" w:bottom="1134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350FB4" w14:textId="77777777" w:rsidR="00530633" w:rsidRDefault="00530633">
      <w:r>
        <w:separator/>
      </w:r>
    </w:p>
  </w:endnote>
  <w:endnote w:type="continuationSeparator" w:id="0">
    <w:p w14:paraId="03B85859" w14:textId="77777777" w:rsidR="00530633" w:rsidRDefault="00530633">
      <w:r>
        <w:continuationSeparator/>
      </w:r>
    </w:p>
  </w:endnote>
  <w:endnote w:id="1">
    <w:p w14:paraId="154E2CAC" w14:textId="77777777" w:rsidR="00A23284" w:rsidRPr="00882CF0" w:rsidRDefault="00A23284" w:rsidP="00A23284">
      <w:pPr>
        <w:pStyle w:val="af8"/>
        <w:spacing w:after="0"/>
        <w:rPr>
          <w:sz w:val="20"/>
        </w:rPr>
      </w:pPr>
      <w:r w:rsidRPr="00882CF0">
        <w:rPr>
          <w:rStyle w:val="afb"/>
        </w:rPr>
        <w:endnoteRef/>
      </w:r>
      <w:r w:rsidRPr="00882CF0">
        <w:rPr>
          <w:sz w:val="20"/>
        </w:rPr>
        <w:t>Протокол (выписка из протокола, решение, постановление, иной документ в соответствии с уставом политической партии) представляется в виде копии на бумажном носителе, которая заверяется лицом, уполномоченным подписывать данный протокол в соответствии с уставом политической партии, а также печатью избирательного объединения.</w:t>
      </w:r>
    </w:p>
  </w:endnote>
  <w:endnote w:id="2">
    <w:p w14:paraId="73148D43" w14:textId="77777777" w:rsidR="00A23284" w:rsidRPr="00882CF0" w:rsidRDefault="00A23284" w:rsidP="00A23284">
      <w:pPr>
        <w:pStyle w:val="af8"/>
        <w:spacing w:after="0"/>
        <w:rPr>
          <w:sz w:val="20"/>
        </w:rPr>
      </w:pPr>
      <w:r w:rsidRPr="00882CF0">
        <w:rPr>
          <w:rStyle w:val="afb"/>
          <w:sz w:val="20"/>
        </w:rPr>
        <w:endnoteRef/>
      </w:r>
      <w:r w:rsidRPr="00882CF0">
        <w:rPr>
          <w:sz w:val="20"/>
        </w:rPr>
        <w:t xml:space="preserve"> Указывается только для съезда политической партии.</w:t>
      </w:r>
    </w:p>
  </w:endnote>
  <w:endnote w:id="3">
    <w:p w14:paraId="767C27D1" w14:textId="77777777" w:rsidR="00A23284" w:rsidRPr="00882CF0" w:rsidRDefault="00A23284" w:rsidP="00A23284">
      <w:pPr>
        <w:pStyle w:val="af8"/>
        <w:spacing w:after="0"/>
        <w:rPr>
          <w:sz w:val="20"/>
        </w:rPr>
      </w:pPr>
      <w:r w:rsidRPr="00882CF0">
        <w:rPr>
          <w:rStyle w:val="afb"/>
        </w:rPr>
        <w:endnoteRef/>
      </w:r>
      <w:r w:rsidRPr="00882CF0">
        <w:rPr>
          <w:sz w:val="20"/>
        </w:rPr>
        <w:t>В случае назначения избирательным объединением уполномоченных представителей.</w:t>
      </w:r>
    </w:p>
  </w:endnote>
  <w:endnote w:id="4">
    <w:p w14:paraId="14106D19" w14:textId="77777777" w:rsidR="00A23284" w:rsidRPr="00882CF0" w:rsidRDefault="00A23284" w:rsidP="00A23284">
      <w:pPr>
        <w:pStyle w:val="af8"/>
        <w:spacing w:after="0"/>
        <w:rPr>
          <w:sz w:val="20"/>
        </w:rPr>
      </w:pPr>
      <w:r w:rsidRPr="00882CF0">
        <w:rPr>
          <w:rStyle w:val="afb"/>
          <w:sz w:val="20"/>
        </w:rPr>
        <w:endnoteRef/>
      </w:r>
      <w:r w:rsidRPr="00882CF0">
        <w:rPr>
          <w:sz w:val="20"/>
        </w:rPr>
        <w:t xml:space="preserve"> Указываются по результатам протокола счетной комиссии</w:t>
      </w:r>
    </w:p>
  </w:endnote>
  <w:endnote w:id="5">
    <w:p w14:paraId="55360869" w14:textId="77777777" w:rsidR="00A23284" w:rsidRPr="00882CF0" w:rsidRDefault="00A23284" w:rsidP="00A23284">
      <w:pPr>
        <w:pStyle w:val="af8"/>
        <w:spacing w:after="0"/>
        <w:rPr>
          <w:sz w:val="20"/>
        </w:rPr>
      </w:pPr>
      <w:r w:rsidRPr="00882CF0">
        <w:rPr>
          <w:rStyle w:val="afb"/>
          <w:sz w:val="20"/>
        </w:rPr>
        <w:endnoteRef/>
      </w:r>
      <w:r w:rsidRPr="00882CF0">
        <w:rPr>
          <w:sz w:val="20"/>
        </w:rPr>
        <w:t xml:space="preserve"> Список уполномоченных представителей избирательного объединения составляется по форме, приведенной в приложении № </w:t>
      </w:r>
      <w:r>
        <w:rPr>
          <w:sz w:val="20"/>
        </w:rPr>
        <w:t>5</w:t>
      </w:r>
      <w:r w:rsidRPr="00882CF0">
        <w:rPr>
          <w:sz w:val="20"/>
        </w:rPr>
        <w:t>.</w:t>
      </w:r>
    </w:p>
  </w:endnote>
  <w:endnote w:id="6">
    <w:p w14:paraId="14ED840E" w14:textId="77777777" w:rsidR="00A23284" w:rsidRPr="00882CF0" w:rsidRDefault="00A23284" w:rsidP="00A23284">
      <w:pPr>
        <w:pStyle w:val="af8"/>
        <w:spacing w:after="0"/>
        <w:ind w:firstLine="720"/>
        <w:rPr>
          <w:szCs w:val="24"/>
        </w:rPr>
      </w:pPr>
      <w:r w:rsidRPr="00882CF0">
        <w:rPr>
          <w:rStyle w:val="afb"/>
          <w:szCs w:val="24"/>
        </w:rPr>
        <w:endnoteRef/>
      </w:r>
      <w:r w:rsidRPr="00882CF0">
        <w:rPr>
          <w:szCs w:val="24"/>
        </w:rPr>
        <w:t xml:space="preserve"> В перечень полномочий уполномоченных представителей кандидата по финансовым вопросам могут входить следующие полномочия:</w:t>
      </w:r>
    </w:p>
    <w:p w14:paraId="76EFD3BE" w14:textId="77777777" w:rsidR="00A23284" w:rsidRPr="00882CF0" w:rsidRDefault="00A23284" w:rsidP="00A23284">
      <w:pPr>
        <w:widowControl w:val="0"/>
        <w:ind w:firstLine="720"/>
        <w:jc w:val="both"/>
        <w:rPr>
          <w:sz w:val="24"/>
          <w:szCs w:val="24"/>
        </w:rPr>
      </w:pPr>
      <w:r w:rsidRPr="00882CF0">
        <w:rPr>
          <w:sz w:val="24"/>
          <w:szCs w:val="24"/>
        </w:rPr>
        <w:t>а) открытие специального избирательного счета;</w:t>
      </w:r>
    </w:p>
    <w:p w14:paraId="699B04E0" w14:textId="77777777" w:rsidR="00A23284" w:rsidRPr="00882CF0" w:rsidRDefault="00A23284" w:rsidP="00A23284">
      <w:pPr>
        <w:pStyle w:val="af8"/>
        <w:spacing w:after="0"/>
        <w:ind w:firstLine="720"/>
        <w:rPr>
          <w:szCs w:val="24"/>
        </w:rPr>
      </w:pPr>
      <w:r w:rsidRPr="00882CF0">
        <w:rPr>
          <w:szCs w:val="24"/>
        </w:rPr>
        <w:t>б) внесение на специальный избирательный счет собственных средств кандидата</w:t>
      </w:r>
      <w:r>
        <w:rPr>
          <w:szCs w:val="24"/>
        </w:rPr>
        <w:t xml:space="preserve"> за кандидата</w:t>
      </w:r>
      <w:r w:rsidRPr="00882CF0">
        <w:rPr>
          <w:szCs w:val="24"/>
        </w:rPr>
        <w:t>;</w:t>
      </w:r>
    </w:p>
    <w:p w14:paraId="7B16F218" w14:textId="77777777" w:rsidR="00A23284" w:rsidRPr="00882CF0" w:rsidRDefault="00A23284" w:rsidP="00A23284">
      <w:pPr>
        <w:pStyle w:val="af8"/>
        <w:spacing w:after="0"/>
        <w:ind w:firstLine="720"/>
        <w:rPr>
          <w:szCs w:val="24"/>
        </w:rPr>
      </w:pPr>
      <w:r w:rsidRPr="00882CF0">
        <w:rPr>
          <w:szCs w:val="24"/>
        </w:rPr>
        <w:t>в) распоряжение денежными средствами избирательного фонда, включая выдачу поручений о перечислении средств (о выдаче наличными) со специального избирательного счета, возврат средств со специального избирательного счета гражданам и юридическим лицам, их направившим, а также пропорциональное распределение остатков денежных средств со специального избирательного счета;</w:t>
      </w:r>
    </w:p>
    <w:p w14:paraId="3A527210" w14:textId="77777777" w:rsidR="00A23284" w:rsidRPr="00882CF0" w:rsidRDefault="00A23284" w:rsidP="00A23284">
      <w:pPr>
        <w:pStyle w:val="af8"/>
        <w:spacing w:after="0"/>
        <w:ind w:firstLine="720"/>
        <w:rPr>
          <w:szCs w:val="24"/>
        </w:rPr>
      </w:pPr>
      <w:r w:rsidRPr="00882CF0">
        <w:rPr>
          <w:szCs w:val="24"/>
        </w:rPr>
        <w:t>г) учет денежных средств избирательного фонда, включая получение в филиале публичного акционерного общества “Сбербанк России” (при его отсутствии на соответствующей территории - в филиале иной кредитной организации, указанном соответствующей избирательной комиссией), в котором кандидатом открыт специальный избирательный счет, выписок по специальному избирательному счету и получение первичных финансовых документов;</w:t>
      </w:r>
    </w:p>
    <w:p w14:paraId="07EEA6A8" w14:textId="77777777" w:rsidR="00A23284" w:rsidRPr="00882CF0" w:rsidRDefault="00A23284" w:rsidP="00A23284">
      <w:pPr>
        <w:pStyle w:val="af8"/>
        <w:spacing w:after="0"/>
        <w:ind w:firstLine="720"/>
        <w:rPr>
          <w:szCs w:val="24"/>
        </w:rPr>
      </w:pPr>
      <w:r w:rsidRPr="00882CF0">
        <w:rPr>
          <w:szCs w:val="24"/>
        </w:rPr>
        <w:t>д) контроль за поступлением и расходованием денежных средств избирательного фонда, возврат (перечисление в доход федерального бюджета) пожертвований, поступивших с нарушением установленного порядка;</w:t>
      </w:r>
    </w:p>
    <w:p w14:paraId="697C4283" w14:textId="77777777" w:rsidR="00A23284" w:rsidRPr="00882CF0" w:rsidRDefault="00A23284" w:rsidP="00A23284">
      <w:pPr>
        <w:pStyle w:val="af8"/>
        <w:spacing w:after="0"/>
        <w:ind w:firstLine="720"/>
        <w:rPr>
          <w:szCs w:val="24"/>
        </w:rPr>
      </w:pPr>
      <w:r w:rsidRPr="00882CF0">
        <w:rPr>
          <w:szCs w:val="24"/>
        </w:rPr>
        <w:t>е) представление в избирательную комиссию финансовых отчетов и первичных финансовых (учетных) документов, подтверждающих поступление и расходование средств на специальном избирательном счете;</w:t>
      </w:r>
    </w:p>
    <w:p w14:paraId="5F10805E" w14:textId="77777777" w:rsidR="00A23284" w:rsidRPr="00882CF0" w:rsidRDefault="00A23284" w:rsidP="00A23284">
      <w:pPr>
        <w:pStyle w:val="af8"/>
        <w:spacing w:after="0"/>
        <w:ind w:firstLine="720"/>
        <w:rPr>
          <w:szCs w:val="24"/>
        </w:rPr>
      </w:pPr>
      <w:r w:rsidRPr="00882CF0">
        <w:rPr>
          <w:szCs w:val="24"/>
        </w:rPr>
        <w:t>ж) закрытие специального избирательного счета;</w:t>
      </w:r>
    </w:p>
    <w:p w14:paraId="17197BC1" w14:textId="77777777" w:rsidR="00A23284" w:rsidRPr="00882CF0" w:rsidRDefault="00A23284" w:rsidP="00A23284">
      <w:pPr>
        <w:pStyle w:val="af8"/>
        <w:spacing w:after="0"/>
        <w:ind w:firstLine="720"/>
        <w:rPr>
          <w:szCs w:val="24"/>
        </w:rPr>
      </w:pPr>
      <w:r w:rsidRPr="00882CF0">
        <w:rPr>
          <w:szCs w:val="24"/>
        </w:rPr>
        <w:t>з) право заключения и расторжения договоров, связанных с финансированием избирательной кампании;</w:t>
      </w:r>
    </w:p>
    <w:p w14:paraId="47AD5A47" w14:textId="77777777" w:rsidR="00A23284" w:rsidRPr="00882CF0" w:rsidRDefault="00A23284" w:rsidP="00A23284">
      <w:pPr>
        <w:pStyle w:val="af8"/>
        <w:spacing w:after="0"/>
        <w:ind w:firstLine="720"/>
        <w:rPr>
          <w:szCs w:val="24"/>
        </w:rPr>
      </w:pPr>
      <w:r w:rsidRPr="00882CF0">
        <w:rPr>
          <w:szCs w:val="24"/>
        </w:rPr>
        <w:t>и) право подписи первичных финансовых (учетных, расчетных) документов, контроль за их своевременным и надлежащим оформлением, а также за законностью совершаемых финансовых операций;</w:t>
      </w:r>
    </w:p>
    <w:p w14:paraId="606D345A" w14:textId="77777777" w:rsidR="00A23284" w:rsidRPr="00882CF0" w:rsidRDefault="00A23284" w:rsidP="00A23284">
      <w:pPr>
        <w:pStyle w:val="af8"/>
        <w:spacing w:after="0"/>
        <w:ind w:firstLine="720"/>
        <w:rPr>
          <w:szCs w:val="24"/>
        </w:rPr>
      </w:pPr>
      <w:r w:rsidRPr="00882CF0">
        <w:rPr>
          <w:szCs w:val="24"/>
        </w:rPr>
        <w:t>к) право представления интересов кандидата в соответствующих избирательных комиссиях, судах и других государственных органах и организациях.</w:t>
      </w:r>
    </w:p>
    <w:p w14:paraId="587E4360" w14:textId="77777777" w:rsidR="00A23284" w:rsidRPr="00882CF0" w:rsidRDefault="00A23284" w:rsidP="00A23284">
      <w:pPr>
        <w:pStyle w:val="af8"/>
        <w:spacing w:after="0"/>
        <w:ind w:firstLine="720"/>
        <w:rPr>
          <w:szCs w:val="24"/>
        </w:rPr>
      </w:pPr>
      <w:r w:rsidRPr="00882CF0">
        <w:rPr>
          <w:szCs w:val="24"/>
        </w:rPr>
        <w:t>В доверенности могут быть указаны иные полномочия, касающиеся деятельности уполномоченного представителя кандидата по финансовым вопросам, связанной с финансированием избирательной кампании кандидата. Не указанные в доверенности полномочия считаются непорученными.</w:t>
      </w:r>
    </w:p>
  </w:endnote>
  <w:endnote w:id="7">
    <w:p w14:paraId="7EEB9C2D" w14:textId="77777777" w:rsidR="00A23284" w:rsidRPr="00882CF0" w:rsidRDefault="00A23284" w:rsidP="00A23284">
      <w:pPr>
        <w:pStyle w:val="af8"/>
        <w:spacing w:after="0"/>
        <w:ind w:firstLine="720"/>
        <w:rPr>
          <w:szCs w:val="24"/>
        </w:rPr>
      </w:pPr>
      <w:r w:rsidRPr="00882CF0">
        <w:rPr>
          <w:rStyle w:val="afb"/>
          <w:szCs w:val="24"/>
        </w:rPr>
        <w:endnoteRef/>
      </w:r>
      <w:r w:rsidRPr="00882CF0">
        <w:rPr>
          <w:szCs w:val="24"/>
        </w:rPr>
        <w:t xml:space="preserve"> Может быть определен срок исполнения этих полномочий, который должен истекать не позднее 50 дней со дня голосования на выборах депутатов </w:t>
      </w:r>
      <w:r>
        <w:rPr>
          <w:szCs w:val="24"/>
        </w:rPr>
        <w:t>соответствующего Совета</w:t>
      </w:r>
      <w:r w:rsidRPr="00882CF0">
        <w:rPr>
          <w:szCs w:val="24"/>
        </w:rPr>
        <w:t>. В доверенности может быть указан иной, более короткий срок.</w:t>
      </w:r>
    </w:p>
    <w:p w14:paraId="2FD3768A" w14:textId="77777777" w:rsidR="00A23284" w:rsidRDefault="00A23284" w:rsidP="00A23284">
      <w:pPr>
        <w:pStyle w:val="af8"/>
        <w:spacing w:after="0"/>
        <w:ind w:firstLine="720"/>
        <w:rPr>
          <w:szCs w:val="24"/>
        </w:rPr>
      </w:pPr>
    </w:p>
    <w:p w14:paraId="7DD720FC" w14:textId="77777777" w:rsidR="00E9533C" w:rsidRDefault="00E9533C" w:rsidP="00A23284">
      <w:pPr>
        <w:pStyle w:val="af8"/>
        <w:spacing w:after="0"/>
        <w:ind w:firstLine="720"/>
        <w:rPr>
          <w:szCs w:val="24"/>
        </w:rPr>
      </w:pPr>
    </w:p>
    <w:p w14:paraId="05345897" w14:textId="77777777" w:rsidR="00E9533C" w:rsidRDefault="00E9533C" w:rsidP="00A23284">
      <w:pPr>
        <w:pStyle w:val="af8"/>
        <w:spacing w:after="0"/>
        <w:ind w:firstLine="720"/>
        <w:rPr>
          <w:szCs w:val="24"/>
        </w:rPr>
      </w:pPr>
    </w:p>
    <w:p w14:paraId="15E0286E" w14:textId="77777777" w:rsidR="00E9533C" w:rsidRPr="00882CF0" w:rsidRDefault="00E9533C" w:rsidP="00A23284">
      <w:pPr>
        <w:pStyle w:val="af8"/>
        <w:spacing w:after="0"/>
        <w:ind w:firstLine="720"/>
        <w:rPr>
          <w:szCs w:val="2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76047" w14:textId="77777777" w:rsidR="00A23284" w:rsidRDefault="00A23284" w:rsidP="002560A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8</w:t>
    </w:r>
    <w:r>
      <w:rPr>
        <w:rStyle w:val="a7"/>
      </w:rPr>
      <w:fldChar w:fldCharType="end"/>
    </w:r>
  </w:p>
  <w:p w14:paraId="24B55CF6" w14:textId="77777777" w:rsidR="00A23284" w:rsidRDefault="00A23284" w:rsidP="0079076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FF20E" w14:textId="77777777" w:rsidR="00A23284" w:rsidRDefault="00A23284" w:rsidP="00790767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10CA6" w14:textId="77777777" w:rsidR="00A23284" w:rsidRPr="00ED2F28" w:rsidRDefault="00A23284" w:rsidP="00DE4066">
    <w:pPr>
      <w:pStyle w:val="a5"/>
      <w:rPr>
        <w:sz w:val="10"/>
        <w:szCs w:val="1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0F9B1" w14:textId="77777777" w:rsidR="00A23284" w:rsidRPr="00924BCF" w:rsidRDefault="00A23284" w:rsidP="00DE4066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1D4F9" w14:textId="77777777" w:rsidR="00A23284" w:rsidRDefault="00A23284" w:rsidP="002560A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A642228" w14:textId="77777777" w:rsidR="00A23284" w:rsidRDefault="00A23284" w:rsidP="00790767">
    <w:pPr>
      <w:pStyle w:val="a5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00043" w14:textId="77777777" w:rsidR="00A23284" w:rsidRDefault="00A23284" w:rsidP="00790767">
    <w:pPr>
      <w:pStyle w:val="a5"/>
      <w:ind w:right="36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05F375" w14:textId="77777777" w:rsidR="00A23284" w:rsidRDefault="00A23284">
    <w:pPr>
      <w:pStyle w:val="a5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B9E8A2" w14:textId="77777777" w:rsidR="00A23284" w:rsidRDefault="00A232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F4CAC7" w14:textId="77777777" w:rsidR="00530633" w:rsidRDefault="00530633">
      <w:r>
        <w:separator/>
      </w:r>
    </w:p>
  </w:footnote>
  <w:footnote w:type="continuationSeparator" w:id="0">
    <w:p w14:paraId="1C16E918" w14:textId="77777777" w:rsidR="00530633" w:rsidRDefault="00530633">
      <w:r>
        <w:continuationSeparator/>
      </w:r>
    </w:p>
  </w:footnote>
  <w:footnote w:id="1">
    <w:p w14:paraId="424C8D66" w14:textId="77777777" w:rsidR="00A23284" w:rsidRDefault="00A23284" w:rsidP="00A23284">
      <w:pPr>
        <w:pStyle w:val="af4"/>
      </w:pPr>
      <w:r w:rsidRPr="002936C8">
        <w:rPr>
          <w:rStyle w:val="af7"/>
        </w:rPr>
        <w:sym w:font="Symbol" w:char="F02A"/>
      </w:r>
      <w:r w:rsidRPr="00D163D2">
        <w:rPr>
          <w:sz w:val="20"/>
        </w:rPr>
        <w:t>О порядке выдачи копий документов, связанных с работой, см. статью 62 Трудового кодекса Российской Федерации</w:t>
      </w:r>
    </w:p>
  </w:footnote>
  <w:footnote w:id="2">
    <w:p w14:paraId="0DD968C9" w14:textId="77777777" w:rsidR="00A23284" w:rsidRDefault="00A23284" w:rsidP="00A23284">
      <w:pPr>
        <w:pStyle w:val="af4"/>
      </w:pPr>
      <w:r w:rsidRPr="00512769">
        <w:rPr>
          <w:rStyle w:val="af7"/>
        </w:rPr>
        <w:sym w:font="Symbol" w:char="F02A"/>
      </w:r>
      <w:r w:rsidRPr="00D163D2">
        <w:rPr>
          <w:sz w:val="20"/>
        </w:rPr>
        <w:t>О порядке выдачи копий документов, связанных с работой, см. статью 62 Трудового кодекса Российской Федерации</w:t>
      </w:r>
    </w:p>
  </w:footnote>
  <w:footnote w:id="3">
    <w:p w14:paraId="68959B9E" w14:textId="77777777" w:rsidR="00A23284" w:rsidRPr="00FF61F2" w:rsidRDefault="00A23284" w:rsidP="00A2328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127EA6">
        <w:rPr>
          <w:rStyle w:val="af7"/>
          <w:rFonts w:ascii="Times New Roman" w:hAnsi="Times New Roman" w:cs="Times New Roman"/>
        </w:rPr>
        <w:footnoteRef/>
      </w:r>
      <w:r w:rsidRPr="00FF61F2">
        <w:rPr>
          <w:rFonts w:ascii="Times New Roman" w:hAnsi="Times New Roman" w:cs="Times New Roman"/>
          <w:sz w:val="18"/>
          <w:szCs w:val="18"/>
        </w:rPr>
        <w:t>При отсутствии идентификационного номера налогоплательщика слова «ИНН –» не воспроизводятся.</w:t>
      </w:r>
    </w:p>
  </w:footnote>
  <w:footnote w:id="4">
    <w:p w14:paraId="4E7FE9DE" w14:textId="77777777" w:rsidR="00A23284" w:rsidRPr="00974144" w:rsidRDefault="00A23284" w:rsidP="00A2328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127EA6">
        <w:rPr>
          <w:rStyle w:val="af7"/>
          <w:rFonts w:ascii="Times New Roman" w:hAnsi="Times New Roman" w:cs="Times New Roman"/>
          <w:sz w:val="18"/>
          <w:szCs w:val="18"/>
        </w:rPr>
        <w:footnoteRef/>
      </w:r>
      <w:r w:rsidRPr="00974144">
        <w:rPr>
          <w:rFonts w:ascii="Times New Roman" w:hAnsi="Times New Roman" w:cs="Times New Roman"/>
          <w:sz w:val="18"/>
          <w:szCs w:val="18"/>
        </w:rPr>
        <w:t xml:space="preserve"> При отсутствии сведений о профессиональном образовании слова «профессиональное образование –» не воспроизводятся. При указании реквизитов документа об образовании и о квалификации указываются наименование документа, его серия и номер</w:t>
      </w:r>
      <w:r>
        <w:rPr>
          <w:rFonts w:ascii="Times New Roman" w:hAnsi="Times New Roman" w:cs="Times New Roman"/>
          <w:sz w:val="18"/>
          <w:szCs w:val="18"/>
        </w:rPr>
        <w:t>, дата выдачи</w:t>
      </w:r>
      <w:r w:rsidRPr="00974144">
        <w:rPr>
          <w:rFonts w:ascii="Times New Roman" w:hAnsi="Times New Roman" w:cs="Times New Roman"/>
          <w:sz w:val="18"/>
          <w:szCs w:val="18"/>
        </w:rPr>
        <w:t>.</w:t>
      </w:r>
    </w:p>
  </w:footnote>
  <w:footnote w:id="5">
    <w:p w14:paraId="1C3BD1F3" w14:textId="77777777" w:rsidR="00A23284" w:rsidRDefault="00A23284" w:rsidP="00A23284">
      <w:pPr>
        <w:pStyle w:val="af4"/>
      </w:pPr>
      <w:r>
        <w:rPr>
          <w:rStyle w:val="af7"/>
        </w:rPr>
        <w:footnoteRef/>
      </w:r>
      <w:r w:rsidRPr="007C4DAB">
        <w:rPr>
          <w:sz w:val="20"/>
        </w:rPr>
        <w:t>В случае назначения избирательным объединением уполномоченных представителей</w:t>
      </w:r>
    </w:p>
  </w:footnote>
  <w:footnote w:id="6">
    <w:p w14:paraId="3DF22B1F" w14:textId="77777777" w:rsidR="00A23284" w:rsidRDefault="00A23284" w:rsidP="00A23284">
      <w:pPr>
        <w:pStyle w:val="af4"/>
        <w:ind w:firstLine="567"/>
      </w:pPr>
      <w:r>
        <w:rPr>
          <w:rStyle w:val="af7"/>
        </w:rPr>
        <w:footnoteRef/>
      </w:r>
      <w:r>
        <w:t> Если такие изменения имеются.</w:t>
      </w:r>
    </w:p>
  </w:footnote>
  <w:footnote w:id="7">
    <w:p w14:paraId="0E6D27EB" w14:textId="77777777" w:rsidR="00A23284" w:rsidRDefault="00A23284" w:rsidP="00A23284">
      <w:pPr>
        <w:pStyle w:val="af4"/>
        <w:ind w:firstLine="567"/>
      </w:pPr>
      <w:r>
        <w:rPr>
          <w:rStyle w:val="af7"/>
        </w:rPr>
        <w:footnoteRef/>
      </w:r>
      <w:r>
        <w:t> Если такие изменения имеются.</w:t>
      </w:r>
    </w:p>
  </w:footnote>
  <w:footnote w:id="8">
    <w:p w14:paraId="0CA12C2E" w14:textId="77777777" w:rsidR="00A23284" w:rsidRPr="00FF61F2" w:rsidRDefault="00A23284" w:rsidP="00A2328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127EA6">
        <w:rPr>
          <w:rStyle w:val="af7"/>
          <w:rFonts w:ascii="Times New Roman" w:hAnsi="Times New Roman" w:cs="Times New Roman"/>
        </w:rPr>
        <w:footnoteRef/>
      </w:r>
      <w:r w:rsidRPr="00FF61F2">
        <w:rPr>
          <w:rFonts w:ascii="Times New Roman" w:hAnsi="Times New Roman" w:cs="Times New Roman"/>
          <w:sz w:val="18"/>
          <w:szCs w:val="18"/>
        </w:rPr>
        <w:t>При отсутствии идентификационного номера налогоплательщика слова «ИНН –» не воспроизводятся.</w:t>
      </w:r>
    </w:p>
  </w:footnote>
  <w:footnote w:id="9">
    <w:p w14:paraId="1E2890F8" w14:textId="77777777" w:rsidR="00A23284" w:rsidRPr="00974144" w:rsidRDefault="00A23284" w:rsidP="00A2328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127EA6">
        <w:rPr>
          <w:rStyle w:val="af7"/>
          <w:rFonts w:ascii="Times New Roman" w:hAnsi="Times New Roman" w:cs="Times New Roman"/>
          <w:sz w:val="18"/>
          <w:szCs w:val="18"/>
        </w:rPr>
        <w:footnoteRef/>
      </w:r>
      <w:r w:rsidRPr="00974144">
        <w:rPr>
          <w:rFonts w:ascii="Times New Roman" w:hAnsi="Times New Roman" w:cs="Times New Roman"/>
          <w:sz w:val="18"/>
          <w:szCs w:val="18"/>
        </w:rPr>
        <w:t xml:space="preserve"> При отсутствии сведений о профессиональном образовании слова «профессиональное образование –» не воспроизводятся. При указании реквизитов документа об образовании и о квалификации указываются наименование документа, его серия и номер</w:t>
      </w:r>
      <w:r>
        <w:rPr>
          <w:rFonts w:ascii="Times New Roman" w:hAnsi="Times New Roman" w:cs="Times New Roman"/>
          <w:sz w:val="18"/>
          <w:szCs w:val="18"/>
        </w:rPr>
        <w:t>, дата выдачи</w:t>
      </w:r>
      <w:r w:rsidRPr="00974144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A5BA3" w14:textId="77777777" w:rsidR="00A23284" w:rsidRDefault="00A2328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11</w:t>
    </w:r>
    <w:r>
      <w:rPr>
        <w:rStyle w:val="a7"/>
      </w:rPr>
      <w:fldChar w:fldCharType="end"/>
    </w:r>
  </w:p>
  <w:p w14:paraId="448A41D3" w14:textId="77777777" w:rsidR="00A23284" w:rsidRDefault="00A232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8C562" w14:textId="77777777" w:rsidR="00A23284" w:rsidRDefault="00A23284" w:rsidP="00DE4066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C048E" w14:textId="77777777" w:rsidR="00A23284" w:rsidRDefault="00A23284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1813C" w14:textId="77777777" w:rsidR="00A23284" w:rsidRDefault="00A23284" w:rsidP="00DE4066">
    <w:pPr>
      <w:pStyle w:val="a3"/>
      <w:jc w:val="center"/>
    </w:pPr>
  </w:p>
  <w:p w14:paraId="14A78390" w14:textId="77777777" w:rsidR="00A23284" w:rsidRPr="00D937D3" w:rsidRDefault="00A23284" w:rsidP="00DE4066">
    <w:pPr>
      <w:pStyle w:val="a3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664F9" w14:textId="77777777" w:rsidR="00A23284" w:rsidRDefault="00A23284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F475E6" w14:textId="77777777" w:rsidR="00A23284" w:rsidRDefault="00A2328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F5BF070" w14:textId="77777777" w:rsidR="00A23284" w:rsidRDefault="00A23284">
    <w:pPr>
      <w:pStyle w:val="a3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82D68" w14:textId="77777777" w:rsidR="00A23284" w:rsidRDefault="00A23284" w:rsidP="00094F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9E6EFE"/>
    <w:multiLevelType w:val="singleLevel"/>
    <w:tmpl w:val="C9F0B75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28BC68F8"/>
    <w:multiLevelType w:val="hybridMultilevel"/>
    <w:tmpl w:val="39222984"/>
    <w:lvl w:ilvl="0" w:tplc="3A94B146">
      <w:start w:val="13"/>
      <w:numFmt w:val="bullet"/>
      <w:lvlText w:val="-"/>
      <w:lvlJc w:val="left"/>
      <w:pPr>
        <w:tabs>
          <w:tab w:val="num" w:pos="528"/>
        </w:tabs>
        <w:ind w:left="5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48"/>
        </w:tabs>
        <w:ind w:left="12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68"/>
        </w:tabs>
        <w:ind w:left="19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88"/>
        </w:tabs>
        <w:ind w:left="26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08"/>
        </w:tabs>
        <w:ind w:left="34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28"/>
        </w:tabs>
        <w:ind w:left="41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48"/>
        </w:tabs>
        <w:ind w:left="48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68"/>
        </w:tabs>
        <w:ind w:left="55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88"/>
        </w:tabs>
        <w:ind w:left="6288" w:hanging="360"/>
      </w:pPr>
      <w:rPr>
        <w:rFonts w:ascii="Wingdings" w:hAnsi="Wingdings" w:hint="default"/>
      </w:rPr>
    </w:lvl>
  </w:abstractNum>
  <w:abstractNum w:abstractNumId="2" w15:restartNumberingAfterBreak="0">
    <w:nsid w:val="2C240EE9"/>
    <w:multiLevelType w:val="hybridMultilevel"/>
    <w:tmpl w:val="CE38D0DE"/>
    <w:lvl w:ilvl="0" w:tplc="8D3CE11E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Batang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44965"/>
    <w:multiLevelType w:val="singleLevel"/>
    <w:tmpl w:val="E52A277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4" w15:restartNumberingAfterBreak="0">
    <w:nsid w:val="441D4781"/>
    <w:multiLevelType w:val="hybridMultilevel"/>
    <w:tmpl w:val="68E8F5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22E97"/>
    <w:multiLevelType w:val="hybridMultilevel"/>
    <w:tmpl w:val="79CE306E"/>
    <w:lvl w:ilvl="0" w:tplc="1E9836E6">
      <w:start w:val="6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E8D1155"/>
    <w:multiLevelType w:val="hybridMultilevel"/>
    <w:tmpl w:val="6EF2B438"/>
    <w:lvl w:ilvl="0" w:tplc="041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1570915">
    <w:abstractNumId w:val="6"/>
  </w:num>
  <w:num w:numId="2" w16cid:durableId="72748605">
    <w:abstractNumId w:val="4"/>
  </w:num>
  <w:num w:numId="3" w16cid:durableId="1939173899">
    <w:abstractNumId w:val="3"/>
  </w:num>
  <w:num w:numId="4" w16cid:durableId="153767422">
    <w:abstractNumId w:val="0"/>
  </w:num>
  <w:num w:numId="5" w16cid:durableId="1947425564">
    <w:abstractNumId w:val="2"/>
  </w:num>
  <w:num w:numId="6" w16cid:durableId="1058210294">
    <w:abstractNumId w:val="5"/>
  </w:num>
  <w:num w:numId="7" w16cid:durableId="1523936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055"/>
    <w:rsid w:val="00000624"/>
    <w:rsid w:val="00006D1F"/>
    <w:rsid w:val="00007ADA"/>
    <w:rsid w:val="000171A9"/>
    <w:rsid w:val="00022D71"/>
    <w:rsid w:val="00023DAF"/>
    <w:rsid w:val="000266A7"/>
    <w:rsid w:val="00027F11"/>
    <w:rsid w:val="00034C31"/>
    <w:rsid w:val="00071097"/>
    <w:rsid w:val="00080C0D"/>
    <w:rsid w:val="00094F77"/>
    <w:rsid w:val="000951DD"/>
    <w:rsid w:val="000959E0"/>
    <w:rsid w:val="000A0FC5"/>
    <w:rsid w:val="000A4702"/>
    <w:rsid w:val="000A4C70"/>
    <w:rsid w:val="000B08A6"/>
    <w:rsid w:val="000B3570"/>
    <w:rsid w:val="000B3906"/>
    <w:rsid w:val="000C1A70"/>
    <w:rsid w:val="000C209C"/>
    <w:rsid w:val="000C3AB1"/>
    <w:rsid w:val="000C3EA0"/>
    <w:rsid w:val="000D76A2"/>
    <w:rsid w:val="000F10C2"/>
    <w:rsid w:val="000F4D90"/>
    <w:rsid w:val="00100955"/>
    <w:rsid w:val="00102E7C"/>
    <w:rsid w:val="00104A32"/>
    <w:rsid w:val="00107934"/>
    <w:rsid w:val="00107D8D"/>
    <w:rsid w:val="0011103C"/>
    <w:rsid w:val="0012311A"/>
    <w:rsid w:val="001247E9"/>
    <w:rsid w:val="001250D3"/>
    <w:rsid w:val="0013229F"/>
    <w:rsid w:val="001331A6"/>
    <w:rsid w:val="00134554"/>
    <w:rsid w:val="00136ADB"/>
    <w:rsid w:val="00137875"/>
    <w:rsid w:val="0014018B"/>
    <w:rsid w:val="00152A7E"/>
    <w:rsid w:val="001625DC"/>
    <w:rsid w:val="00164D43"/>
    <w:rsid w:val="001653A5"/>
    <w:rsid w:val="00166D05"/>
    <w:rsid w:val="001706EE"/>
    <w:rsid w:val="00170D1A"/>
    <w:rsid w:val="00173BEB"/>
    <w:rsid w:val="0017488B"/>
    <w:rsid w:val="00176F5E"/>
    <w:rsid w:val="0017766B"/>
    <w:rsid w:val="001838E9"/>
    <w:rsid w:val="00183DA2"/>
    <w:rsid w:val="00184CAB"/>
    <w:rsid w:val="001879A6"/>
    <w:rsid w:val="001901D1"/>
    <w:rsid w:val="00197BD6"/>
    <w:rsid w:val="001B0DB4"/>
    <w:rsid w:val="001C0C68"/>
    <w:rsid w:val="001C53D3"/>
    <w:rsid w:val="001C6566"/>
    <w:rsid w:val="001C76D7"/>
    <w:rsid w:val="001C7CAE"/>
    <w:rsid w:val="001D0122"/>
    <w:rsid w:val="001E049E"/>
    <w:rsid w:val="001E2B57"/>
    <w:rsid w:val="001F5702"/>
    <w:rsid w:val="00200A25"/>
    <w:rsid w:val="00202DA8"/>
    <w:rsid w:val="002077D2"/>
    <w:rsid w:val="00211799"/>
    <w:rsid w:val="002121A9"/>
    <w:rsid w:val="0021290C"/>
    <w:rsid w:val="00212A99"/>
    <w:rsid w:val="00213C05"/>
    <w:rsid w:val="0021408C"/>
    <w:rsid w:val="00217169"/>
    <w:rsid w:val="002262BA"/>
    <w:rsid w:val="002319D5"/>
    <w:rsid w:val="002363FE"/>
    <w:rsid w:val="002416A1"/>
    <w:rsid w:val="00245B53"/>
    <w:rsid w:val="00246657"/>
    <w:rsid w:val="0025058F"/>
    <w:rsid w:val="00250A77"/>
    <w:rsid w:val="00251138"/>
    <w:rsid w:val="00253A2B"/>
    <w:rsid w:val="00254C26"/>
    <w:rsid w:val="002560A1"/>
    <w:rsid w:val="00262231"/>
    <w:rsid w:val="002777A9"/>
    <w:rsid w:val="002932BA"/>
    <w:rsid w:val="002936C8"/>
    <w:rsid w:val="002A0C4C"/>
    <w:rsid w:val="002A1FA2"/>
    <w:rsid w:val="002A5730"/>
    <w:rsid w:val="002A6D48"/>
    <w:rsid w:val="002A7BFF"/>
    <w:rsid w:val="002B0BE3"/>
    <w:rsid w:val="002C01F7"/>
    <w:rsid w:val="002C378E"/>
    <w:rsid w:val="002D2F13"/>
    <w:rsid w:val="002D3B03"/>
    <w:rsid w:val="002E09BD"/>
    <w:rsid w:val="002F200E"/>
    <w:rsid w:val="002F2F84"/>
    <w:rsid w:val="0030449C"/>
    <w:rsid w:val="00304D6C"/>
    <w:rsid w:val="003161FC"/>
    <w:rsid w:val="00322F6F"/>
    <w:rsid w:val="00323600"/>
    <w:rsid w:val="0032520A"/>
    <w:rsid w:val="0033483C"/>
    <w:rsid w:val="0033494B"/>
    <w:rsid w:val="003432EC"/>
    <w:rsid w:val="00354C06"/>
    <w:rsid w:val="00355FEB"/>
    <w:rsid w:val="00365D3A"/>
    <w:rsid w:val="00366F35"/>
    <w:rsid w:val="0037078F"/>
    <w:rsid w:val="00373777"/>
    <w:rsid w:val="00373C60"/>
    <w:rsid w:val="00384D3D"/>
    <w:rsid w:val="0039196A"/>
    <w:rsid w:val="00393440"/>
    <w:rsid w:val="00394479"/>
    <w:rsid w:val="00395484"/>
    <w:rsid w:val="003B11C4"/>
    <w:rsid w:val="003B2BBB"/>
    <w:rsid w:val="003B6F98"/>
    <w:rsid w:val="003D3A7B"/>
    <w:rsid w:val="003D73EC"/>
    <w:rsid w:val="003E0588"/>
    <w:rsid w:val="003E1B65"/>
    <w:rsid w:val="003E1DB9"/>
    <w:rsid w:val="003E1EFF"/>
    <w:rsid w:val="003E4819"/>
    <w:rsid w:val="003E6055"/>
    <w:rsid w:val="003F13AB"/>
    <w:rsid w:val="003F5167"/>
    <w:rsid w:val="00407A31"/>
    <w:rsid w:val="0041266B"/>
    <w:rsid w:val="004127F1"/>
    <w:rsid w:val="00413223"/>
    <w:rsid w:val="00421516"/>
    <w:rsid w:val="00424372"/>
    <w:rsid w:val="004360D3"/>
    <w:rsid w:val="00440039"/>
    <w:rsid w:val="00441865"/>
    <w:rsid w:val="0044216A"/>
    <w:rsid w:val="00443EC9"/>
    <w:rsid w:val="0045270C"/>
    <w:rsid w:val="004528D1"/>
    <w:rsid w:val="0045398A"/>
    <w:rsid w:val="0046251A"/>
    <w:rsid w:val="004676FB"/>
    <w:rsid w:val="004721FE"/>
    <w:rsid w:val="00473935"/>
    <w:rsid w:val="004839BA"/>
    <w:rsid w:val="00484D8E"/>
    <w:rsid w:val="0048628A"/>
    <w:rsid w:val="00490362"/>
    <w:rsid w:val="004952B8"/>
    <w:rsid w:val="00496714"/>
    <w:rsid w:val="00497944"/>
    <w:rsid w:val="004A02A0"/>
    <w:rsid w:val="004A311A"/>
    <w:rsid w:val="004A7F48"/>
    <w:rsid w:val="004C7C76"/>
    <w:rsid w:val="004D0972"/>
    <w:rsid w:val="004D3469"/>
    <w:rsid w:val="004D72A3"/>
    <w:rsid w:val="004D75E9"/>
    <w:rsid w:val="004E58ED"/>
    <w:rsid w:val="004E5B9C"/>
    <w:rsid w:val="004E6640"/>
    <w:rsid w:val="004F6918"/>
    <w:rsid w:val="004F7357"/>
    <w:rsid w:val="00501D96"/>
    <w:rsid w:val="00501E6C"/>
    <w:rsid w:val="00504781"/>
    <w:rsid w:val="005058B2"/>
    <w:rsid w:val="00506E9B"/>
    <w:rsid w:val="0050701E"/>
    <w:rsid w:val="00510DD5"/>
    <w:rsid w:val="00511D8D"/>
    <w:rsid w:val="00512769"/>
    <w:rsid w:val="005159C3"/>
    <w:rsid w:val="00521620"/>
    <w:rsid w:val="00521FFC"/>
    <w:rsid w:val="00524939"/>
    <w:rsid w:val="00525A7E"/>
    <w:rsid w:val="00530633"/>
    <w:rsid w:val="00530E6D"/>
    <w:rsid w:val="00532037"/>
    <w:rsid w:val="00532169"/>
    <w:rsid w:val="005365FB"/>
    <w:rsid w:val="00536B5A"/>
    <w:rsid w:val="005406D3"/>
    <w:rsid w:val="00544832"/>
    <w:rsid w:val="005651F2"/>
    <w:rsid w:val="005654C7"/>
    <w:rsid w:val="00573A5D"/>
    <w:rsid w:val="00576C0F"/>
    <w:rsid w:val="00576C83"/>
    <w:rsid w:val="005773D1"/>
    <w:rsid w:val="005776C4"/>
    <w:rsid w:val="00580876"/>
    <w:rsid w:val="00586074"/>
    <w:rsid w:val="005869DB"/>
    <w:rsid w:val="005877E1"/>
    <w:rsid w:val="00592C61"/>
    <w:rsid w:val="005A0E0D"/>
    <w:rsid w:val="005A267B"/>
    <w:rsid w:val="005A7830"/>
    <w:rsid w:val="005B20A5"/>
    <w:rsid w:val="005B2E48"/>
    <w:rsid w:val="005B47C8"/>
    <w:rsid w:val="005C2900"/>
    <w:rsid w:val="005C3531"/>
    <w:rsid w:val="005C4698"/>
    <w:rsid w:val="005D0687"/>
    <w:rsid w:val="005D578D"/>
    <w:rsid w:val="005E239B"/>
    <w:rsid w:val="005E7B79"/>
    <w:rsid w:val="005F0D79"/>
    <w:rsid w:val="005F5C83"/>
    <w:rsid w:val="005F7C05"/>
    <w:rsid w:val="0060045D"/>
    <w:rsid w:val="00601753"/>
    <w:rsid w:val="00603B8D"/>
    <w:rsid w:val="0060458F"/>
    <w:rsid w:val="00606E3A"/>
    <w:rsid w:val="00607FA2"/>
    <w:rsid w:val="006120C2"/>
    <w:rsid w:val="00616713"/>
    <w:rsid w:val="006178B2"/>
    <w:rsid w:val="00624B61"/>
    <w:rsid w:val="00627503"/>
    <w:rsid w:val="00630A5E"/>
    <w:rsid w:val="00641CE2"/>
    <w:rsid w:val="00645DAB"/>
    <w:rsid w:val="00645EAC"/>
    <w:rsid w:val="006471CD"/>
    <w:rsid w:val="0065783D"/>
    <w:rsid w:val="00660792"/>
    <w:rsid w:val="006656E5"/>
    <w:rsid w:val="0067411F"/>
    <w:rsid w:val="00674DEB"/>
    <w:rsid w:val="006826BF"/>
    <w:rsid w:val="00695405"/>
    <w:rsid w:val="00695B1A"/>
    <w:rsid w:val="0069767A"/>
    <w:rsid w:val="006A4279"/>
    <w:rsid w:val="006A5A56"/>
    <w:rsid w:val="006B2A3E"/>
    <w:rsid w:val="006C1F1D"/>
    <w:rsid w:val="006C2F90"/>
    <w:rsid w:val="006C3CEE"/>
    <w:rsid w:val="006C49AE"/>
    <w:rsid w:val="006D05F7"/>
    <w:rsid w:val="006E14D8"/>
    <w:rsid w:val="006E439E"/>
    <w:rsid w:val="006F00B5"/>
    <w:rsid w:val="006F1339"/>
    <w:rsid w:val="006F5E17"/>
    <w:rsid w:val="007003E8"/>
    <w:rsid w:val="00700C5F"/>
    <w:rsid w:val="00705075"/>
    <w:rsid w:val="00712822"/>
    <w:rsid w:val="0071337A"/>
    <w:rsid w:val="00720764"/>
    <w:rsid w:val="007213B7"/>
    <w:rsid w:val="00721528"/>
    <w:rsid w:val="00722DE1"/>
    <w:rsid w:val="00723D2F"/>
    <w:rsid w:val="00724354"/>
    <w:rsid w:val="007274CF"/>
    <w:rsid w:val="007403F4"/>
    <w:rsid w:val="00740722"/>
    <w:rsid w:val="00740C97"/>
    <w:rsid w:val="0074172C"/>
    <w:rsid w:val="00743296"/>
    <w:rsid w:val="00743C42"/>
    <w:rsid w:val="00746288"/>
    <w:rsid w:val="007468CB"/>
    <w:rsid w:val="007510A1"/>
    <w:rsid w:val="007526D8"/>
    <w:rsid w:val="00753A38"/>
    <w:rsid w:val="007613AB"/>
    <w:rsid w:val="00765B30"/>
    <w:rsid w:val="007700BB"/>
    <w:rsid w:val="007710E2"/>
    <w:rsid w:val="00771446"/>
    <w:rsid w:val="00773D83"/>
    <w:rsid w:val="00786ADA"/>
    <w:rsid w:val="00790767"/>
    <w:rsid w:val="007954B6"/>
    <w:rsid w:val="007A1F3C"/>
    <w:rsid w:val="007B425F"/>
    <w:rsid w:val="007B4E06"/>
    <w:rsid w:val="007B4F5E"/>
    <w:rsid w:val="007C0D9E"/>
    <w:rsid w:val="007C570D"/>
    <w:rsid w:val="007D2149"/>
    <w:rsid w:val="007E6592"/>
    <w:rsid w:val="007F5649"/>
    <w:rsid w:val="0080562C"/>
    <w:rsid w:val="00805804"/>
    <w:rsid w:val="008170C1"/>
    <w:rsid w:val="008200A9"/>
    <w:rsid w:val="008221F9"/>
    <w:rsid w:val="00822214"/>
    <w:rsid w:val="0082319F"/>
    <w:rsid w:val="00833705"/>
    <w:rsid w:val="00833F56"/>
    <w:rsid w:val="0083511F"/>
    <w:rsid w:val="00847BD3"/>
    <w:rsid w:val="00850FCA"/>
    <w:rsid w:val="008650F8"/>
    <w:rsid w:val="00865E97"/>
    <w:rsid w:val="0086776A"/>
    <w:rsid w:val="00870611"/>
    <w:rsid w:val="008722CF"/>
    <w:rsid w:val="00875FA0"/>
    <w:rsid w:val="008811C6"/>
    <w:rsid w:val="00882CF0"/>
    <w:rsid w:val="008839CB"/>
    <w:rsid w:val="00890F24"/>
    <w:rsid w:val="008942C2"/>
    <w:rsid w:val="00895D46"/>
    <w:rsid w:val="008A2959"/>
    <w:rsid w:val="008A3190"/>
    <w:rsid w:val="008A5313"/>
    <w:rsid w:val="008A60BF"/>
    <w:rsid w:val="008B2A31"/>
    <w:rsid w:val="008C0DF2"/>
    <w:rsid w:val="008C4D0B"/>
    <w:rsid w:val="008C6DCE"/>
    <w:rsid w:val="008D45E1"/>
    <w:rsid w:val="008E29B3"/>
    <w:rsid w:val="009022FF"/>
    <w:rsid w:val="0090236C"/>
    <w:rsid w:val="009055A3"/>
    <w:rsid w:val="00913D22"/>
    <w:rsid w:val="00917A0B"/>
    <w:rsid w:val="00925B86"/>
    <w:rsid w:val="00935541"/>
    <w:rsid w:val="009446AB"/>
    <w:rsid w:val="00945784"/>
    <w:rsid w:val="00963D76"/>
    <w:rsid w:val="00963F86"/>
    <w:rsid w:val="00970668"/>
    <w:rsid w:val="00971700"/>
    <w:rsid w:val="00976CA4"/>
    <w:rsid w:val="00976D2A"/>
    <w:rsid w:val="00984BD4"/>
    <w:rsid w:val="009857AB"/>
    <w:rsid w:val="00992F8A"/>
    <w:rsid w:val="009A0270"/>
    <w:rsid w:val="009A4942"/>
    <w:rsid w:val="009A7833"/>
    <w:rsid w:val="009B0E69"/>
    <w:rsid w:val="009B2B84"/>
    <w:rsid w:val="009B4D9A"/>
    <w:rsid w:val="009B6A48"/>
    <w:rsid w:val="009B7623"/>
    <w:rsid w:val="009C490F"/>
    <w:rsid w:val="009C5C75"/>
    <w:rsid w:val="009D7B2C"/>
    <w:rsid w:val="009E035E"/>
    <w:rsid w:val="009E1AEA"/>
    <w:rsid w:val="009F0D99"/>
    <w:rsid w:val="009F6044"/>
    <w:rsid w:val="00A0189C"/>
    <w:rsid w:val="00A07EA1"/>
    <w:rsid w:val="00A11F5F"/>
    <w:rsid w:val="00A1395C"/>
    <w:rsid w:val="00A20727"/>
    <w:rsid w:val="00A23284"/>
    <w:rsid w:val="00A41A4C"/>
    <w:rsid w:val="00A468BD"/>
    <w:rsid w:val="00A52F64"/>
    <w:rsid w:val="00A5469A"/>
    <w:rsid w:val="00A56226"/>
    <w:rsid w:val="00A572C1"/>
    <w:rsid w:val="00A575BC"/>
    <w:rsid w:val="00A60A05"/>
    <w:rsid w:val="00A7180D"/>
    <w:rsid w:val="00A80755"/>
    <w:rsid w:val="00A836F3"/>
    <w:rsid w:val="00A8495D"/>
    <w:rsid w:val="00A9254B"/>
    <w:rsid w:val="00AB7904"/>
    <w:rsid w:val="00AD652A"/>
    <w:rsid w:val="00AE26B3"/>
    <w:rsid w:val="00AE317B"/>
    <w:rsid w:val="00AE4502"/>
    <w:rsid w:val="00AF18A0"/>
    <w:rsid w:val="00AF645D"/>
    <w:rsid w:val="00B11E1B"/>
    <w:rsid w:val="00B15411"/>
    <w:rsid w:val="00B207CC"/>
    <w:rsid w:val="00B23B86"/>
    <w:rsid w:val="00B24B18"/>
    <w:rsid w:val="00B2725B"/>
    <w:rsid w:val="00B43B70"/>
    <w:rsid w:val="00B4411B"/>
    <w:rsid w:val="00B451CC"/>
    <w:rsid w:val="00B60DF8"/>
    <w:rsid w:val="00B7267D"/>
    <w:rsid w:val="00B77021"/>
    <w:rsid w:val="00B947B8"/>
    <w:rsid w:val="00B96993"/>
    <w:rsid w:val="00BA5D1D"/>
    <w:rsid w:val="00BA784A"/>
    <w:rsid w:val="00BB0D16"/>
    <w:rsid w:val="00BB5E89"/>
    <w:rsid w:val="00BC1C13"/>
    <w:rsid w:val="00BC1C9E"/>
    <w:rsid w:val="00BD1877"/>
    <w:rsid w:val="00BD27C8"/>
    <w:rsid w:val="00BD5158"/>
    <w:rsid w:val="00BD6D27"/>
    <w:rsid w:val="00BE02BF"/>
    <w:rsid w:val="00BF17C0"/>
    <w:rsid w:val="00BF41CF"/>
    <w:rsid w:val="00BF68D6"/>
    <w:rsid w:val="00C05AA7"/>
    <w:rsid w:val="00C1653D"/>
    <w:rsid w:val="00C17549"/>
    <w:rsid w:val="00C20AF8"/>
    <w:rsid w:val="00C21FFA"/>
    <w:rsid w:val="00C23E0C"/>
    <w:rsid w:val="00C244FD"/>
    <w:rsid w:val="00C25013"/>
    <w:rsid w:val="00C26AD6"/>
    <w:rsid w:val="00C300B2"/>
    <w:rsid w:val="00C345F8"/>
    <w:rsid w:val="00C34EFE"/>
    <w:rsid w:val="00C3535B"/>
    <w:rsid w:val="00C35C0A"/>
    <w:rsid w:val="00C36933"/>
    <w:rsid w:val="00C37A68"/>
    <w:rsid w:val="00C41540"/>
    <w:rsid w:val="00C41954"/>
    <w:rsid w:val="00C42FFC"/>
    <w:rsid w:val="00C44EE6"/>
    <w:rsid w:val="00C44F14"/>
    <w:rsid w:val="00C465EC"/>
    <w:rsid w:val="00C618E8"/>
    <w:rsid w:val="00C61BE4"/>
    <w:rsid w:val="00C64108"/>
    <w:rsid w:val="00C71EAE"/>
    <w:rsid w:val="00C739B6"/>
    <w:rsid w:val="00C808C1"/>
    <w:rsid w:val="00C85AA0"/>
    <w:rsid w:val="00C85BCD"/>
    <w:rsid w:val="00C903C0"/>
    <w:rsid w:val="00C92DF9"/>
    <w:rsid w:val="00C938D6"/>
    <w:rsid w:val="00C93C0F"/>
    <w:rsid w:val="00C95FAF"/>
    <w:rsid w:val="00C97E95"/>
    <w:rsid w:val="00CA23FC"/>
    <w:rsid w:val="00CA47BB"/>
    <w:rsid w:val="00CA6706"/>
    <w:rsid w:val="00CA6CE0"/>
    <w:rsid w:val="00CA6D27"/>
    <w:rsid w:val="00CB13DA"/>
    <w:rsid w:val="00CB1B31"/>
    <w:rsid w:val="00CB4E17"/>
    <w:rsid w:val="00CC1633"/>
    <w:rsid w:val="00CC1F1A"/>
    <w:rsid w:val="00CC29BB"/>
    <w:rsid w:val="00CC5602"/>
    <w:rsid w:val="00CD1DD1"/>
    <w:rsid w:val="00CD211E"/>
    <w:rsid w:val="00CD2260"/>
    <w:rsid w:val="00CE2197"/>
    <w:rsid w:val="00CE26AF"/>
    <w:rsid w:val="00CE44BD"/>
    <w:rsid w:val="00CE4A16"/>
    <w:rsid w:val="00CE5D22"/>
    <w:rsid w:val="00CF0B20"/>
    <w:rsid w:val="00CF78B0"/>
    <w:rsid w:val="00D01CFA"/>
    <w:rsid w:val="00D03CB6"/>
    <w:rsid w:val="00D04718"/>
    <w:rsid w:val="00D07A6F"/>
    <w:rsid w:val="00D138C1"/>
    <w:rsid w:val="00D163D2"/>
    <w:rsid w:val="00D20422"/>
    <w:rsid w:val="00D20628"/>
    <w:rsid w:val="00D3049F"/>
    <w:rsid w:val="00D375DD"/>
    <w:rsid w:val="00D40168"/>
    <w:rsid w:val="00D40290"/>
    <w:rsid w:val="00D42B13"/>
    <w:rsid w:val="00D45616"/>
    <w:rsid w:val="00D46A89"/>
    <w:rsid w:val="00D540CD"/>
    <w:rsid w:val="00D578DA"/>
    <w:rsid w:val="00D701FC"/>
    <w:rsid w:val="00D70B9A"/>
    <w:rsid w:val="00D72BDE"/>
    <w:rsid w:val="00D7302E"/>
    <w:rsid w:val="00D76BFB"/>
    <w:rsid w:val="00D77906"/>
    <w:rsid w:val="00D812EF"/>
    <w:rsid w:val="00D8145C"/>
    <w:rsid w:val="00D81CD4"/>
    <w:rsid w:val="00D91614"/>
    <w:rsid w:val="00D937D3"/>
    <w:rsid w:val="00D9513C"/>
    <w:rsid w:val="00DA0316"/>
    <w:rsid w:val="00DA2B62"/>
    <w:rsid w:val="00DA6F8B"/>
    <w:rsid w:val="00DC1903"/>
    <w:rsid w:val="00DC65A7"/>
    <w:rsid w:val="00DE0839"/>
    <w:rsid w:val="00DE0885"/>
    <w:rsid w:val="00DE1D2D"/>
    <w:rsid w:val="00DF0079"/>
    <w:rsid w:val="00DF3EA6"/>
    <w:rsid w:val="00E02943"/>
    <w:rsid w:val="00E05329"/>
    <w:rsid w:val="00E05EA9"/>
    <w:rsid w:val="00E06D5A"/>
    <w:rsid w:val="00E218BE"/>
    <w:rsid w:val="00E21E0C"/>
    <w:rsid w:val="00E222D3"/>
    <w:rsid w:val="00E2473D"/>
    <w:rsid w:val="00E25586"/>
    <w:rsid w:val="00E25D3A"/>
    <w:rsid w:val="00E26686"/>
    <w:rsid w:val="00E3333C"/>
    <w:rsid w:val="00E33D9B"/>
    <w:rsid w:val="00E37DCD"/>
    <w:rsid w:val="00E412E3"/>
    <w:rsid w:val="00E4519C"/>
    <w:rsid w:val="00E531BD"/>
    <w:rsid w:val="00E55F99"/>
    <w:rsid w:val="00E5607D"/>
    <w:rsid w:val="00E56299"/>
    <w:rsid w:val="00E5679B"/>
    <w:rsid w:val="00E56B12"/>
    <w:rsid w:val="00E573AD"/>
    <w:rsid w:val="00E607F5"/>
    <w:rsid w:val="00E676FA"/>
    <w:rsid w:val="00E73592"/>
    <w:rsid w:val="00E74F96"/>
    <w:rsid w:val="00E75F2C"/>
    <w:rsid w:val="00E76901"/>
    <w:rsid w:val="00E87068"/>
    <w:rsid w:val="00E90058"/>
    <w:rsid w:val="00E90753"/>
    <w:rsid w:val="00E92335"/>
    <w:rsid w:val="00E93607"/>
    <w:rsid w:val="00E9421E"/>
    <w:rsid w:val="00E9522D"/>
    <w:rsid w:val="00E9530F"/>
    <w:rsid w:val="00E9533C"/>
    <w:rsid w:val="00EA132B"/>
    <w:rsid w:val="00EA479E"/>
    <w:rsid w:val="00EA5D23"/>
    <w:rsid w:val="00EB44D6"/>
    <w:rsid w:val="00EB594F"/>
    <w:rsid w:val="00EC79DD"/>
    <w:rsid w:val="00ED141B"/>
    <w:rsid w:val="00EF53AE"/>
    <w:rsid w:val="00F015F0"/>
    <w:rsid w:val="00F0591F"/>
    <w:rsid w:val="00F219AE"/>
    <w:rsid w:val="00F22091"/>
    <w:rsid w:val="00F24DB0"/>
    <w:rsid w:val="00F25319"/>
    <w:rsid w:val="00F2543D"/>
    <w:rsid w:val="00F254BF"/>
    <w:rsid w:val="00F30E86"/>
    <w:rsid w:val="00F3343B"/>
    <w:rsid w:val="00F347B5"/>
    <w:rsid w:val="00F36779"/>
    <w:rsid w:val="00F37F65"/>
    <w:rsid w:val="00F44C53"/>
    <w:rsid w:val="00F52383"/>
    <w:rsid w:val="00F53EBC"/>
    <w:rsid w:val="00F5419F"/>
    <w:rsid w:val="00F57D34"/>
    <w:rsid w:val="00F6136D"/>
    <w:rsid w:val="00F63857"/>
    <w:rsid w:val="00F6424F"/>
    <w:rsid w:val="00F702A6"/>
    <w:rsid w:val="00F731F1"/>
    <w:rsid w:val="00F73BBD"/>
    <w:rsid w:val="00F75D86"/>
    <w:rsid w:val="00F75FF6"/>
    <w:rsid w:val="00F77644"/>
    <w:rsid w:val="00F85F5B"/>
    <w:rsid w:val="00F9246F"/>
    <w:rsid w:val="00F9380D"/>
    <w:rsid w:val="00F96EEF"/>
    <w:rsid w:val="00FA34B7"/>
    <w:rsid w:val="00FA4B65"/>
    <w:rsid w:val="00FA6880"/>
    <w:rsid w:val="00FA6B1A"/>
    <w:rsid w:val="00FA6F77"/>
    <w:rsid w:val="00FB2568"/>
    <w:rsid w:val="00FB367A"/>
    <w:rsid w:val="00FB4AEB"/>
    <w:rsid w:val="00FC2710"/>
    <w:rsid w:val="00FC2C7A"/>
    <w:rsid w:val="00FC317D"/>
    <w:rsid w:val="00FC3DED"/>
    <w:rsid w:val="00FD272D"/>
    <w:rsid w:val="00FD2956"/>
    <w:rsid w:val="00FD6083"/>
    <w:rsid w:val="00FD71AB"/>
    <w:rsid w:val="00FF51D0"/>
    <w:rsid w:val="00FF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186A13"/>
  <w15:chartTrackingRefBased/>
  <w15:docId w15:val="{E58B5BBE-6095-41F3-9438-2BE9F3EB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458F"/>
  </w:style>
  <w:style w:type="paragraph" w:styleId="1">
    <w:name w:val="heading 1"/>
    <w:basedOn w:val="a"/>
    <w:next w:val="a"/>
    <w:link w:val="10"/>
    <w:qFormat/>
    <w:rsid w:val="007274CF"/>
    <w:pPr>
      <w:keepNext/>
      <w:widowControl w:val="0"/>
      <w:spacing w:line="360" w:lineRule="auto"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7274CF"/>
    <w:pPr>
      <w:keepNext/>
      <w:jc w:val="right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7274CF"/>
    <w:pPr>
      <w:keepNext/>
      <w:spacing w:line="360" w:lineRule="auto"/>
      <w:jc w:val="center"/>
      <w:outlineLvl w:val="3"/>
    </w:pPr>
    <w:rPr>
      <w:b/>
      <w:caps/>
      <w:sz w:val="24"/>
    </w:rPr>
  </w:style>
  <w:style w:type="paragraph" w:styleId="8">
    <w:name w:val="heading 8"/>
    <w:basedOn w:val="a"/>
    <w:next w:val="a"/>
    <w:link w:val="80"/>
    <w:qFormat/>
    <w:rsid w:val="007274CF"/>
    <w:pPr>
      <w:keepNext/>
      <w:spacing w:before="240"/>
      <w:ind w:firstLine="851"/>
      <w:jc w:val="both"/>
      <w:outlineLvl w:val="7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790767"/>
  </w:style>
  <w:style w:type="paragraph" w:styleId="a8">
    <w:name w:val="Body Text"/>
    <w:basedOn w:val="a"/>
    <w:link w:val="a9"/>
    <w:rsid w:val="00FD2956"/>
    <w:pPr>
      <w:jc w:val="both"/>
    </w:pPr>
  </w:style>
  <w:style w:type="paragraph" w:customStyle="1" w:styleId="aa">
    <w:name w:val="Знак"/>
    <w:basedOn w:val="a"/>
    <w:rsid w:val="00FB256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rmal">
    <w:name w:val="ConsPlusNormal"/>
    <w:rsid w:val="0033483C"/>
    <w:pPr>
      <w:autoSpaceDE w:val="0"/>
      <w:autoSpaceDN w:val="0"/>
      <w:adjustRightInd w:val="0"/>
    </w:pPr>
    <w:rPr>
      <w:rFonts w:ascii="Arial" w:hAnsi="Arial" w:cs="Arial"/>
    </w:rPr>
  </w:style>
  <w:style w:type="table" w:styleId="ab">
    <w:name w:val="Table Grid"/>
    <w:basedOn w:val="a1"/>
    <w:rsid w:val="00FC3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5651F2"/>
  </w:style>
  <w:style w:type="paragraph" w:customStyle="1" w:styleId="14-15">
    <w:name w:val="Текст 14-1.5"/>
    <w:basedOn w:val="a"/>
    <w:rsid w:val="00323600"/>
    <w:pPr>
      <w:widowControl w:val="0"/>
      <w:spacing w:line="360" w:lineRule="auto"/>
      <w:ind w:firstLine="709"/>
      <w:jc w:val="both"/>
    </w:pPr>
    <w:rPr>
      <w:sz w:val="28"/>
    </w:rPr>
  </w:style>
  <w:style w:type="paragraph" w:customStyle="1" w:styleId="14-1">
    <w:name w:val="Текст 14-1"/>
    <w:aliases w:val="5,Стиль12-1,Текст14-1"/>
    <w:basedOn w:val="a"/>
    <w:rsid w:val="00323600"/>
    <w:pPr>
      <w:spacing w:line="360" w:lineRule="auto"/>
      <w:ind w:firstLine="709"/>
      <w:jc w:val="both"/>
    </w:pPr>
    <w:rPr>
      <w:sz w:val="24"/>
    </w:rPr>
  </w:style>
  <w:style w:type="paragraph" w:styleId="21">
    <w:name w:val="Body Text 2"/>
    <w:basedOn w:val="a"/>
    <w:link w:val="22"/>
    <w:rsid w:val="006F5E1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F5E17"/>
  </w:style>
  <w:style w:type="paragraph" w:customStyle="1" w:styleId="ac">
    <w:name w:val="Содерж"/>
    <w:basedOn w:val="a"/>
    <w:rsid w:val="006F5E17"/>
    <w:pPr>
      <w:widowControl w:val="0"/>
      <w:spacing w:after="120"/>
      <w:jc w:val="center"/>
    </w:pPr>
    <w:rPr>
      <w:sz w:val="28"/>
    </w:rPr>
  </w:style>
  <w:style w:type="paragraph" w:styleId="ad">
    <w:name w:val="Balloon Text"/>
    <w:basedOn w:val="a"/>
    <w:link w:val="ae"/>
    <w:rsid w:val="00C4154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C4154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link w:val="2"/>
    <w:rsid w:val="007274CF"/>
    <w:rPr>
      <w:b/>
      <w:sz w:val="28"/>
    </w:rPr>
  </w:style>
  <w:style w:type="character" w:customStyle="1" w:styleId="40">
    <w:name w:val="Заголовок 4 Знак"/>
    <w:link w:val="4"/>
    <w:rsid w:val="007274CF"/>
    <w:rPr>
      <w:b/>
      <w:caps/>
      <w:sz w:val="24"/>
    </w:rPr>
  </w:style>
  <w:style w:type="character" w:customStyle="1" w:styleId="10">
    <w:name w:val="Заголовок 1 Знак"/>
    <w:link w:val="1"/>
    <w:rsid w:val="007274CF"/>
    <w:rPr>
      <w:sz w:val="28"/>
    </w:rPr>
  </w:style>
  <w:style w:type="character" w:customStyle="1" w:styleId="80">
    <w:name w:val="Заголовок 8 Знак"/>
    <w:link w:val="8"/>
    <w:rsid w:val="007274CF"/>
    <w:rPr>
      <w:b/>
      <w:sz w:val="22"/>
    </w:rPr>
  </w:style>
  <w:style w:type="paragraph" w:customStyle="1" w:styleId="11">
    <w:name w:val="Заголовок 11"/>
    <w:basedOn w:val="a"/>
    <w:next w:val="a"/>
    <w:rsid w:val="007274CF"/>
    <w:pPr>
      <w:keepNext/>
      <w:jc w:val="center"/>
      <w:outlineLvl w:val="0"/>
    </w:pPr>
    <w:rPr>
      <w:b/>
      <w:sz w:val="28"/>
    </w:rPr>
  </w:style>
  <w:style w:type="paragraph" w:customStyle="1" w:styleId="14-1512-1">
    <w:name w:val="Текст 14-1.5.Стиль12-1"/>
    <w:basedOn w:val="a"/>
    <w:rsid w:val="007274CF"/>
    <w:pPr>
      <w:spacing w:line="360" w:lineRule="auto"/>
      <w:ind w:firstLine="709"/>
      <w:jc w:val="both"/>
    </w:pPr>
    <w:rPr>
      <w:sz w:val="24"/>
    </w:rPr>
  </w:style>
  <w:style w:type="paragraph" w:styleId="af">
    <w:name w:val="Body Text Indent"/>
    <w:basedOn w:val="a"/>
    <w:link w:val="af0"/>
    <w:rsid w:val="007274CF"/>
    <w:pPr>
      <w:spacing w:line="360" w:lineRule="auto"/>
      <w:ind w:firstLine="720"/>
      <w:jc w:val="both"/>
    </w:pPr>
    <w:rPr>
      <w:sz w:val="28"/>
    </w:rPr>
  </w:style>
  <w:style w:type="character" w:customStyle="1" w:styleId="af0">
    <w:name w:val="Основной текст с отступом Знак"/>
    <w:link w:val="af"/>
    <w:rsid w:val="007274CF"/>
    <w:rPr>
      <w:sz w:val="28"/>
    </w:rPr>
  </w:style>
  <w:style w:type="paragraph" w:customStyle="1" w:styleId="12">
    <w:name w:val="Название1"/>
    <w:basedOn w:val="a"/>
    <w:link w:val="af1"/>
    <w:qFormat/>
    <w:rsid w:val="007274CF"/>
    <w:pPr>
      <w:jc w:val="center"/>
    </w:pPr>
    <w:rPr>
      <w:b/>
      <w:sz w:val="24"/>
    </w:rPr>
  </w:style>
  <w:style w:type="character" w:customStyle="1" w:styleId="af1">
    <w:name w:val="Название Знак"/>
    <w:link w:val="12"/>
    <w:rsid w:val="007274CF"/>
    <w:rPr>
      <w:b/>
      <w:sz w:val="24"/>
    </w:rPr>
  </w:style>
  <w:style w:type="paragraph" w:customStyle="1" w:styleId="13">
    <w:name w:val="Обычный1"/>
    <w:link w:val="Normal"/>
    <w:rsid w:val="007274CF"/>
    <w:rPr>
      <w:sz w:val="24"/>
    </w:rPr>
  </w:style>
  <w:style w:type="paragraph" w:customStyle="1" w:styleId="210">
    <w:name w:val="Основной текст с отступом 21"/>
    <w:basedOn w:val="13"/>
    <w:rsid w:val="007274CF"/>
    <w:pPr>
      <w:spacing w:line="360" w:lineRule="auto"/>
      <w:ind w:firstLine="720"/>
      <w:jc w:val="both"/>
    </w:pPr>
  </w:style>
  <w:style w:type="paragraph" w:customStyle="1" w:styleId="211">
    <w:name w:val="Основной текст 21"/>
    <w:basedOn w:val="13"/>
    <w:rsid w:val="007274CF"/>
    <w:pPr>
      <w:ind w:firstLine="720"/>
      <w:jc w:val="center"/>
    </w:pPr>
  </w:style>
  <w:style w:type="paragraph" w:customStyle="1" w:styleId="14-150">
    <w:name w:val="Текст 14-15"/>
    <w:basedOn w:val="a"/>
    <w:rsid w:val="007274CF"/>
    <w:pPr>
      <w:widowControl w:val="0"/>
      <w:spacing w:line="360" w:lineRule="auto"/>
      <w:ind w:firstLine="709"/>
      <w:jc w:val="both"/>
    </w:pPr>
    <w:rPr>
      <w:sz w:val="28"/>
    </w:rPr>
  </w:style>
  <w:style w:type="paragraph" w:customStyle="1" w:styleId="af2">
    <w:name w:val="текст сноски"/>
    <w:basedOn w:val="a"/>
    <w:rsid w:val="007274CF"/>
    <w:pPr>
      <w:widowControl w:val="0"/>
    </w:pPr>
    <w:rPr>
      <w:sz w:val="28"/>
    </w:rPr>
  </w:style>
  <w:style w:type="paragraph" w:customStyle="1" w:styleId="af3">
    <w:name w:val="Письмо"/>
    <w:basedOn w:val="a"/>
    <w:rsid w:val="007274CF"/>
    <w:pPr>
      <w:spacing w:before="3000"/>
      <w:ind w:left="4253"/>
      <w:jc w:val="center"/>
    </w:pPr>
    <w:rPr>
      <w:sz w:val="28"/>
    </w:rPr>
  </w:style>
  <w:style w:type="paragraph" w:styleId="23">
    <w:name w:val="Body Text Indent 2"/>
    <w:basedOn w:val="a"/>
    <w:link w:val="24"/>
    <w:rsid w:val="007274CF"/>
    <w:pPr>
      <w:spacing w:line="360" w:lineRule="auto"/>
      <w:ind w:firstLine="851"/>
    </w:pPr>
    <w:rPr>
      <w:sz w:val="24"/>
    </w:rPr>
  </w:style>
  <w:style w:type="character" w:customStyle="1" w:styleId="24">
    <w:name w:val="Основной текст с отступом 2 Знак"/>
    <w:link w:val="23"/>
    <w:rsid w:val="007274CF"/>
    <w:rPr>
      <w:sz w:val="24"/>
    </w:rPr>
  </w:style>
  <w:style w:type="paragraph" w:customStyle="1" w:styleId="14">
    <w:name w:val="Заголовок1"/>
    <w:basedOn w:val="13"/>
    <w:rsid w:val="007274CF"/>
    <w:pPr>
      <w:jc w:val="center"/>
    </w:pPr>
    <w:rPr>
      <w:b/>
    </w:rPr>
  </w:style>
  <w:style w:type="paragraph" w:styleId="3">
    <w:name w:val="Body Text Indent 3"/>
    <w:basedOn w:val="a"/>
    <w:link w:val="30"/>
    <w:rsid w:val="007274CF"/>
    <w:pPr>
      <w:spacing w:line="360" w:lineRule="auto"/>
      <w:ind w:firstLine="851"/>
      <w:jc w:val="both"/>
    </w:pPr>
    <w:rPr>
      <w:sz w:val="22"/>
    </w:rPr>
  </w:style>
  <w:style w:type="character" w:customStyle="1" w:styleId="30">
    <w:name w:val="Основной текст с отступом 3 Знак"/>
    <w:link w:val="3"/>
    <w:rsid w:val="007274CF"/>
    <w:rPr>
      <w:sz w:val="22"/>
    </w:rPr>
  </w:style>
  <w:style w:type="paragraph" w:styleId="af4">
    <w:name w:val="footnote text"/>
    <w:basedOn w:val="a"/>
    <w:link w:val="af5"/>
    <w:uiPriority w:val="99"/>
    <w:rsid w:val="007274CF"/>
    <w:pPr>
      <w:keepLines/>
      <w:spacing w:after="120"/>
      <w:jc w:val="both"/>
    </w:pPr>
    <w:rPr>
      <w:rFonts w:eastAsia="Batang"/>
      <w:sz w:val="22"/>
    </w:rPr>
  </w:style>
  <w:style w:type="character" w:customStyle="1" w:styleId="af5">
    <w:name w:val="Текст сноски Знак"/>
    <w:link w:val="af4"/>
    <w:uiPriority w:val="99"/>
    <w:rsid w:val="007274CF"/>
    <w:rPr>
      <w:rFonts w:eastAsia="Batang"/>
      <w:sz w:val="22"/>
    </w:rPr>
  </w:style>
  <w:style w:type="paragraph" w:customStyle="1" w:styleId="15">
    <w:name w:val="Основной текст1"/>
    <w:basedOn w:val="13"/>
    <w:rsid w:val="007274CF"/>
    <w:pPr>
      <w:jc w:val="both"/>
    </w:pPr>
    <w:rPr>
      <w:b/>
    </w:rPr>
  </w:style>
  <w:style w:type="paragraph" w:styleId="31">
    <w:name w:val="Body Text 3"/>
    <w:basedOn w:val="a"/>
    <w:link w:val="32"/>
    <w:rsid w:val="007274CF"/>
    <w:pPr>
      <w:tabs>
        <w:tab w:val="left" w:pos="360"/>
      </w:tabs>
      <w:spacing w:line="360" w:lineRule="auto"/>
      <w:jc w:val="both"/>
    </w:pPr>
    <w:rPr>
      <w:sz w:val="28"/>
      <w:lang w:val="en-US"/>
    </w:rPr>
  </w:style>
  <w:style w:type="character" w:customStyle="1" w:styleId="32">
    <w:name w:val="Основной текст 3 Знак"/>
    <w:link w:val="31"/>
    <w:rsid w:val="007274CF"/>
    <w:rPr>
      <w:sz w:val="28"/>
      <w:lang w:val="en-US"/>
    </w:rPr>
  </w:style>
  <w:style w:type="paragraph" w:styleId="af6">
    <w:name w:val="Block Text"/>
    <w:basedOn w:val="a"/>
    <w:rsid w:val="007274CF"/>
    <w:pPr>
      <w:pBdr>
        <w:top w:val="single" w:sz="4" w:space="1" w:color="auto"/>
      </w:pBdr>
      <w:ind w:left="2552" w:right="142"/>
      <w:jc w:val="center"/>
    </w:pPr>
    <w:rPr>
      <w:szCs w:val="24"/>
    </w:rPr>
  </w:style>
  <w:style w:type="character" w:styleId="af7">
    <w:name w:val="footnote reference"/>
    <w:rsid w:val="007274CF"/>
    <w:rPr>
      <w:sz w:val="22"/>
      <w:vertAlign w:val="superscript"/>
    </w:rPr>
  </w:style>
  <w:style w:type="character" w:customStyle="1" w:styleId="Normal">
    <w:name w:val="Normal Знак"/>
    <w:link w:val="13"/>
    <w:rsid w:val="007274CF"/>
    <w:rPr>
      <w:sz w:val="24"/>
    </w:rPr>
  </w:style>
  <w:style w:type="paragraph" w:customStyle="1" w:styleId="BodyText21">
    <w:name w:val="Body Text 21"/>
    <w:basedOn w:val="13"/>
    <w:rsid w:val="007274CF"/>
    <w:pPr>
      <w:jc w:val="both"/>
    </w:pPr>
    <w:rPr>
      <w:sz w:val="28"/>
    </w:rPr>
  </w:style>
  <w:style w:type="paragraph" w:styleId="af8">
    <w:name w:val="endnote text"/>
    <w:basedOn w:val="a"/>
    <w:link w:val="af9"/>
    <w:uiPriority w:val="99"/>
    <w:rsid w:val="007274CF"/>
    <w:pPr>
      <w:widowControl w:val="0"/>
      <w:spacing w:after="120"/>
      <w:jc w:val="both"/>
    </w:pPr>
    <w:rPr>
      <w:sz w:val="24"/>
    </w:rPr>
  </w:style>
  <w:style w:type="character" w:customStyle="1" w:styleId="af9">
    <w:name w:val="Текст концевой сноски Знак"/>
    <w:link w:val="af8"/>
    <w:uiPriority w:val="99"/>
    <w:rsid w:val="007274CF"/>
    <w:rPr>
      <w:sz w:val="24"/>
    </w:rPr>
  </w:style>
  <w:style w:type="paragraph" w:customStyle="1" w:styleId="16">
    <w:name w:val="Верхний колонтитул1"/>
    <w:basedOn w:val="13"/>
    <w:rsid w:val="007274CF"/>
    <w:pPr>
      <w:tabs>
        <w:tab w:val="center" w:pos="4153"/>
        <w:tab w:val="right" w:pos="8306"/>
      </w:tabs>
    </w:pPr>
  </w:style>
  <w:style w:type="paragraph" w:customStyle="1" w:styleId="afa">
    <w:name w:val="Îáû÷íû"/>
    <w:rsid w:val="007274CF"/>
    <w:rPr>
      <w:sz w:val="24"/>
    </w:rPr>
  </w:style>
  <w:style w:type="paragraph" w:customStyle="1" w:styleId="ConsPlusNonformat">
    <w:name w:val="ConsPlusNonformat"/>
    <w:rsid w:val="007274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274C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grame">
    <w:name w:val="grame"/>
    <w:rsid w:val="007274CF"/>
  </w:style>
  <w:style w:type="paragraph" w:customStyle="1" w:styleId="Default">
    <w:name w:val="Default"/>
    <w:rsid w:val="005C469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7">
    <w:name w:val="Обычный (веб)1"/>
    <w:basedOn w:val="a"/>
    <w:uiPriority w:val="99"/>
    <w:unhideWhenUsed/>
    <w:rsid w:val="001F5702"/>
    <w:pPr>
      <w:spacing w:after="150"/>
    </w:pPr>
    <w:rPr>
      <w:sz w:val="24"/>
      <w:szCs w:val="24"/>
    </w:rPr>
  </w:style>
  <w:style w:type="paragraph" w:customStyle="1" w:styleId="18">
    <w:name w:val="Обычный1"/>
    <w:rsid w:val="000959E0"/>
    <w:rPr>
      <w:sz w:val="24"/>
    </w:rPr>
  </w:style>
  <w:style w:type="paragraph" w:customStyle="1" w:styleId="ConsNormal">
    <w:name w:val="ConsNormal"/>
    <w:uiPriority w:val="99"/>
    <w:rsid w:val="00A5469A"/>
    <w:pPr>
      <w:widowControl w:val="0"/>
      <w:ind w:firstLine="720"/>
    </w:pPr>
    <w:rPr>
      <w:sz w:val="28"/>
      <w:szCs w:val="28"/>
    </w:rPr>
  </w:style>
  <w:style w:type="paragraph" w:customStyle="1" w:styleId="19">
    <w:name w:val="Текст1"/>
    <w:basedOn w:val="a"/>
    <w:rsid w:val="009D7B2C"/>
    <w:pPr>
      <w:widowControl w:val="0"/>
    </w:pPr>
    <w:rPr>
      <w:rFonts w:ascii="Courier New" w:hAnsi="Courier New"/>
    </w:rPr>
  </w:style>
  <w:style w:type="character" w:customStyle="1" w:styleId="a6">
    <w:name w:val="Нижний колонтитул Знак"/>
    <w:link w:val="a5"/>
    <w:locked/>
    <w:rsid w:val="009D7B2C"/>
  </w:style>
  <w:style w:type="character" w:styleId="afb">
    <w:name w:val="endnote reference"/>
    <w:uiPriority w:val="99"/>
    <w:rsid w:val="007468CB"/>
    <w:rPr>
      <w:vertAlign w:val="superscript"/>
    </w:rPr>
  </w:style>
  <w:style w:type="paragraph" w:customStyle="1" w:styleId="afc">
    <w:basedOn w:val="a"/>
    <w:next w:val="afd"/>
    <w:qFormat/>
    <w:rsid w:val="00E55F99"/>
    <w:pPr>
      <w:widowControl w:val="0"/>
      <w:jc w:val="center"/>
    </w:pPr>
    <w:rPr>
      <w:b/>
      <w:sz w:val="28"/>
    </w:rPr>
  </w:style>
  <w:style w:type="paragraph" w:styleId="afd">
    <w:name w:val="Title"/>
    <w:basedOn w:val="a"/>
    <w:next w:val="a"/>
    <w:link w:val="afe"/>
    <w:qFormat/>
    <w:rsid w:val="00A572C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Заголовок Знак"/>
    <w:basedOn w:val="a0"/>
    <w:link w:val="afd"/>
    <w:rsid w:val="00A57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">
    <w:name w:val="Гипертекстовая ссылка"/>
    <w:basedOn w:val="a0"/>
    <w:uiPriority w:val="99"/>
    <w:unhideWhenUsed/>
    <w:rsid w:val="00971700"/>
    <w:rPr>
      <w:color w:val="106BBE"/>
    </w:rPr>
  </w:style>
  <w:style w:type="paragraph" w:customStyle="1" w:styleId="25">
    <w:name w:val="Обычный2"/>
    <w:rsid w:val="004A02A0"/>
    <w:rPr>
      <w:sz w:val="24"/>
    </w:rPr>
  </w:style>
  <w:style w:type="paragraph" w:customStyle="1" w:styleId="33">
    <w:name w:val="Обычный3"/>
    <w:rsid w:val="00211799"/>
    <w:rPr>
      <w:sz w:val="24"/>
    </w:rPr>
  </w:style>
  <w:style w:type="character" w:customStyle="1" w:styleId="a9">
    <w:name w:val="Основной текст Знак"/>
    <w:basedOn w:val="a0"/>
    <w:link w:val="a8"/>
    <w:rsid w:val="00D03CB6"/>
  </w:style>
  <w:style w:type="paragraph" w:styleId="aff0">
    <w:name w:val="List Paragraph"/>
    <w:basedOn w:val="a"/>
    <w:uiPriority w:val="34"/>
    <w:qFormat/>
    <w:rsid w:val="00A23284"/>
    <w:pPr>
      <w:ind w:left="720"/>
      <w:contextualSpacing/>
    </w:pPr>
    <w:rPr>
      <w:sz w:val="24"/>
      <w:szCs w:val="24"/>
    </w:rPr>
  </w:style>
  <w:style w:type="paragraph" w:customStyle="1" w:styleId="1a">
    <w:name w:val="Знак Знак Знак1 Знак Знак Знак Знак"/>
    <w:basedOn w:val="a"/>
    <w:rsid w:val="00A232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1">
    <w:name w:val="Документ ИКСО"/>
    <w:basedOn w:val="a"/>
    <w:rsid w:val="00A23284"/>
    <w:pPr>
      <w:spacing w:before="120" w:line="360" w:lineRule="auto"/>
      <w:ind w:firstLine="709"/>
      <w:jc w:val="both"/>
    </w:pPr>
    <w:rPr>
      <w:rFonts w:ascii="Times New Roman CYR" w:hAnsi="Times New Roman CYR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22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81298D80AEF8891DAF515DEF18F13232231C460550D7AD42082F425DFA0A3DBEADED2821D79A92DF69F03E30D8A5147BE32224790383C6UATCM" TargetMode="Externa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10" Type="http://schemas.openxmlformats.org/officeDocument/2006/relationships/footer" Target="footer2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header" Target="head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risha\Application%20Data\Microsoft\&#1064;&#1072;&#1073;&#1083;&#1086;&#1085;&#1099;\&#1055;&#1086;&#1089;&#1090;&#1072;&#1085;&#1086;&#1074;&#1083;&#1077;&#1085;&#1080;&#1077;%20&#1062;&#1048;&#1050;%20&#1056;&#105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35267-73E1-42D9-8CAD-32031E8BC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ЦИК РТ</Template>
  <TotalTime>496</TotalTime>
  <Pages>1</Pages>
  <Words>11379</Words>
  <Characters>64865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центризбирком рт</Company>
  <LinksUpToDate>false</LinksUpToDate>
  <CharactersWithSpaces>76092</CharactersWithSpaces>
  <SharedDoc>false</SharedDoc>
  <HLinks>
    <vt:vector size="24" baseType="variant">
      <vt:variant>
        <vt:i4>6291567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consultantplus://offline/ref=F895F14525B693349289B29A8E44BCC974ED2FC65F3BF6E7ECE06BC4DF06173659F1E5B668F223A8S2O9J</vt:lpwstr>
      </vt:variant>
      <vt:variant>
        <vt:lpwstr/>
      </vt:variant>
      <vt:variant>
        <vt:i4>6291567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consultantplus://offline/ref=F895F14525B693349289B29A8E44BCC974ED2FC65F3BF6E7ECE06BC4DF06173659F1E5B668F223A8S2O9J</vt:lpwstr>
      </vt:variant>
      <vt:variant>
        <vt:lpwstr/>
      </vt:variant>
      <vt:variant>
        <vt:i4>6291567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consultantplus://offline/ref=F895F14525B693349289B29A8E44BCC974ED2FC65F3BF6E7ECE06BC4DF06173659F1E5B668F223A8S2O9J</vt:lpwstr>
      </vt:variant>
      <vt:variant>
        <vt:lpwstr/>
      </vt:variant>
      <vt:variant>
        <vt:i4>6291567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consultantplus://offline/ref=F895F14525B693349289B29A8E44BCC974ED2FC65F3BF6E7ECE06BC4DF06173659F1E5B668F223A8S2O9J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Соколов Г.Ю.</dc:creator>
  <cp:keywords/>
  <cp:lastModifiedBy>USER</cp:lastModifiedBy>
  <cp:revision>41</cp:revision>
  <cp:lastPrinted>2024-06-21T08:10:00Z</cp:lastPrinted>
  <dcterms:created xsi:type="dcterms:W3CDTF">2020-03-15T17:26:00Z</dcterms:created>
  <dcterms:modified xsi:type="dcterms:W3CDTF">2024-06-21T08:12:00Z</dcterms:modified>
</cp:coreProperties>
</file>